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3C9238C5" w:rsidR="00472BA8" w:rsidRDefault="00472BA8" w:rsidP="000B5AA0">
      <w:pPr>
        <w:rPr>
          <w:rFonts w:ascii="STILL Type" w:hAnsi="STILL Type"/>
          <w:b/>
          <w:sz w:val="28"/>
          <w:szCs w:val="28"/>
          <w:lang w:val="en-US"/>
        </w:rPr>
      </w:pPr>
      <w:r w:rsidRPr="00F86BB0">
        <w:rPr>
          <w:rFonts w:ascii="STILL Type" w:hAnsi="STILL Type"/>
          <w:b/>
          <w:sz w:val="28"/>
          <w:szCs w:val="28"/>
          <w:lang w:val="en-US"/>
        </w:rPr>
        <w:t>Persconferentie, AI en veiligheid</w:t>
      </w:r>
    </w:p>
    <w:p w14:paraId="431AE927" w14:textId="77777777" w:rsidR="00185FD4" w:rsidRPr="00185FD4" w:rsidRDefault="00185FD4" w:rsidP="00185FD4">
      <w:pPr>
        <w:rPr>
          <w:rFonts w:ascii="STILL Type" w:hAnsi="STILL Type"/>
          <w:sz w:val="28"/>
          <w:szCs w:val="28"/>
          <w:lang w:val="en-US"/>
        </w:rPr>
      </w:pPr>
      <w:r w:rsidRPr="00185FD4">
        <w:rPr>
          <w:rFonts w:ascii="STILL Type" w:hAnsi="STILL Type"/>
          <w:sz w:val="28"/>
          <w:szCs w:val="28"/>
          <w:lang w:val="en-US"/>
        </w:rPr>
        <w:t>Johannes Hinckeldeyn, Director Research Engineering</w:t>
      </w:r>
    </w:p>
    <w:p w14:paraId="2566345C" w14:textId="77777777" w:rsidR="00472BA8" w:rsidRDefault="00472BA8" w:rsidP="000B5AA0">
      <w:pPr>
        <w:rPr>
          <w:rFonts w:ascii="STILL Type" w:hAnsi="STILL Type"/>
          <w:lang w:val="en-US"/>
        </w:rPr>
      </w:pPr>
    </w:p>
    <w:p w14:paraId="5CC819D3" w14:textId="77777777" w:rsidR="00FA0E6D" w:rsidRPr="00185FD4" w:rsidRDefault="00FA0E6D" w:rsidP="00FA0E6D">
      <w:pPr>
        <w:rPr>
          <w:rFonts w:ascii="STILL Type" w:hAnsi="STILL Type"/>
          <w:lang w:val="de-DE"/>
        </w:rPr>
      </w:pPr>
      <w:r w:rsidRPr="00185FD4">
        <w:rPr>
          <w:rFonts w:ascii="STILL Type" w:hAnsi="STILL Type"/>
          <w:lang w:val="de-DE"/>
        </w:rPr>
        <w:t>00:00:02:03 - 00:00:30:44</w:t>
      </w:r>
    </w:p>
    <w:p w14:paraId="0393998F" w14:textId="65EA960D" w:rsidR="00FA0E6D" w:rsidRPr="00185FD4" w:rsidRDefault="00FA0E6D" w:rsidP="00FA0E6D">
      <w:pPr>
        <w:rPr>
          <w:rFonts w:ascii="STILL Type" w:hAnsi="STILL Type"/>
          <w:lang w:val="de-DE"/>
        </w:rPr>
      </w:pPr>
    </w:p>
    <w:p w14:paraId="5076B7A0" w14:textId="77777777" w:rsidR="00FA0E6D" w:rsidRPr="00185FD4" w:rsidRDefault="00FA0E6D" w:rsidP="00FA0E6D">
      <w:pPr>
        <w:rPr>
          <w:rFonts w:ascii="STILL Type" w:hAnsi="STILL Type"/>
          <w:lang w:val="de-DE"/>
        </w:rPr>
      </w:pPr>
      <w:r w:rsidRPr="00185FD4">
        <w:rPr>
          <w:rFonts w:ascii="STILL Type" w:hAnsi="STILL Type"/>
          <w:lang w:val="de-DE"/>
        </w:rPr>
        <w:t>Welkom. Ik heet u van harte welkom bij mijn presentatie. Ik ben Johannes, directeur onderzoektechniek hier bij STILL, en ik hoop dat u het naar uw zin hebt.</w:t>
      </w:r>
    </w:p>
    <w:p w14:paraId="756F4333" w14:textId="77777777" w:rsidR="00FA0E6D" w:rsidRPr="00185FD4" w:rsidRDefault="00FA0E6D" w:rsidP="00FA0E6D">
      <w:pPr>
        <w:rPr>
          <w:rFonts w:ascii="STILL Type" w:hAnsi="STILL Type"/>
          <w:lang w:val="de-DE"/>
        </w:rPr>
      </w:pPr>
    </w:p>
    <w:p w14:paraId="4871DFB5" w14:textId="77777777" w:rsidR="00FA0E6D" w:rsidRPr="00FA0E6D" w:rsidRDefault="00FA0E6D" w:rsidP="00FA0E6D">
      <w:pPr>
        <w:rPr>
          <w:rFonts w:ascii="STILL Type" w:hAnsi="STILL Type"/>
          <w:lang w:val="en-US"/>
        </w:rPr>
      </w:pPr>
      <w:r w:rsidRPr="00FA0E6D">
        <w:rPr>
          <w:rFonts w:ascii="STILL Type" w:hAnsi="STILL Type"/>
          <w:lang w:val="en-US"/>
        </w:rPr>
        <w:t>00:00:30:48 - 00:01:24:48</w:t>
      </w:r>
    </w:p>
    <w:p w14:paraId="539FF70C" w14:textId="749AB8C6" w:rsidR="00FA0E6D" w:rsidRPr="00FA0E6D" w:rsidRDefault="00FA0E6D" w:rsidP="00FA0E6D">
      <w:pPr>
        <w:rPr>
          <w:rFonts w:ascii="STILL Type" w:hAnsi="STILL Type"/>
          <w:lang w:val="en-US"/>
        </w:rPr>
      </w:pPr>
    </w:p>
    <w:p w14:paraId="3AD56E76" w14:textId="77777777" w:rsidR="00FA0E6D" w:rsidRPr="00185FD4" w:rsidRDefault="00FA0E6D" w:rsidP="00FA0E6D">
      <w:pPr>
        <w:rPr>
          <w:rFonts w:ascii="STILL Type" w:hAnsi="STILL Type"/>
          <w:lang w:val="de-DE"/>
        </w:rPr>
      </w:pPr>
      <w:r w:rsidRPr="00185FD4">
        <w:rPr>
          <w:rFonts w:ascii="STILL Type" w:hAnsi="STILL Type"/>
          <w:lang w:val="de-DE"/>
        </w:rPr>
        <w:t>Mijn presentatie zal gaan over innovatie en innovatieprojecten bij STILL. Dat wil zeggen dat ik het zal hebben over dingen voor de toekomst, dingen die nog moeten komen en geen kant-en-klare projectproducten. De dingen die ik ga laten zien, zullen echter wel gekoppeld zijn aan de toepassing van het laden van trailers, wat behoorlijk belangrijk is. Niet alleen vandaag, maar ook voor de AXL iGo die u hebt gezien. Ik zal daarbij de kwestie van kunstmatige intelligentie aanhalen. We bespreken kunstmatige intelligentie als veiligheidsmaatregel in de logistiek en geven een overzicht van ons werk en de mogelijke conflicten die kunnen ontstaan door het gebruik van kunstmatige intelligentie in de logistiek.</w:t>
      </w:r>
    </w:p>
    <w:p w14:paraId="28FB7C4F" w14:textId="77777777" w:rsidR="00FA0E6D" w:rsidRPr="00185FD4" w:rsidRDefault="00FA0E6D" w:rsidP="00FA0E6D">
      <w:pPr>
        <w:rPr>
          <w:rFonts w:ascii="STILL Type" w:hAnsi="STILL Type"/>
          <w:lang w:val="de-DE"/>
        </w:rPr>
      </w:pPr>
    </w:p>
    <w:p w14:paraId="52DCBB90" w14:textId="77777777" w:rsidR="00FA0E6D" w:rsidRPr="00FA0E6D" w:rsidRDefault="00FA0E6D" w:rsidP="00FA0E6D">
      <w:pPr>
        <w:rPr>
          <w:rFonts w:ascii="STILL Type" w:hAnsi="STILL Type"/>
          <w:lang w:val="en-US"/>
        </w:rPr>
      </w:pPr>
      <w:r w:rsidRPr="00FA0E6D">
        <w:rPr>
          <w:rFonts w:ascii="STILL Type" w:hAnsi="STILL Type"/>
          <w:lang w:val="en-US"/>
        </w:rPr>
        <w:t>00:01:25:02 - 00:02:02:02</w:t>
      </w:r>
    </w:p>
    <w:p w14:paraId="79146D7C" w14:textId="6EAF6868" w:rsidR="00FA0E6D" w:rsidRPr="00FA0E6D" w:rsidRDefault="00FA0E6D" w:rsidP="00FA0E6D">
      <w:pPr>
        <w:rPr>
          <w:rFonts w:ascii="STILL Type" w:hAnsi="STILL Type"/>
          <w:lang w:val="en-US"/>
        </w:rPr>
      </w:pPr>
    </w:p>
    <w:p w14:paraId="1FB916A6" w14:textId="77777777" w:rsidR="00FA0E6D" w:rsidRPr="00185FD4" w:rsidRDefault="00FA0E6D" w:rsidP="00FA0E6D">
      <w:pPr>
        <w:rPr>
          <w:rFonts w:ascii="STILL Type" w:hAnsi="STILL Type"/>
          <w:lang w:val="de-DE"/>
        </w:rPr>
      </w:pPr>
      <w:r w:rsidRPr="00185FD4">
        <w:rPr>
          <w:rFonts w:ascii="STILL Type" w:hAnsi="STILL Type"/>
          <w:lang w:val="de-DE"/>
        </w:rPr>
        <w:t>Als je aan kunstmatige intelligentie denkt, ken je het ongetwijfeld vanuit een digitaal perspectief. Kijk bijvoorbeeld naar je mobiele telefoon: je hebt een AI-agent of -assistent zoals GPT of Google Gemini die je ondersteunt bij je dagelijkse werkzaamheden, e-mails voor je schrijft, onderzoek doet naar specifieke onderwerpen, films of korte video's genereert, of zelfs gewoon afbeeldingen of foto's maakt.</w:t>
      </w:r>
    </w:p>
    <w:p w14:paraId="1AA6A7A9" w14:textId="77777777" w:rsidR="00FA0E6D" w:rsidRPr="00185FD4" w:rsidRDefault="00FA0E6D" w:rsidP="00FA0E6D">
      <w:pPr>
        <w:rPr>
          <w:rFonts w:ascii="STILL Type" w:hAnsi="STILL Type"/>
          <w:lang w:val="de-DE"/>
        </w:rPr>
      </w:pPr>
    </w:p>
    <w:p w14:paraId="067AD192" w14:textId="77777777" w:rsidR="00FA0E6D" w:rsidRPr="00FA0E6D" w:rsidRDefault="00FA0E6D" w:rsidP="00FA0E6D">
      <w:pPr>
        <w:rPr>
          <w:rFonts w:ascii="STILL Type" w:hAnsi="STILL Type"/>
          <w:lang w:val="en-US"/>
        </w:rPr>
      </w:pPr>
      <w:r w:rsidRPr="00FA0E6D">
        <w:rPr>
          <w:rFonts w:ascii="STILL Type" w:hAnsi="STILL Type"/>
          <w:lang w:val="en-US"/>
        </w:rPr>
        <w:t>00:02:02:06 - 00:02:33:45</w:t>
      </w:r>
    </w:p>
    <w:p w14:paraId="30C672FB" w14:textId="5A454DF3" w:rsidR="00FA0E6D" w:rsidRPr="00FA0E6D" w:rsidRDefault="00FA0E6D" w:rsidP="00FA0E6D">
      <w:pPr>
        <w:rPr>
          <w:rFonts w:ascii="STILL Type" w:hAnsi="STILL Type"/>
          <w:lang w:val="en-US"/>
        </w:rPr>
      </w:pPr>
    </w:p>
    <w:p w14:paraId="4835CFB7" w14:textId="77777777" w:rsidR="00FA0E6D" w:rsidRPr="00FA0E6D" w:rsidRDefault="00FA0E6D" w:rsidP="00FA0E6D">
      <w:pPr>
        <w:rPr>
          <w:rFonts w:ascii="STILL Type" w:hAnsi="STILL Type"/>
          <w:lang w:val="en-US"/>
        </w:rPr>
      </w:pPr>
      <w:r w:rsidRPr="00185FD4">
        <w:rPr>
          <w:rFonts w:ascii="STILL Type" w:hAnsi="STILL Type"/>
          <w:lang w:val="de-DE"/>
        </w:rPr>
        <w:t xml:space="preserve">Dus, en in dit geval is het altijd vrij eenvoudig, omdat we deze kunstmatige intelligentie als een nieuwe technologie kunnen gebruiken, zonder het risico te lopen schade aan te richten . Stel dat je een foto van een magazijn wilt maken, zoals hier is gedaan. Je typt een prompt in je agent en die maakt je magazijn. </w:t>
      </w:r>
      <w:r w:rsidRPr="00FA0E6D">
        <w:rPr>
          <w:rFonts w:ascii="STILL Type" w:hAnsi="STILL Type"/>
          <w:lang w:val="en-US"/>
        </w:rPr>
        <w:t>Het ziet er echter een beetje vreemd uit, nietwaar?</w:t>
      </w:r>
    </w:p>
    <w:p w14:paraId="536E72BA" w14:textId="77777777" w:rsidR="00FA0E6D" w:rsidRPr="00FA0E6D" w:rsidRDefault="00FA0E6D" w:rsidP="00FA0E6D">
      <w:pPr>
        <w:rPr>
          <w:rFonts w:ascii="STILL Type" w:hAnsi="STILL Type"/>
          <w:lang w:val="en-US"/>
        </w:rPr>
      </w:pPr>
    </w:p>
    <w:p w14:paraId="4F341BD7" w14:textId="77777777" w:rsidR="00FA0E6D" w:rsidRPr="00FA0E6D" w:rsidRDefault="00FA0E6D" w:rsidP="00FA0E6D">
      <w:pPr>
        <w:rPr>
          <w:rFonts w:ascii="STILL Type" w:hAnsi="STILL Type"/>
          <w:lang w:val="en-US"/>
        </w:rPr>
      </w:pPr>
      <w:r w:rsidRPr="00FA0E6D">
        <w:rPr>
          <w:rFonts w:ascii="STILL Type" w:hAnsi="STILL Type"/>
          <w:lang w:val="en-US"/>
        </w:rPr>
        <w:t>00:02:33:49 - 00:03:07:45</w:t>
      </w:r>
    </w:p>
    <w:p w14:paraId="1D1CF1E1" w14:textId="2FCC39F8" w:rsidR="00FA0E6D" w:rsidRPr="00FA0E6D" w:rsidRDefault="00FA0E6D" w:rsidP="00FA0E6D">
      <w:pPr>
        <w:rPr>
          <w:rFonts w:ascii="STILL Type" w:hAnsi="STILL Type"/>
          <w:lang w:val="en-US"/>
        </w:rPr>
      </w:pPr>
    </w:p>
    <w:p w14:paraId="7A78185B" w14:textId="77777777" w:rsidR="00FA0E6D" w:rsidRPr="00185FD4" w:rsidRDefault="00FA0E6D" w:rsidP="00FA0E6D">
      <w:pPr>
        <w:rPr>
          <w:rFonts w:ascii="STILL Type" w:hAnsi="STILL Type"/>
          <w:lang w:val="de-DE"/>
        </w:rPr>
      </w:pPr>
      <w:r w:rsidRPr="00185FD4">
        <w:rPr>
          <w:rFonts w:ascii="STILL Type" w:hAnsi="STILL Type"/>
          <w:lang w:val="de-DE"/>
        </w:rPr>
        <w:t>Omdat deze heftruck op een pallet staat, wat niet erg logisch is. We maken dus een fout, en in een digitale wereld is het vrij eenvoudig om die fout te corrigeren: je hoeft alleen maar de prompt opnieuw in te voeren, de pallet wordt verwijderd en de heftruck wordt op de juiste plek gezet. Wat ik eigenlijk wil zeggen , is dat fouten vrij gemakkelijk te herstellen zijn, maar dat ze geen schade, problemen of risico's met zich meebrengen.</w:t>
      </w:r>
    </w:p>
    <w:p w14:paraId="6C4B502B" w14:textId="77777777" w:rsidR="00FA0E6D" w:rsidRPr="00185FD4" w:rsidRDefault="00FA0E6D" w:rsidP="00FA0E6D">
      <w:pPr>
        <w:rPr>
          <w:rFonts w:ascii="STILL Type" w:hAnsi="STILL Type"/>
          <w:lang w:val="de-DE"/>
        </w:rPr>
      </w:pPr>
    </w:p>
    <w:p w14:paraId="204F7E3B" w14:textId="77777777" w:rsidR="00FA0E6D" w:rsidRPr="00FA0E6D" w:rsidRDefault="00FA0E6D" w:rsidP="00FA0E6D">
      <w:pPr>
        <w:rPr>
          <w:rFonts w:ascii="STILL Type" w:hAnsi="STILL Type"/>
          <w:lang w:val="en-US"/>
        </w:rPr>
      </w:pPr>
      <w:r w:rsidRPr="00FA0E6D">
        <w:rPr>
          <w:rFonts w:ascii="STILL Type" w:hAnsi="STILL Type"/>
          <w:lang w:val="en-US"/>
        </w:rPr>
        <w:t>00:03:07:49 - 00:03:41:08</w:t>
      </w:r>
    </w:p>
    <w:p w14:paraId="24AA539C" w14:textId="48D8BF00" w:rsidR="00FA0E6D" w:rsidRPr="00FA0E6D" w:rsidRDefault="00FA0E6D" w:rsidP="00FA0E6D">
      <w:pPr>
        <w:rPr>
          <w:rFonts w:ascii="STILL Type" w:hAnsi="STILL Type"/>
          <w:lang w:val="en-US"/>
        </w:rPr>
      </w:pPr>
    </w:p>
    <w:p w14:paraId="355647A9" w14:textId="77777777" w:rsidR="00FA0E6D" w:rsidRPr="00185FD4" w:rsidRDefault="00FA0E6D" w:rsidP="00FA0E6D">
      <w:pPr>
        <w:rPr>
          <w:rFonts w:ascii="STILL Type" w:hAnsi="STILL Type"/>
          <w:lang w:val="de-DE"/>
        </w:rPr>
      </w:pPr>
      <w:r w:rsidRPr="00FA0E6D">
        <w:rPr>
          <w:rFonts w:ascii="STILL Type" w:hAnsi="STILL Type"/>
          <w:lang w:val="en-US"/>
        </w:rPr>
        <w:t xml:space="preserve">Dit is echter anders als je AI toepast in de fysieke wereld. Het interacteert namelijk ook met de fysieke wereld. </w:t>
      </w:r>
      <w:r w:rsidRPr="00185FD4">
        <w:rPr>
          <w:rFonts w:ascii="STILL Type" w:hAnsi="STILL Type"/>
          <w:lang w:val="de-DE"/>
        </w:rPr>
        <w:t>Dat wil zeggen, zoals je misschien al eens hebt gehoord, het gebruik van AI in de fysieke wereld om bijvoorbeeld heftrucks en andere voertuigen te besturen, om in principe objecten te sturen die zich in een magazijn verplaatsen.</w:t>
      </w:r>
    </w:p>
    <w:p w14:paraId="4A07FCE1" w14:textId="77777777" w:rsidR="00FA0E6D" w:rsidRPr="00185FD4" w:rsidRDefault="00FA0E6D" w:rsidP="00FA0E6D">
      <w:pPr>
        <w:rPr>
          <w:rFonts w:ascii="STILL Type" w:hAnsi="STILL Type"/>
          <w:lang w:val="de-DE"/>
        </w:rPr>
      </w:pPr>
    </w:p>
    <w:p w14:paraId="2F7D1F74" w14:textId="77777777" w:rsidR="00FA0E6D" w:rsidRPr="00FA0E6D" w:rsidRDefault="00FA0E6D" w:rsidP="00FA0E6D">
      <w:pPr>
        <w:rPr>
          <w:rFonts w:ascii="STILL Type" w:hAnsi="STILL Type"/>
          <w:lang w:val="en-US"/>
        </w:rPr>
      </w:pPr>
      <w:r w:rsidRPr="00FA0E6D">
        <w:rPr>
          <w:rFonts w:ascii="STILL Type" w:hAnsi="STILL Type"/>
          <w:lang w:val="en-US"/>
        </w:rPr>
        <w:t>00:03:41:20 - 00:04:10:37</w:t>
      </w:r>
    </w:p>
    <w:p w14:paraId="6E2C6534" w14:textId="3E245005" w:rsidR="00FA0E6D" w:rsidRPr="00FA0E6D" w:rsidRDefault="00FA0E6D" w:rsidP="00FA0E6D">
      <w:pPr>
        <w:rPr>
          <w:rFonts w:ascii="STILL Type" w:hAnsi="STILL Type"/>
          <w:lang w:val="en-US"/>
        </w:rPr>
      </w:pPr>
    </w:p>
    <w:p w14:paraId="38336158" w14:textId="77777777" w:rsidR="00FA0E6D" w:rsidRPr="00185FD4" w:rsidRDefault="00FA0E6D" w:rsidP="00FA0E6D">
      <w:pPr>
        <w:rPr>
          <w:rFonts w:ascii="STILL Type" w:hAnsi="STILL Type"/>
          <w:lang w:val="de-DE"/>
        </w:rPr>
      </w:pPr>
      <w:r w:rsidRPr="00185FD4">
        <w:rPr>
          <w:rFonts w:ascii="STILL Type" w:hAnsi="STILL Type"/>
          <w:lang w:val="de-DE"/>
        </w:rPr>
        <w:lastRenderedPageBreak/>
        <w:t>En dit is natuurlijk veel riskanter en gevaarlijker , omdat de voertuigen zwaar zijn, een hoog gewicht hebben en ook een behoorlijk vermogen bezitten. In dit geval kunnen fouten dus risico's en gevaren met zich meebrengen, zoals schade aan goederen of zelfs letsel aan personen. En dat moeten we absoluut vermijden.</w:t>
      </w:r>
    </w:p>
    <w:p w14:paraId="262A44B6" w14:textId="77777777" w:rsidR="00FA0E6D" w:rsidRPr="00185FD4" w:rsidRDefault="00FA0E6D" w:rsidP="00FA0E6D">
      <w:pPr>
        <w:rPr>
          <w:rFonts w:ascii="STILL Type" w:hAnsi="STILL Type"/>
          <w:lang w:val="de-DE"/>
        </w:rPr>
      </w:pPr>
    </w:p>
    <w:p w14:paraId="3E9AC87E" w14:textId="77777777" w:rsidR="00FA0E6D" w:rsidRPr="00185FD4" w:rsidRDefault="00FA0E6D" w:rsidP="00FA0E6D">
      <w:pPr>
        <w:rPr>
          <w:rFonts w:ascii="STILL Type" w:hAnsi="STILL Type"/>
          <w:lang w:val="de-DE"/>
        </w:rPr>
      </w:pPr>
      <w:r w:rsidRPr="00185FD4">
        <w:rPr>
          <w:rFonts w:ascii="STILL Type" w:hAnsi="STILL Type"/>
          <w:lang w:val="de-DE"/>
        </w:rPr>
        <w:t>00:04:10:41 - 00:04:37:19</w:t>
      </w:r>
    </w:p>
    <w:p w14:paraId="530A6376" w14:textId="121EB4AC" w:rsidR="00FA0E6D" w:rsidRPr="00185FD4" w:rsidRDefault="00FA0E6D" w:rsidP="00FA0E6D">
      <w:pPr>
        <w:rPr>
          <w:rFonts w:ascii="STILL Type" w:hAnsi="STILL Type"/>
          <w:lang w:val="de-DE"/>
        </w:rPr>
      </w:pPr>
    </w:p>
    <w:p w14:paraId="50968FF7" w14:textId="77777777" w:rsidR="00FA0E6D" w:rsidRPr="00185FD4" w:rsidRDefault="00FA0E6D" w:rsidP="00FA0E6D">
      <w:pPr>
        <w:rPr>
          <w:rFonts w:ascii="STILL Type" w:hAnsi="STILL Type"/>
          <w:lang w:val="de-DE"/>
        </w:rPr>
      </w:pPr>
      <w:r w:rsidRPr="00185FD4">
        <w:rPr>
          <w:rFonts w:ascii="STILL Type" w:hAnsi="STILL Type"/>
          <w:lang w:val="de-DE"/>
        </w:rPr>
        <w:t>En als we nu kijken naar het laden van trailers, zoals Simone en Semah al hebben aangegeven, dan is het laden van trailers in de uitgaande ruimte nogal riskant en een hectische, maar ook behoorlijk drukke omgeving. Zoals we hebben gehoord, is er weinig manoeuvreerruimte, waardoor er eigenlijk weinig ruimte is voor de heftruck.</w:t>
      </w:r>
    </w:p>
    <w:p w14:paraId="3B1DD85D" w14:textId="77777777" w:rsidR="00FA0E6D" w:rsidRPr="00185FD4" w:rsidRDefault="00FA0E6D" w:rsidP="00FA0E6D">
      <w:pPr>
        <w:rPr>
          <w:rFonts w:ascii="STILL Type" w:hAnsi="STILL Type"/>
          <w:lang w:val="de-DE"/>
        </w:rPr>
      </w:pPr>
    </w:p>
    <w:p w14:paraId="03023544" w14:textId="77777777" w:rsidR="00FA0E6D" w:rsidRPr="00FA0E6D" w:rsidRDefault="00FA0E6D" w:rsidP="00FA0E6D">
      <w:pPr>
        <w:rPr>
          <w:rFonts w:ascii="STILL Type" w:hAnsi="STILL Type"/>
          <w:lang w:val="en-US"/>
        </w:rPr>
      </w:pPr>
      <w:r w:rsidRPr="00FA0E6D">
        <w:rPr>
          <w:rFonts w:ascii="STILL Type" w:hAnsi="STILL Type"/>
          <w:lang w:val="en-US"/>
        </w:rPr>
        <w:t>00:04:37:23 - 00:05:20:28</w:t>
      </w:r>
    </w:p>
    <w:p w14:paraId="06C21E24" w14:textId="3F05F0B1" w:rsidR="00FA0E6D" w:rsidRPr="00FA0E6D" w:rsidRDefault="00FA0E6D" w:rsidP="00FA0E6D">
      <w:pPr>
        <w:rPr>
          <w:rFonts w:ascii="STILL Type" w:hAnsi="STILL Type"/>
          <w:lang w:val="en-US"/>
        </w:rPr>
      </w:pPr>
    </w:p>
    <w:p w14:paraId="600AF38A" w14:textId="77777777" w:rsidR="00FA0E6D" w:rsidRPr="00185FD4" w:rsidRDefault="00FA0E6D" w:rsidP="00FA0E6D">
      <w:pPr>
        <w:rPr>
          <w:rFonts w:ascii="STILL Type" w:hAnsi="STILL Type"/>
          <w:lang w:val="de-DE"/>
        </w:rPr>
      </w:pPr>
      <w:r w:rsidRPr="00185FD4">
        <w:rPr>
          <w:rFonts w:ascii="STILL Type" w:hAnsi="STILL Type"/>
          <w:lang w:val="de-DE"/>
        </w:rPr>
        <w:t>Ja, rijden, toch? En dingen manipuleren zoals pallets. Je hebt mensen die zich in het werkgebied bevinden. Dus in het uitgaande gebied. Bovenaan lopen er misschien mensen rond die heftrucks besturen, mensen die hun werk doen, mensen die in en uit trailers en voertuigen lopen. Ja, dat kan best vaak voorkomen. En bovendien moeten we, om in dit gebied te kunnen manoeuvreren, de veiligheidszones van de voertuigen verkleinen, omdat de voertuigen tegenwoordig LiDAR-scanners en laserscanners hebben.</w:t>
      </w:r>
    </w:p>
    <w:p w14:paraId="1F2DE944" w14:textId="77777777" w:rsidR="00FA0E6D" w:rsidRPr="00185FD4" w:rsidRDefault="00FA0E6D" w:rsidP="00FA0E6D">
      <w:pPr>
        <w:rPr>
          <w:rFonts w:ascii="STILL Type" w:hAnsi="STILL Type"/>
          <w:lang w:val="de-DE"/>
        </w:rPr>
      </w:pPr>
    </w:p>
    <w:p w14:paraId="3F5A8EB9" w14:textId="77777777" w:rsidR="00FA0E6D" w:rsidRPr="00FA0E6D" w:rsidRDefault="00FA0E6D" w:rsidP="00FA0E6D">
      <w:pPr>
        <w:rPr>
          <w:rFonts w:ascii="STILL Type" w:hAnsi="STILL Type"/>
          <w:lang w:val="en-US"/>
        </w:rPr>
      </w:pPr>
      <w:r w:rsidRPr="00FA0E6D">
        <w:rPr>
          <w:rFonts w:ascii="STILL Type" w:hAnsi="STILL Type"/>
          <w:lang w:val="en-US"/>
        </w:rPr>
        <w:t>00:05:20:32 - 00:05:56:46</w:t>
      </w:r>
    </w:p>
    <w:p w14:paraId="102231D1" w14:textId="61EF97B5" w:rsidR="00FA0E6D" w:rsidRPr="00FA0E6D" w:rsidRDefault="00FA0E6D" w:rsidP="00FA0E6D">
      <w:pPr>
        <w:rPr>
          <w:rFonts w:ascii="STILL Type" w:hAnsi="STILL Type"/>
          <w:lang w:val="en-US"/>
        </w:rPr>
      </w:pPr>
    </w:p>
    <w:p w14:paraId="0ADDD3E7" w14:textId="77777777" w:rsidR="00FA0E6D" w:rsidRPr="00185FD4" w:rsidRDefault="00FA0E6D" w:rsidP="00FA0E6D">
      <w:pPr>
        <w:rPr>
          <w:rFonts w:ascii="STILL Type" w:hAnsi="STILL Type"/>
          <w:lang w:val="de-DE"/>
        </w:rPr>
      </w:pPr>
      <w:r w:rsidRPr="00185FD4">
        <w:rPr>
          <w:rFonts w:ascii="STILL Type" w:hAnsi="STILL Type"/>
          <w:lang w:val="de-DE"/>
        </w:rPr>
        <w:t>Maar deze laserscanners kunnen niet per se onderscheid maken tussen pallets en mensen. Dus dat is alles waar we rekening mee moeten houden. In wezen betekent dit dat de realiteit van vandaag is dat veiligheidstechnologie vrij deterministisch is. Het kan dus vrij goed voorspellen wat er gaat gebeuren. De echte wereld is echter niet zo, het is een voortdurend veranderende en zeer dynamische wereld.</w:t>
      </w:r>
    </w:p>
    <w:p w14:paraId="7B170880" w14:textId="77777777" w:rsidR="00FA0E6D" w:rsidRPr="00185FD4" w:rsidRDefault="00FA0E6D" w:rsidP="00FA0E6D">
      <w:pPr>
        <w:rPr>
          <w:rFonts w:ascii="STILL Type" w:hAnsi="STILL Type"/>
          <w:lang w:val="de-DE"/>
        </w:rPr>
      </w:pPr>
    </w:p>
    <w:p w14:paraId="3DAE108F" w14:textId="77777777" w:rsidR="00FA0E6D" w:rsidRPr="00FA0E6D" w:rsidRDefault="00FA0E6D" w:rsidP="00FA0E6D">
      <w:pPr>
        <w:rPr>
          <w:rFonts w:ascii="STILL Type" w:hAnsi="STILL Type"/>
          <w:lang w:val="en-US"/>
        </w:rPr>
      </w:pPr>
      <w:r w:rsidRPr="00FA0E6D">
        <w:rPr>
          <w:rFonts w:ascii="STILL Type" w:hAnsi="STILL Type"/>
          <w:lang w:val="en-US"/>
        </w:rPr>
        <w:t>00:05:57:00 - 00:06:25:01</w:t>
      </w:r>
    </w:p>
    <w:p w14:paraId="59BE13BE" w14:textId="3F9BD9B0" w:rsidR="00FA0E6D" w:rsidRPr="00FA0E6D" w:rsidRDefault="00FA0E6D" w:rsidP="00FA0E6D">
      <w:pPr>
        <w:rPr>
          <w:rFonts w:ascii="STILL Type" w:hAnsi="STILL Type"/>
          <w:lang w:val="en-US"/>
        </w:rPr>
      </w:pPr>
    </w:p>
    <w:p w14:paraId="6C083909" w14:textId="77777777" w:rsidR="00FA0E6D" w:rsidRPr="00185FD4" w:rsidRDefault="00FA0E6D" w:rsidP="00FA0E6D">
      <w:pPr>
        <w:rPr>
          <w:rFonts w:ascii="STILL Type" w:hAnsi="STILL Type"/>
          <w:lang w:val="de-DE"/>
        </w:rPr>
      </w:pPr>
      <w:r w:rsidRPr="00185FD4">
        <w:rPr>
          <w:rFonts w:ascii="STILL Type" w:hAnsi="STILL Type"/>
          <w:lang w:val="de-DE"/>
        </w:rPr>
        <w:t>Laten we eens kijken naar een video van de AXL iGo, waarvan je al een paar fragmenten hebt gezien. Daarin zie je een aantal veiligheidsrisico's die vermeden moeten worden en die de AXL iGo momenteel ook vermijdt, maar die het voertuig wel beperken tot bepaalde gebruikssituaties. Zoals je hier kunt zien, pakt het voertuig de pellets op.</w:t>
      </w:r>
    </w:p>
    <w:p w14:paraId="12810662" w14:textId="77777777" w:rsidR="00FA0E6D" w:rsidRPr="00185FD4" w:rsidRDefault="00FA0E6D" w:rsidP="00FA0E6D">
      <w:pPr>
        <w:rPr>
          <w:rFonts w:ascii="STILL Type" w:hAnsi="STILL Type"/>
          <w:lang w:val="de-DE"/>
        </w:rPr>
      </w:pPr>
    </w:p>
    <w:p w14:paraId="7ADE97AB" w14:textId="77777777" w:rsidR="00FA0E6D" w:rsidRPr="00185FD4" w:rsidRDefault="00FA0E6D" w:rsidP="00FA0E6D">
      <w:pPr>
        <w:rPr>
          <w:rFonts w:ascii="STILL Type" w:hAnsi="STILL Type"/>
          <w:lang w:val="de-DE"/>
        </w:rPr>
      </w:pPr>
      <w:r w:rsidRPr="00185FD4">
        <w:rPr>
          <w:rFonts w:ascii="STILL Type" w:hAnsi="STILL Type"/>
          <w:lang w:val="de-DE"/>
        </w:rPr>
        <w:t>00:06:25:05 - 00:06:46:49</w:t>
      </w:r>
    </w:p>
    <w:p w14:paraId="486D728E" w14:textId="58FB1418" w:rsidR="00FA0E6D" w:rsidRPr="00185FD4" w:rsidRDefault="00FA0E6D" w:rsidP="00FA0E6D">
      <w:pPr>
        <w:rPr>
          <w:rFonts w:ascii="STILL Type" w:hAnsi="STILL Type"/>
          <w:lang w:val="de-DE"/>
        </w:rPr>
      </w:pPr>
    </w:p>
    <w:p w14:paraId="29D0A01B" w14:textId="77777777" w:rsidR="00FA0E6D" w:rsidRPr="00185FD4" w:rsidRDefault="00FA0E6D" w:rsidP="00FA0E6D">
      <w:pPr>
        <w:rPr>
          <w:rFonts w:ascii="STILL Type" w:hAnsi="STILL Type"/>
          <w:lang w:val="de-DE"/>
        </w:rPr>
      </w:pPr>
      <w:r w:rsidRPr="00185FD4">
        <w:rPr>
          <w:rFonts w:ascii="STILL Type" w:hAnsi="STILL Type"/>
          <w:lang w:val="de-DE"/>
        </w:rPr>
        <w:t>U ziet wellicht al dat er mensen achter deze rijen pellets op het uitgaande platform staan. U kunt hier zien dat er weinig ruimte is voor het voertuig om te manoeuvreren tijdens het draaien en het inrijden van de trailer, en eenmaal in de trailer is er ook weinig ruimte aan de linkerkant.</w:t>
      </w:r>
    </w:p>
    <w:p w14:paraId="439B0293" w14:textId="77777777" w:rsidR="00FA0E6D" w:rsidRPr="00185FD4" w:rsidRDefault="00FA0E6D" w:rsidP="00FA0E6D">
      <w:pPr>
        <w:rPr>
          <w:rFonts w:ascii="STILL Type" w:hAnsi="STILL Type"/>
          <w:lang w:val="de-DE"/>
        </w:rPr>
      </w:pPr>
    </w:p>
    <w:p w14:paraId="2CBEA848" w14:textId="77777777" w:rsidR="00FA0E6D" w:rsidRPr="00FA0E6D" w:rsidRDefault="00FA0E6D" w:rsidP="00FA0E6D">
      <w:pPr>
        <w:rPr>
          <w:rFonts w:ascii="STILL Type" w:hAnsi="STILL Type"/>
          <w:lang w:val="en-US"/>
        </w:rPr>
      </w:pPr>
      <w:r w:rsidRPr="00FA0E6D">
        <w:rPr>
          <w:rFonts w:ascii="STILL Type" w:hAnsi="STILL Type"/>
          <w:lang w:val="en-US"/>
        </w:rPr>
        <w:t>00:06:46:49 - 00:07:10:39</w:t>
      </w:r>
    </w:p>
    <w:p w14:paraId="294A94B2" w14:textId="333ED0C9" w:rsidR="00FA0E6D" w:rsidRPr="00FA0E6D" w:rsidRDefault="00FA0E6D" w:rsidP="00FA0E6D">
      <w:pPr>
        <w:rPr>
          <w:rFonts w:ascii="STILL Type" w:hAnsi="STILL Type"/>
          <w:lang w:val="en-US"/>
        </w:rPr>
      </w:pPr>
    </w:p>
    <w:p w14:paraId="2D372F88" w14:textId="77777777" w:rsidR="00FA0E6D" w:rsidRPr="00185FD4" w:rsidRDefault="00FA0E6D" w:rsidP="00FA0E6D">
      <w:pPr>
        <w:rPr>
          <w:rFonts w:ascii="STILL Type" w:hAnsi="STILL Type"/>
          <w:lang w:val="de-DE"/>
        </w:rPr>
      </w:pPr>
      <w:r w:rsidRPr="00185FD4">
        <w:rPr>
          <w:rFonts w:ascii="STILL Type" w:hAnsi="STILL Type"/>
          <w:lang w:val="de-DE"/>
        </w:rPr>
        <w:t>Aan de rechterkant en aan de achterkant. We moeten er dus echt voor zorgen dat er niemand in de weg staat. Dit is ook de reden waarom we hier veiligheidsscanners gebruiken, om te controleren of er niemand tussen de pellets staat en bijvoorbeeld hierheen rijdt. Bovendien moeten we ervoor zorgen dat er maar één voertuig tegelijk de trailer inrijdt.</w:t>
      </w:r>
    </w:p>
    <w:p w14:paraId="39273718" w14:textId="77777777" w:rsidR="00FA0E6D" w:rsidRPr="00185FD4" w:rsidRDefault="00FA0E6D" w:rsidP="00FA0E6D">
      <w:pPr>
        <w:rPr>
          <w:rFonts w:ascii="STILL Type" w:hAnsi="STILL Type"/>
          <w:lang w:val="de-DE"/>
        </w:rPr>
      </w:pPr>
    </w:p>
    <w:p w14:paraId="30796086" w14:textId="77777777" w:rsidR="00FA0E6D" w:rsidRPr="00FA0E6D" w:rsidRDefault="00FA0E6D" w:rsidP="00FA0E6D">
      <w:pPr>
        <w:rPr>
          <w:rFonts w:ascii="STILL Type" w:hAnsi="STILL Type"/>
          <w:lang w:val="en-US"/>
        </w:rPr>
      </w:pPr>
      <w:r w:rsidRPr="00FA0E6D">
        <w:rPr>
          <w:rFonts w:ascii="STILL Type" w:hAnsi="STILL Type"/>
          <w:lang w:val="en-US"/>
        </w:rPr>
        <w:t>00:07:10:43 - 00:07:44:11</w:t>
      </w:r>
    </w:p>
    <w:p w14:paraId="3B78AF20" w14:textId="0BDC705C" w:rsidR="00FA0E6D" w:rsidRPr="00FA0E6D" w:rsidRDefault="00FA0E6D" w:rsidP="00FA0E6D">
      <w:pPr>
        <w:rPr>
          <w:rFonts w:ascii="STILL Type" w:hAnsi="STILL Type"/>
          <w:lang w:val="en-US"/>
        </w:rPr>
      </w:pPr>
    </w:p>
    <w:p w14:paraId="1FE32C2E" w14:textId="77777777" w:rsidR="00FA0E6D" w:rsidRPr="00185FD4" w:rsidRDefault="00FA0E6D" w:rsidP="00FA0E6D">
      <w:pPr>
        <w:rPr>
          <w:rFonts w:ascii="STILL Type" w:hAnsi="STILL Type"/>
          <w:lang w:val="de-DE"/>
        </w:rPr>
      </w:pPr>
      <w:r w:rsidRPr="00185FD4">
        <w:rPr>
          <w:rFonts w:ascii="STILL Type" w:hAnsi="STILL Type"/>
          <w:lang w:val="de-DE"/>
        </w:rPr>
        <w:t>Zodat er geen botsingen kunnen plaatsvinden. Daarom gebruiken we hier vorkscanners om problemen of risico's te voorkomen. U ziet echter dat deze pallet perfect is ingepakt. De folie zit hier alleen over de dozen. Maar het kan best zijn dat de folie ook over de palletvakken heen gaat.</w:t>
      </w:r>
    </w:p>
    <w:p w14:paraId="6922941C" w14:textId="77777777" w:rsidR="00FA0E6D" w:rsidRPr="00185FD4" w:rsidRDefault="00FA0E6D" w:rsidP="00FA0E6D">
      <w:pPr>
        <w:rPr>
          <w:rFonts w:ascii="STILL Type" w:hAnsi="STILL Type"/>
          <w:lang w:val="de-DE"/>
        </w:rPr>
      </w:pPr>
    </w:p>
    <w:p w14:paraId="6E98E73C" w14:textId="77777777" w:rsidR="00FA0E6D" w:rsidRPr="00FA0E6D" w:rsidRDefault="00FA0E6D" w:rsidP="00FA0E6D">
      <w:pPr>
        <w:rPr>
          <w:rFonts w:ascii="STILL Type" w:hAnsi="STILL Type"/>
          <w:lang w:val="en-US"/>
        </w:rPr>
      </w:pPr>
      <w:r w:rsidRPr="00FA0E6D">
        <w:rPr>
          <w:rFonts w:ascii="STILL Type" w:hAnsi="STILL Type"/>
          <w:lang w:val="en-US"/>
        </w:rPr>
        <w:lastRenderedPageBreak/>
        <w:t>00:07:44:11 - 00:08:22:10</w:t>
      </w:r>
    </w:p>
    <w:p w14:paraId="7AEBECAB" w14:textId="22CF3BE3" w:rsidR="00FA0E6D" w:rsidRPr="00FA0E6D" w:rsidRDefault="00FA0E6D" w:rsidP="00FA0E6D">
      <w:pPr>
        <w:rPr>
          <w:rFonts w:ascii="STILL Type" w:hAnsi="STILL Type"/>
          <w:lang w:val="en-US"/>
        </w:rPr>
      </w:pPr>
    </w:p>
    <w:p w14:paraId="47E35056" w14:textId="77777777" w:rsidR="00FA0E6D" w:rsidRPr="00185FD4" w:rsidRDefault="00FA0E6D" w:rsidP="00FA0E6D">
      <w:pPr>
        <w:rPr>
          <w:rFonts w:ascii="STILL Type" w:hAnsi="STILL Type"/>
          <w:lang w:val="de-DE"/>
        </w:rPr>
      </w:pPr>
      <w:r w:rsidRPr="00FA0E6D">
        <w:rPr>
          <w:rFonts w:ascii="STILL Type" w:hAnsi="STILL Type"/>
          <w:lang w:val="en-US"/>
        </w:rPr>
        <w:t xml:space="preserve">En in dit geval hebben we mogelijk al een probleem. Dit is dus een soort beperking van het huidige veiligheidsconcept. </w:t>
      </w:r>
      <w:r w:rsidRPr="00185FD4">
        <w:rPr>
          <w:rFonts w:ascii="STILL Type" w:hAnsi="STILL Type"/>
          <w:lang w:val="de-DE"/>
        </w:rPr>
        <w:t>Het huidige veiligheidsconcept is goed. Het vereist echter dat alle ouders zich in een bepaalde vorm en volgorde bevinden. We denken er momenteel echter over na om in het kader van een onderzoeksproject, samen met een aantal partners, bijvoorbeeld Nvidia, een camera te gebruiken om van buitenaf mee te kijken en het hele veiligheidsgebied voor de arts te observeren, om er zeker van te zijn dat er niemand in dit gebied of in de trailer aanwezig is.</w:t>
      </w:r>
    </w:p>
    <w:p w14:paraId="768DC297" w14:textId="77777777" w:rsidR="00FA0E6D" w:rsidRPr="00185FD4" w:rsidRDefault="00FA0E6D" w:rsidP="00FA0E6D">
      <w:pPr>
        <w:rPr>
          <w:rFonts w:ascii="STILL Type" w:hAnsi="STILL Type"/>
          <w:lang w:val="de-DE"/>
        </w:rPr>
      </w:pPr>
    </w:p>
    <w:p w14:paraId="376F0268" w14:textId="77777777" w:rsidR="00FA0E6D" w:rsidRPr="00FA0E6D" w:rsidRDefault="00FA0E6D" w:rsidP="00FA0E6D">
      <w:pPr>
        <w:rPr>
          <w:rFonts w:ascii="STILL Type" w:hAnsi="STILL Type"/>
          <w:lang w:val="en-US"/>
        </w:rPr>
      </w:pPr>
      <w:r w:rsidRPr="00FA0E6D">
        <w:rPr>
          <w:rFonts w:ascii="STILL Type" w:hAnsi="STILL Type"/>
          <w:lang w:val="en-US"/>
        </w:rPr>
        <w:t>00:08:22:20 - 00:09:00:26</w:t>
      </w:r>
    </w:p>
    <w:p w14:paraId="38BC2AD2" w14:textId="03392B5E" w:rsidR="00FA0E6D" w:rsidRPr="00FA0E6D" w:rsidRDefault="00FA0E6D" w:rsidP="00FA0E6D">
      <w:pPr>
        <w:rPr>
          <w:rFonts w:ascii="STILL Type" w:hAnsi="STILL Type"/>
          <w:lang w:val="en-US"/>
        </w:rPr>
      </w:pPr>
    </w:p>
    <w:p w14:paraId="25C3885E" w14:textId="77777777" w:rsidR="00FA0E6D" w:rsidRPr="00185FD4" w:rsidRDefault="00FA0E6D" w:rsidP="00FA0E6D">
      <w:pPr>
        <w:rPr>
          <w:rFonts w:ascii="STILL Type" w:hAnsi="STILL Type"/>
          <w:lang w:val="de-DE"/>
        </w:rPr>
      </w:pPr>
      <w:r w:rsidRPr="00185FD4">
        <w:rPr>
          <w:rFonts w:ascii="STILL Type" w:hAnsi="STILL Type"/>
          <w:lang w:val="de-DE"/>
        </w:rPr>
        <w:t>Dit betekent dus dat we ernaar streven de perceptie van het voertuig uit te breiden voorbij de reeds aanwezige veiligheidsvoorzieningen. We gebruiken een externe blik op een specifiek gebied en zetten video in combinatie met computervisie, oftewel AI of machine learning, in als veiligheidsmaatregel. Dit is een innovatie die tot nu toe niet mogelijk was, omdat machine learning en AI, zoals jullie allemaal weten, gebaseerd zijn op waarschijnlijkheidstheorie.</w:t>
      </w:r>
    </w:p>
    <w:p w14:paraId="59533BF7" w14:textId="77777777" w:rsidR="00FA0E6D" w:rsidRPr="00185FD4" w:rsidRDefault="00FA0E6D" w:rsidP="00FA0E6D">
      <w:pPr>
        <w:rPr>
          <w:rFonts w:ascii="STILL Type" w:hAnsi="STILL Type"/>
          <w:lang w:val="de-DE"/>
        </w:rPr>
      </w:pPr>
    </w:p>
    <w:p w14:paraId="693046F3" w14:textId="77777777" w:rsidR="00FA0E6D" w:rsidRPr="00185FD4" w:rsidRDefault="00FA0E6D" w:rsidP="00FA0E6D">
      <w:pPr>
        <w:rPr>
          <w:rFonts w:ascii="STILL Type" w:hAnsi="STILL Type"/>
          <w:lang w:val="de-DE"/>
        </w:rPr>
      </w:pPr>
      <w:r w:rsidRPr="00185FD4">
        <w:rPr>
          <w:rFonts w:ascii="STILL Type" w:hAnsi="STILL Type"/>
          <w:lang w:val="de-DE"/>
        </w:rPr>
        <w:t>00:09:00:26 - 00:09:39:06</w:t>
      </w:r>
    </w:p>
    <w:p w14:paraId="7C1EB868" w14:textId="43415598" w:rsidR="00FA0E6D" w:rsidRPr="00185FD4" w:rsidRDefault="00FA0E6D" w:rsidP="00FA0E6D">
      <w:pPr>
        <w:rPr>
          <w:rFonts w:ascii="STILL Type" w:hAnsi="STILL Type"/>
          <w:lang w:val="de-DE"/>
        </w:rPr>
      </w:pPr>
    </w:p>
    <w:p w14:paraId="41956FB5" w14:textId="77777777" w:rsidR="00FA0E6D" w:rsidRPr="00185FD4" w:rsidRDefault="00FA0E6D" w:rsidP="00FA0E6D">
      <w:pPr>
        <w:rPr>
          <w:rFonts w:ascii="STILL Type" w:hAnsi="STILL Type"/>
          <w:lang w:val="de-DE"/>
        </w:rPr>
      </w:pPr>
      <w:r w:rsidRPr="00185FD4">
        <w:rPr>
          <w:rFonts w:ascii="STILL Type" w:hAnsi="STILL Type"/>
          <w:lang w:val="de-DE"/>
        </w:rPr>
        <w:t>dus een technologie die slechts tot op zekere hoogte nauwkeurigheid kan bereiken. En om dit mogelijk te maken, moeten we voldoen aan een aantal regels, voorschriften en normen. Om machine learning en technologie te integreren in de autonome heftruck, is dat een belangrijk aspect. Zo betekent de functionele veiligheid van de machine bijvoorbeeld dat de technologie die we gebruiken maximaal één gevaarlijke storing per 1.000.000 bedrijfsuren mag hebben , wat behoorlijk veel is.</w:t>
      </w:r>
    </w:p>
    <w:p w14:paraId="1CEB4B66" w14:textId="77777777" w:rsidR="00FA0E6D" w:rsidRPr="00185FD4" w:rsidRDefault="00FA0E6D" w:rsidP="00FA0E6D">
      <w:pPr>
        <w:rPr>
          <w:rFonts w:ascii="STILL Type" w:hAnsi="STILL Type"/>
          <w:lang w:val="de-DE"/>
        </w:rPr>
      </w:pPr>
    </w:p>
    <w:p w14:paraId="09B836F7" w14:textId="77777777" w:rsidR="00FA0E6D" w:rsidRPr="00185FD4" w:rsidRDefault="00FA0E6D" w:rsidP="00FA0E6D">
      <w:pPr>
        <w:rPr>
          <w:rFonts w:ascii="STILL Type" w:hAnsi="STILL Type"/>
          <w:lang w:val="de-DE"/>
        </w:rPr>
      </w:pPr>
      <w:r w:rsidRPr="00185FD4">
        <w:rPr>
          <w:rFonts w:ascii="STILL Type" w:hAnsi="STILL Type"/>
          <w:lang w:val="de-DE"/>
        </w:rPr>
        <w:t>00:09:39:16 - 00:10:21:48</w:t>
      </w:r>
    </w:p>
    <w:p w14:paraId="7B2149F7" w14:textId="3C7D74A6" w:rsidR="00FA0E6D" w:rsidRPr="00185FD4" w:rsidRDefault="00FA0E6D" w:rsidP="00FA0E6D">
      <w:pPr>
        <w:rPr>
          <w:rFonts w:ascii="STILL Type" w:hAnsi="STILL Type"/>
          <w:lang w:val="de-DE"/>
        </w:rPr>
      </w:pPr>
    </w:p>
    <w:p w14:paraId="471F7753" w14:textId="77777777" w:rsidR="00FA0E6D" w:rsidRPr="00185FD4" w:rsidRDefault="00FA0E6D" w:rsidP="00FA0E6D">
      <w:pPr>
        <w:rPr>
          <w:rFonts w:ascii="STILL Type" w:hAnsi="STILL Type"/>
          <w:lang w:val="de-DE"/>
        </w:rPr>
      </w:pPr>
      <w:r w:rsidRPr="00185FD4">
        <w:rPr>
          <w:rFonts w:ascii="STILL Type" w:hAnsi="STILL Type"/>
          <w:lang w:val="de-DE"/>
        </w:rPr>
        <w:t>En momenteel is dat niet eenvoudig, of zelfs zeer moeilijk, te bereiken voor een machine learning-model. Bovendien, als we deze AI willen gebruiken voor veiligheidsgerelateerde functies, moeten we de nauwkeurigheid van dit veiligheidsmodel of dit AI-model kwantificeren. En als het AI-model niet in staat is om één gevaarlijke gebeurtenis per 1 miljoen bedrijfsuren te voorspellen, moeten we het AI-model integreren in een architectuur die de zwakke punten, of beter gezegd de tekortkomingen, van dit machine learning-model verhelpt.</w:t>
      </w:r>
    </w:p>
    <w:p w14:paraId="1D3188E4" w14:textId="77777777" w:rsidR="00FA0E6D" w:rsidRPr="00185FD4" w:rsidRDefault="00FA0E6D" w:rsidP="00FA0E6D">
      <w:pPr>
        <w:rPr>
          <w:rFonts w:ascii="STILL Type" w:hAnsi="STILL Type"/>
          <w:lang w:val="de-DE"/>
        </w:rPr>
      </w:pPr>
    </w:p>
    <w:p w14:paraId="105D4F39" w14:textId="77777777" w:rsidR="00FA0E6D" w:rsidRPr="00185FD4" w:rsidRDefault="00FA0E6D" w:rsidP="00FA0E6D">
      <w:pPr>
        <w:rPr>
          <w:rFonts w:ascii="STILL Type" w:hAnsi="STILL Type"/>
          <w:lang w:val="de-DE"/>
        </w:rPr>
      </w:pPr>
      <w:r w:rsidRPr="00185FD4">
        <w:rPr>
          <w:rFonts w:ascii="STILL Type" w:hAnsi="STILL Type"/>
          <w:lang w:val="de-DE"/>
        </w:rPr>
        <w:t>00:10:22:02 - 00:10:50:35</w:t>
      </w:r>
    </w:p>
    <w:p w14:paraId="66B5009E" w14:textId="33F0D946" w:rsidR="00FA0E6D" w:rsidRPr="00185FD4" w:rsidRDefault="00FA0E6D" w:rsidP="00FA0E6D">
      <w:pPr>
        <w:rPr>
          <w:rFonts w:ascii="STILL Type" w:hAnsi="STILL Type"/>
          <w:lang w:val="de-DE"/>
        </w:rPr>
      </w:pPr>
    </w:p>
    <w:p w14:paraId="48E58F1B" w14:textId="77777777" w:rsidR="00FA0E6D" w:rsidRPr="00185FD4" w:rsidRDefault="00FA0E6D" w:rsidP="00FA0E6D">
      <w:pPr>
        <w:rPr>
          <w:rFonts w:ascii="STILL Type" w:hAnsi="STILL Type"/>
          <w:lang w:val="de-DE"/>
        </w:rPr>
      </w:pPr>
      <w:r w:rsidRPr="00185FD4">
        <w:rPr>
          <w:rFonts w:ascii="STILL Type" w:hAnsi="STILL Type"/>
          <w:lang w:val="de-DE"/>
        </w:rPr>
        <w:t>Naast een hoge mate van betrouwbaarheid moeten we ook deterministisch snel zijn , wat betekent dat we ervoor moeten zorgen dat we in realtime handelen. Dus vanaf het moment dat de camera een persoon in een bepaald gebied detecteert tot het moment dat het voertuig remt, moet die tijd ruim onder de seconde liggen, en niet slechts af en toe, maar altijd ruim onder de seconde.</w:t>
      </w:r>
    </w:p>
    <w:p w14:paraId="29AFD341" w14:textId="77777777" w:rsidR="00FA0E6D" w:rsidRPr="00185FD4" w:rsidRDefault="00FA0E6D" w:rsidP="00FA0E6D">
      <w:pPr>
        <w:rPr>
          <w:rFonts w:ascii="STILL Type" w:hAnsi="STILL Type"/>
          <w:lang w:val="de-DE"/>
        </w:rPr>
      </w:pPr>
    </w:p>
    <w:p w14:paraId="59483349" w14:textId="77777777" w:rsidR="00FA0E6D" w:rsidRPr="00185FD4" w:rsidRDefault="00FA0E6D" w:rsidP="00FA0E6D">
      <w:pPr>
        <w:rPr>
          <w:rFonts w:ascii="STILL Type" w:hAnsi="STILL Type"/>
          <w:lang w:val="de-DE"/>
        </w:rPr>
      </w:pPr>
      <w:r w:rsidRPr="00185FD4">
        <w:rPr>
          <w:rFonts w:ascii="STILL Type" w:hAnsi="STILL Type"/>
          <w:lang w:val="de-DE"/>
        </w:rPr>
        <w:t>00:10:50:39 - 00:11:23:16</w:t>
      </w:r>
    </w:p>
    <w:p w14:paraId="41E46D15" w14:textId="39CC2B85" w:rsidR="00FA0E6D" w:rsidRPr="00185FD4" w:rsidRDefault="00FA0E6D" w:rsidP="00FA0E6D">
      <w:pPr>
        <w:rPr>
          <w:rFonts w:ascii="STILL Type" w:hAnsi="STILL Type"/>
          <w:lang w:val="de-DE"/>
        </w:rPr>
      </w:pPr>
    </w:p>
    <w:p w14:paraId="7339983E" w14:textId="77777777" w:rsidR="00FA0E6D" w:rsidRPr="00185FD4" w:rsidRDefault="00FA0E6D" w:rsidP="00FA0E6D">
      <w:pPr>
        <w:rPr>
          <w:rFonts w:ascii="STILL Type" w:hAnsi="STILL Type"/>
          <w:lang w:val="de-DE"/>
        </w:rPr>
      </w:pPr>
      <w:r w:rsidRPr="00185FD4">
        <w:rPr>
          <w:rFonts w:ascii="STILL Type" w:hAnsi="STILL Type"/>
          <w:lang w:val="de-DE"/>
        </w:rPr>
        <w:t>En tot slot moeten we , wat u waarschijnlijk als classificator zult beschouwen, onze applicatie gebruiken. Het betreft een systeem met een hoog risico . Daarom hebben we ook gegevens voor een conformiteitsbeoordeling nodig. Om dit alles conceptueel samen te vatten, ziet u hier aan de linkerkant twee autonome heftrucks met de reeds bestaande sensorgebaseerde veiligheidsbescherming van lidar-scanners en projectoren.</w:t>
      </w:r>
    </w:p>
    <w:p w14:paraId="039265A8" w14:textId="77777777" w:rsidR="00FA0E6D" w:rsidRPr="00185FD4" w:rsidRDefault="00FA0E6D" w:rsidP="00FA0E6D">
      <w:pPr>
        <w:rPr>
          <w:rFonts w:ascii="STILL Type" w:hAnsi="STILL Type"/>
          <w:lang w:val="de-DE"/>
        </w:rPr>
      </w:pPr>
    </w:p>
    <w:p w14:paraId="22529D7F" w14:textId="77777777" w:rsidR="00FA0E6D" w:rsidRPr="00185FD4" w:rsidRDefault="00FA0E6D" w:rsidP="00FA0E6D">
      <w:pPr>
        <w:rPr>
          <w:rFonts w:ascii="STILL Type" w:hAnsi="STILL Type"/>
          <w:lang w:val="de-DE"/>
        </w:rPr>
      </w:pPr>
      <w:r w:rsidRPr="00185FD4">
        <w:rPr>
          <w:rFonts w:ascii="STILL Type" w:hAnsi="STILL Type"/>
          <w:lang w:val="de-DE"/>
        </w:rPr>
        <w:t>00:11:23:20 - 00:11:50:17</w:t>
      </w:r>
    </w:p>
    <w:p w14:paraId="5670E535" w14:textId="68AE6608" w:rsidR="00FA0E6D" w:rsidRPr="00185FD4" w:rsidRDefault="00FA0E6D" w:rsidP="00FA0E6D">
      <w:pPr>
        <w:rPr>
          <w:rFonts w:ascii="STILL Type" w:hAnsi="STILL Type"/>
          <w:lang w:val="de-DE"/>
        </w:rPr>
      </w:pPr>
    </w:p>
    <w:p w14:paraId="4415F473" w14:textId="77777777" w:rsidR="00FA0E6D" w:rsidRPr="00185FD4" w:rsidRDefault="00FA0E6D" w:rsidP="00FA0E6D">
      <w:pPr>
        <w:rPr>
          <w:rFonts w:ascii="STILL Type" w:hAnsi="STILL Type"/>
          <w:lang w:val="de-DE"/>
        </w:rPr>
      </w:pPr>
      <w:r w:rsidRPr="00185FD4">
        <w:rPr>
          <w:rFonts w:ascii="STILL Type" w:hAnsi="STILL Type"/>
          <w:lang w:val="de-DE"/>
        </w:rPr>
        <w:t xml:space="preserve">En dit zal in de toekomst verder worden verbeterd, doordat camera's in het magazijn de beelden analyseren. De videostream wordt geanalyseerd met behulp van AI. Dit zal een nieuwe, holistische veiligheidsarchitectuur opleveren. </w:t>
      </w:r>
      <w:r w:rsidRPr="00185FD4">
        <w:rPr>
          <w:rFonts w:ascii="STILL Type" w:hAnsi="STILL Type"/>
          <w:lang w:val="de-DE"/>
        </w:rPr>
        <w:lastRenderedPageBreak/>
        <w:t>We werken momenteel aan een concept hiervoor. Je kunt het je zo voorstellen: twee camera's die de veiligheidszone observeren.</w:t>
      </w:r>
    </w:p>
    <w:p w14:paraId="194FC396" w14:textId="77777777" w:rsidR="00FA0E6D" w:rsidRPr="00185FD4" w:rsidRDefault="00FA0E6D" w:rsidP="00FA0E6D">
      <w:pPr>
        <w:rPr>
          <w:rFonts w:ascii="STILL Type" w:hAnsi="STILL Type"/>
          <w:lang w:val="de-DE"/>
        </w:rPr>
      </w:pPr>
    </w:p>
    <w:p w14:paraId="240F02DF" w14:textId="77777777" w:rsidR="00FA0E6D" w:rsidRPr="00FA0E6D" w:rsidRDefault="00FA0E6D" w:rsidP="00FA0E6D">
      <w:pPr>
        <w:rPr>
          <w:rFonts w:ascii="STILL Type" w:hAnsi="STILL Type"/>
          <w:lang w:val="en-US"/>
        </w:rPr>
      </w:pPr>
      <w:r w:rsidRPr="00FA0E6D">
        <w:rPr>
          <w:rFonts w:ascii="STILL Type" w:hAnsi="STILL Type"/>
          <w:lang w:val="en-US"/>
        </w:rPr>
        <w:t>00:11:50:21 - 00:12:16:41</w:t>
      </w:r>
    </w:p>
    <w:p w14:paraId="6EEDF362" w14:textId="058D1D26" w:rsidR="00FA0E6D" w:rsidRPr="00FA0E6D" w:rsidRDefault="00FA0E6D" w:rsidP="00FA0E6D">
      <w:pPr>
        <w:rPr>
          <w:rFonts w:ascii="STILL Type" w:hAnsi="STILL Type"/>
          <w:lang w:val="en-US"/>
        </w:rPr>
      </w:pPr>
    </w:p>
    <w:p w14:paraId="399EF6A8" w14:textId="77777777" w:rsidR="00FA0E6D" w:rsidRPr="00185FD4" w:rsidRDefault="00FA0E6D" w:rsidP="00FA0E6D">
      <w:pPr>
        <w:rPr>
          <w:rFonts w:ascii="STILL Type" w:hAnsi="STILL Type"/>
          <w:lang w:val="de-DE"/>
        </w:rPr>
      </w:pPr>
      <w:r w:rsidRPr="00185FD4">
        <w:rPr>
          <w:rFonts w:ascii="STILL Type" w:hAnsi="STILL Type"/>
          <w:lang w:val="de-DE"/>
        </w:rPr>
        <w:t>En ik wil graag uw aandacht vestigen op een specifiek punt . Hier hebben we iets wat we een struikeldraad noemen . Dit is de grens tussen de veiligheidszone hier en de trailer daar. Dit betekent dat we elke persoon tellen die de trailer binnenkomt en bijhouden hoeveel mensen er in de trailer zijn. Stel dat er drie mensen de trailer binnenkomen en één of twee mensen eruit gaan, dan weten we dat er nog steeds iemand binnen moet zijn.</w:t>
      </w:r>
    </w:p>
    <w:p w14:paraId="22694ED8" w14:textId="77777777" w:rsidR="00FA0E6D" w:rsidRPr="00185FD4" w:rsidRDefault="00FA0E6D" w:rsidP="00FA0E6D">
      <w:pPr>
        <w:rPr>
          <w:rFonts w:ascii="STILL Type" w:hAnsi="STILL Type"/>
          <w:lang w:val="de-DE"/>
        </w:rPr>
      </w:pPr>
    </w:p>
    <w:p w14:paraId="3D0276B5" w14:textId="77777777" w:rsidR="00FA0E6D" w:rsidRPr="00FA0E6D" w:rsidRDefault="00FA0E6D" w:rsidP="00FA0E6D">
      <w:pPr>
        <w:rPr>
          <w:rFonts w:ascii="STILL Type" w:hAnsi="STILL Type"/>
          <w:lang w:val="en-US"/>
        </w:rPr>
      </w:pPr>
      <w:r w:rsidRPr="00FA0E6D">
        <w:rPr>
          <w:rFonts w:ascii="STILL Type" w:hAnsi="STILL Type"/>
          <w:lang w:val="en-US"/>
        </w:rPr>
        <w:t>00:12:17:02 - 00:12:55:30</w:t>
      </w:r>
    </w:p>
    <w:p w14:paraId="2290C71C" w14:textId="11A3DEEC" w:rsidR="00FA0E6D" w:rsidRPr="00FA0E6D" w:rsidRDefault="00FA0E6D" w:rsidP="00FA0E6D">
      <w:pPr>
        <w:rPr>
          <w:rFonts w:ascii="STILL Type" w:hAnsi="STILL Type"/>
          <w:lang w:val="en-US"/>
        </w:rPr>
      </w:pPr>
    </w:p>
    <w:p w14:paraId="27335058" w14:textId="77777777" w:rsidR="00FA0E6D" w:rsidRPr="00185FD4" w:rsidRDefault="00FA0E6D" w:rsidP="00FA0E6D">
      <w:pPr>
        <w:rPr>
          <w:rFonts w:ascii="STILL Type" w:hAnsi="STILL Type"/>
          <w:lang w:val="de-DE"/>
        </w:rPr>
      </w:pPr>
      <w:r w:rsidRPr="00185FD4">
        <w:rPr>
          <w:rFonts w:ascii="STILL Type" w:hAnsi="STILL Type"/>
          <w:lang w:val="de-DE"/>
        </w:rPr>
        <w:t>Bovendien kunnen we dit mogelijk niet met onze camera waarnemen. We werken samen met partners om dit te bereiken, omdat het gebruik van machine learning en AI in interlogistiek een zeer nieuwe technologie is. Laat me dit even kort toelichten aan de hand van een diagram. Aan de linkerkant ziet u onze AI-camera, die we momenteel als product aanbieden en die u vanaf morgen op de beurs kunt zien. Deze camera wordt momenteel niet gebruikt voor functionele veiligheid, maar voor procescontrole en statistische doeleinden.</w:t>
      </w:r>
    </w:p>
    <w:p w14:paraId="769E0B45" w14:textId="77777777" w:rsidR="00FA0E6D" w:rsidRPr="00185FD4" w:rsidRDefault="00FA0E6D" w:rsidP="00FA0E6D">
      <w:pPr>
        <w:rPr>
          <w:rFonts w:ascii="STILL Type" w:hAnsi="STILL Type"/>
          <w:lang w:val="de-DE"/>
        </w:rPr>
      </w:pPr>
    </w:p>
    <w:p w14:paraId="282344F6" w14:textId="77777777" w:rsidR="00FA0E6D" w:rsidRPr="00185FD4" w:rsidRDefault="00FA0E6D" w:rsidP="00FA0E6D">
      <w:pPr>
        <w:rPr>
          <w:rFonts w:ascii="STILL Type" w:hAnsi="STILL Type"/>
          <w:lang w:val="de-DE"/>
        </w:rPr>
      </w:pPr>
      <w:r w:rsidRPr="00185FD4">
        <w:rPr>
          <w:rFonts w:ascii="STILL Type" w:hAnsi="STILL Type"/>
          <w:lang w:val="de-DE"/>
        </w:rPr>
        <w:t>00:12:55:34 - 00:13:27:25</w:t>
      </w:r>
    </w:p>
    <w:p w14:paraId="6C19649C" w14:textId="56ABCC57" w:rsidR="00FA0E6D" w:rsidRPr="00185FD4" w:rsidRDefault="00FA0E6D" w:rsidP="00FA0E6D">
      <w:pPr>
        <w:rPr>
          <w:rFonts w:ascii="STILL Type" w:hAnsi="STILL Type"/>
          <w:lang w:val="de-DE"/>
        </w:rPr>
      </w:pPr>
    </w:p>
    <w:p w14:paraId="2535AD4F" w14:textId="77777777" w:rsidR="00FA0E6D" w:rsidRPr="00185FD4" w:rsidRDefault="00FA0E6D" w:rsidP="00FA0E6D">
      <w:pPr>
        <w:rPr>
          <w:rFonts w:ascii="STILL Type" w:hAnsi="STILL Type"/>
          <w:lang w:val="de-DE"/>
        </w:rPr>
      </w:pPr>
      <w:r w:rsidRPr="00185FD4">
        <w:rPr>
          <w:rFonts w:ascii="STILL Type" w:hAnsi="STILL Type"/>
          <w:lang w:val="de-DE"/>
        </w:rPr>
        <w:t>Deze AI-camera genereert een videostream die wordt doorgestuurd naar een Nvidia RTX edge-computer. Deze functioneel veilige edge-computer is voorzien van een machine-AI-model, genaamd Halos Inside, Outside In. Dit model identificeert een persoon, waarna deze informatie via een beveiligd communicatiekanaal naar de heftruck wordt gecommuniceerd. De heftruck bepaalt vervolgens of er een persoon aanwezig is in de veiligheidszone of op de trailer.</w:t>
      </w:r>
    </w:p>
    <w:p w14:paraId="17467443" w14:textId="77777777" w:rsidR="00FA0E6D" w:rsidRPr="00185FD4" w:rsidRDefault="00FA0E6D" w:rsidP="00FA0E6D">
      <w:pPr>
        <w:rPr>
          <w:rFonts w:ascii="STILL Type" w:hAnsi="STILL Type"/>
          <w:lang w:val="de-DE"/>
        </w:rPr>
      </w:pPr>
    </w:p>
    <w:p w14:paraId="04E6E98A" w14:textId="77777777" w:rsidR="00FA0E6D" w:rsidRPr="00FA0E6D" w:rsidRDefault="00FA0E6D" w:rsidP="00FA0E6D">
      <w:pPr>
        <w:rPr>
          <w:rFonts w:ascii="STILL Type" w:hAnsi="STILL Type"/>
          <w:lang w:val="en-US"/>
        </w:rPr>
      </w:pPr>
      <w:r w:rsidRPr="00FA0E6D">
        <w:rPr>
          <w:rFonts w:ascii="STILL Type" w:hAnsi="STILL Type"/>
          <w:lang w:val="en-US"/>
        </w:rPr>
        <w:t>00:13:27:25 - 00:13:50:13</w:t>
      </w:r>
    </w:p>
    <w:p w14:paraId="2999F347" w14:textId="17CAFFD2" w:rsidR="00FA0E6D" w:rsidRPr="00FA0E6D" w:rsidRDefault="00FA0E6D" w:rsidP="00FA0E6D">
      <w:pPr>
        <w:rPr>
          <w:rFonts w:ascii="STILL Type" w:hAnsi="STILL Type"/>
          <w:lang w:val="en-US"/>
        </w:rPr>
      </w:pPr>
    </w:p>
    <w:p w14:paraId="1216C1B7" w14:textId="77777777" w:rsidR="00FA0E6D" w:rsidRPr="00FA0E6D" w:rsidRDefault="00FA0E6D" w:rsidP="00FA0E6D">
      <w:pPr>
        <w:rPr>
          <w:rFonts w:ascii="STILL Type" w:hAnsi="STILL Type"/>
          <w:lang w:val="en-US"/>
        </w:rPr>
      </w:pPr>
      <w:r w:rsidRPr="00185FD4">
        <w:rPr>
          <w:rFonts w:ascii="STILL Type" w:hAnsi="STILL Type"/>
          <w:lang w:val="de-DE"/>
        </w:rPr>
        <w:t xml:space="preserve">En als dat het geval is, wordt het gestopt. Of als er niemand aanwezig is, kan de beveiliging worden uitgeschakeld. De veiligheidsvoorzieningen kunnen dus worden verminderd en de heftruck kan de trailer inrijden zonder risico's te lopen. Ik heb drie korte video's die ik u graag wil laten zien. </w:t>
      </w:r>
      <w:r w:rsidRPr="00FA0E6D">
        <w:rPr>
          <w:rFonts w:ascii="STILL Type" w:hAnsi="STILL Type"/>
          <w:lang w:val="en-US"/>
        </w:rPr>
        <w:t>Deze video's zijn gemaakt met Nvidia Omniverse.</w:t>
      </w:r>
    </w:p>
    <w:p w14:paraId="0E123192" w14:textId="77777777" w:rsidR="00FA0E6D" w:rsidRPr="00FA0E6D" w:rsidRDefault="00FA0E6D" w:rsidP="00FA0E6D">
      <w:pPr>
        <w:rPr>
          <w:rFonts w:ascii="STILL Type" w:hAnsi="STILL Type"/>
          <w:lang w:val="en-US"/>
        </w:rPr>
      </w:pPr>
    </w:p>
    <w:p w14:paraId="6B046855" w14:textId="77777777" w:rsidR="00FA0E6D" w:rsidRPr="00FA0E6D" w:rsidRDefault="00FA0E6D" w:rsidP="00FA0E6D">
      <w:pPr>
        <w:rPr>
          <w:rFonts w:ascii="STILL Type" w:hAnsi="STILL Type"/>
          <w:lang w:val="en-US"/>
        </w:rPr>
      </w:pPr>
      <w:r w:rsidRPr="00FA0E6D">
        <w:rPr>
          <w:rFonts w:ascii="STILL Type" w:hAnsi="STILL Type"/>
          <w:lang w:val="en-US"/>
        </w:rPr>
        <w:t>00:13:50:17 - 00:14:15:29</w:t>
      </w:r>
    </w:p>
    <w:p w14:paraId="23236ADC" w14:textId="61C4E970" w:rsidR="00FA0E6D" w:rsidRPr="00FA0E6D" w:rsidRDefault="00FA0E6D" w:rsidP="00FA0E6D">
      <w:pPr>
        <w:rPr>
          <w:rFonts w:ascii="STILL Type" w:hAnsi="STILL Type"/>
          <w:lang w:val="en-US"/>
        </w:rPr>
      </w:pPr>
    </w:p>
    <w:p w14:paraId="20C735A4" w14:textId="77777777" w:rsidR="00FA0E6D" w:rsidRPr="00185FD4" w:rsidRDefault="00FA0E6D" w:rsidP="00FA0E6D">
      <w:pPr>
        <w:rPr>
          <w:rFonts w:ascii="STILL Type" w:hAnsi="STILL Type"/>
          <w:lang w:val="de-DE"/>
        </w:rPr>
      </w:pPr>
      <w:r w:rsidRPr="00FA0E6D">
        <w:rPr>
          <w:rFonts w:ascii="STILL Type" w:hAnsi="STILL Type"/>
          <w:lang w:val="en-US"/>
        </w:rPr>
        <w:t xml:space="preserve">Nvidia Omniverse is een simulatieplatform voor Mindvideo. Dit is in feite ons onderzoekslaboratorium in Hamburg. </w:t>
      </w:r>
      <w:r w:rsidRPr="00185FD4">
        <w:rPr>
          <w:rFonts w:ascii="STILL Type" w:hAnsi="STILL Type"/>
          <w:lang w:val="de-DE"/>
        </w:rPr>
        <w:t>Je ziet de trailer. Je ziet de veiligheidszone voor de trailer, en je ziet een aantal verschillende ladingdragers die zich al in de veiligheidszone bevinden. En dan zie je de heftruck en je ziet dat de veiligheidsfunctie actief is.</w:t>
      </w:r>
    </w:p>
    <w:p w14:paraId="1561A581" w14:textId="77777777" w:rsidR="00FA0E6D" w:rsidRPr="00185FD4" w:rsidRDefault="00FA0E6D" w:rsidP="00FA0E6D">
      <w:pPr>
        <w:rPr>
          <w:rFonts w:ascii="STILL Type" w:hAnsi="STILL Type"/>
          <w:lang w:val="de-DE"/>
        </w:rPr>
      </w:pPr>
    </w:p>
    <w:p w14:paraId="5E16FFEE" w14:textId="77777777" w:rsidR="00FA0E6D" w:rsidRPr="00FA0E6D" w:rsidRDefault="00FA0E6D" w:rsidP="00FA0E6D">
      <w:pPr>
        <w:rPr>
          <w:rFonts w:ascii="STILL Type" w:hAnsi="STILL Type"/>
          <w:lang w:val="en-US"/>
        </w:rPr>
      </w:pPr>
      <w:r w:rsidRPr="00FA0E6D">
        <w:rPr>
          <w:rFonts w:ascii="STILL Type" w:hAnsi="STILL Type"/>
          <w:lang w:val="en-US"/>
        </w:rPr>
        <w:t>00:14:15:33 - 00:14:46:40</w:t>
      </w:r>
    </w:p>
    <w:p w14:paraId="336544E6" w14:textId="5A3C58D5" w:rsidR="00FA0E6D" w:rsidRPr="00FA0E6D" w:rsidRDefault="00FA0E6D" w:rsidP="00FA0E6D">
      <w:pPr>
        <w:rPr>
          <w:rFonts w:ascii="STILL Type" w:hAnsi="STILL Type"/>
          <w:lang w:val="en-US"/>
        </w:rPr>
      </w:pPr>
    </w:p>
    <w:p w14:paraId="4F10F38F" w14:textId="77777777" w:rsidR="00FA0E6D" w:rsidRPr="00185FD4" w:rsidRDefault="00FA0E6D" w:rsidP="00FA0E6D">
      <w:pPr>
        <w:rPr>
          <w:rFonts w:ascii="STILL Type" w:hAnsi="STILL Type"/>
          <w:lang w:val="de-DE"/>
        </w:rPr>
      </w:pPr>
      <w:r w:rsidRPr="00FA0E6D">
        <w:rPr>
          <w:rFonts w:ascii="STILL Type" w:hAnsi="STILL Type"/>
          <w:lang w:val="en-US"/>
        </w:rPr>
        <w:t xml:space="preserve">Zodra het voertuig de trailer oprijdt, is het mogelijk. </w:t>
      </w:r>
      <w:r w:rsidRPr="00185FD4">
        <w:rPr>
          <w:rFonts w:ascii="STILL Type" w:hAnsi="STILL Type"/>
          <w:lang w:val="de-DE"/>
        </w:rPr>
        <w:t>En als er niemand in de veiligheidszone is, kunnen de veiligheidsfuncties worden uitgeschakeld omdat er niemand in, laten we zeggen, het rode gebied of het risicogebied is. Dit is nu iets anders in de tweede video. Zoals je hier kunt zien, zie je nu dat mensen de veiligheidszone, een gebied van belang, betreden.</w:t>
      </w:r>
    </w:p>
    <w:p w14:paraId="585CA424" w14:textId="77777777" w:rsidR="00FA0E6D" w:rsidRPr="00185FD4" w:rsidRDefault="00FA0E6D" w:rsidP="00FA0E6D">
      <w:pPr>
        <w:rPr>
          <w:rFonts w:ascii="STILL Type" w:hAnsi="STILL Type"/>
          <w:lang w:val="de-DE"/>
        </w:rPr>
      </w:pPr>
    </w:p>
    <w:p w14:paraId="7511E832" w14:textId="77777777" w:rsidR="00FA0E6D" w:rsidRPr="00FA0E6D" w:rsidRDefault="00FA0E6D" w:rsidP="00FA0E6D">
      <w:pPr>
        <w:rPr>
          <w:rFonts w:ascii="STILL Type" w:hAnsi="STILL Type"/>
          <w:lang w:val="en-US"/>
        </w:rPr>
      </w:pPr>
      <w:r w:rsidRPr="00FA0E6D">
        <w:rPr>
          <w:rFonts w:ascii="STILL Type" w:hAnsi="STILL Type"/>
          <w:lang w:val="en-US"/>
        </w:rPr>
        <w:t>00:14:46:40 - 00:15:15:18</w:t>
      </w:r>
    </w:p>
    <w:p w14:paraId="4B05AE50" w14:textId="5828D9D7" w:rsidR="00FA0E6D" w:rsidRPr="00FA0E6D" w:rsidRDefault="00FA0E6D" w:rsidP="00FA0E6D">
      <w:pPr>
        <w:rPr>
          <w:rFonts w:ascii="STILL Type" w:hAnsi="STILL Type"/>
          <w:lang w:val="en-US"/>
        </w:rPr>
      </w:pPr>
    </w:p>
    <w:p w14:paraId="33FD1F7C" w14:textId="77777777" w:rsidR="00FA0E6D" w:rsidRPr="00185FD4" w:rsidRDefault="00FA0E6D" w:rsidP="00FA0E6D">
      <w:pPr>
        <w:rPr>
          <w:rFonts w:ascii="STILL Type" w:hAnsi="STILL Type"/>
          <w:lang w:val="de-DE"/>
        </w:rPr>
      </w:pPr>
      <w:r w:rsidRPr="00185FD4">
        <w:rPr>
          <w:rFonts w:ascii="STILL Type" w:hAnsi="STILL Type"/>
          <w:lang w:val="de-DE"/>
        </w:rPr>
        <w:t xml:space="preserve">En de beveiliging blijft actief zolang deze personen zich in de veiligheidszone bevinden. We zien nu dat er niemand aanwezig is, wat betekent dat de beveiliging niet is uitgeschakeld. Zodra er weer mensen aanwezig zijn, wordt de </w:t>
      </w:r>
      <w:r w:rsidRPr="00185FD4">
        <w:rPr>
          <w:rFonts w:ascii="STILL Type" w:hAnsi="STILL Type"/>
          <w:lang w:val="de-DE"/>
        </w:rPr>
        <w:lastRenderedPageBreak/>
        <w:t>beveiliging opnieuw geactiveerd en is er geen potentieel gevaar. Tot slot wil ik uw aandacht vestigen op het korte filmpje aan de rechterkant .</w:t>
      </w:r>
    </w:p>
    <w:p w14:paraId="10ADAB85" w14:textId="77777777" w:rsidR="00FA0E6D" w:rsidRPr="00185FD4" w:rsidRDefault="00FA0E6D" w:rsidP="00FA0E6D">
      <w:pPr>
        <w:rPr>
          <w:rFonts w:ascii="STILL Type" w:hAnsi="STILL Type"/>
          <w:lang w:val="de-DE"/>
        </w:rPr>
      </w:pPr>
    </w:p>
    <w:p w14:paraId="7199CE20" w14:textId="77777777" w:rsidR="00FA0E6D" w:rsidRPr="00FA0E6D" w:rsidRDefault="00FA0E6D" w:rsidP="00FA0E6D">
      <w:pPr>
        <w:rPr>
          <w:rFonts w:ascii="STILL Type" w:hAnsi="STILL Type"/>
          <w:lang w:val="en-US"/>
        </w:rPr>
      </w:pPr>
      <w:r w:rsidRPr="00FA0E6D">
        <w:rPr>
          <w:rFonts w:ascii="STILL Type" w:hAnsi="STILL Type"/>
          <w:lang w:val="en-US"/>
        </w:rPr>
        <w:t>00:15:15:18 - 00:15:41:17</w:t>
      </w:r>
    </w:p>
    <w:p w14:paraId="3485A666" w14:textId="3239ED9D" w:rsidR="00FA0E6D" w:rsidRPr="00FA0E6D" w:rsidRDefault="00FA0E6D" w:rsidP="00FA0E6D">
      <w:pPr>
        <w:rPr>
          <w:rFonts w:ascii="STILL Type" w:hAnsi="STILL Type"/>
          <w:lang w:val="en-US"/>
        </w:rPr>
      </w:pPr>
    </w:p>
    <w:p w14:paraId="064D6BCD" w14:textId="77777777" w:rsidR="00FA0E6D" w:rsidRPr="00185FD4" w:rsidRDefault="00FA0E6D" w:rsidP="00FA0E6D">
      <w:pPr>
        <w:rPr>
          <w:rFonts w:ascii="STILL Type" w:hAnsi="STILL Type"/>
          <w:lang w:val="de-DE"/>
        </w:rPr>
      </w:pPr>
      <w:r w:rsidRPr="00185FD4">
        <w:rPr>
          <w:rFonts w:ascii="STILL Type" w:hAnsi="STILL Type"/>
          <w:lang w:val="de-DE"/>
        </w:rPr>
        <w:t>Hier zie je mensen, vooral in de linker- en rechterbovenhoek. We kunnen mensen niet echt identificeren, maar je kunt wel zien dat deze persoon vrij nauwkeurig langs de rechterrand van de veiligheidszone loopt. En elke keer dat de persoon de veiligheidszone binnenkomt, wordt de voertuigbeveiliging geactiveerd.</w:t>
      </w:r>
    </w:p>
    <w:p w14:paraId="632D5BA8" w14:textId="77777777" w:rsidR="00FA0E6D" w:rsidRPr="00185FD4" w:rsidRDefault="00FA0E6D" w:rsidP="00FA0E6D">
      <w:pPr>
        <w:rPr>
          <w:rFonts w:ascii="STILL Type" w:hAnsi="STILL Type"/>
          <w:lang w:val="de-DE"/>
        </w:rPr>
      </w:pPr>
    </w:p>
    <w:p w14:paraId="5E22211C" w14:textId="77777777" w:rsidR="00FA0E6D" w:rsidRPr="00FA0E6D" w:rsidRDefault="00FA0E6D" w:rsidP="00FA0E6D">
      <w:pPr>
        <w:rPr>
          <w:rFonts w:ascii="STILL Type" w:hAnsi="STILL Type"/>
          <w:lang w:val="en-US"/>
        </w:rPr>
      </w:pPr>
      <w:r w:rsidRPr="00FA0E6D">
        <w:rPr>
          <w:rFonts w:ascii="STILL Type" w:hAnsi="STILL Type"/>
          <w:lang w:val="en-US"/>
        </w:rPr>
        <w:t>00:15:41:23 - 00:15:50:25</w:t>
      </w:r>
    </w:p>
    <w:p w14:paraId="5E5D0A48" w14:textId="735D7813" w:rsidR="00FA0E6D" w:rsidRPr="00FA0E6D" w:rsidRDefault="00FA0E6D" w:rsidP="00FA0E6D">
      <w:pPr>
        <w:rPr>
          <w:rFonts w:ascii="STILL Type" w:hAnsi="STILL Type"/>
          <w:lang w:val="en-US"/>
        </w:rPr>
      </w:pPr>
    </w:p>
    <w:p w14:paraId="32606790" w14:textId="77777777" w:rsidR="00FA0E6D" w:rsidRPr="00185FD4" w:rsidRDefault="00FA0E6D" w:rsidP="00FA0E6D">
      <w:pPr>
        <w:rPr>
          <w:rFonts w:ascii="STILL Type" w:hAnsi="STILL Type"/>
          <w:lang w:val="de-DE"/>
        </w:rPr>
      </w:pPr>
      <w:r w:rsidRPr="00185FD4">
        <w:rPr>
          <w:rFonts w:ascii="STILL Type" w:hAnsi="STILL Type"/>
          <w:lang w:val="de-DE"/>
        </w:rPr>
        <w:t>dus vrij nauwkeurig vaststellen of er mensen in dit gebied aanwezig zijn of niet.</w:t>
      </w:r>
    </w:p>
    <w:p w14:paraId="3771DF5F" w14:textId="77777777" w:rsidR="00FA0E6D" w:rsidRPr="00185FD4" w:rsidRDefault="00FA0E6D" w:rsidP="00FA0E6D">
      <w:pPr>
        <w:rPr>
          <w:rFonts w:ascii="STILL Type" w:hAnsi="STILL Type"/>
          <w:lang w:val="de-DE"/>
        </w:rPr>
      </w:pPr>
    </w:p>
    <w:p w14:paraId="2693141C" w14:textId="77777777" w:rsidR="00FA0E6D" w:rsidRPr="00FA0E6D" w:rsidRDefault="00FA0E6D" w:rsidP="00FA0E6D">
      <w:pPr>
        <w:rPr>
          <w:rFonts w:ascii="STILL Type" w:hAnsi="STILL Type"/>
          <w:lang w:val="en-US"/>
        </w:rPr>
      </w:pPr>
      <w:r w:rsidRPr="00FA0E6D">
        <w:rPr>
          <w:rFonts w:ascii="STILL Type" w:hAnsi="STILL Type"/>
          <w:lang w:val="en-US"/>
        </w:rPr>
        <w:t>00:15:50:29 - 00:16:19:15</w:t>
      </w:r>
    </w:p>
    <w:p w14:paraId="73772C6B" w14:textId="63D45B26" w:rsidR="00FA0E6D" w:rsidRPr="00FA0E6D" w:rsidRDefault="00FA0E6D" w:rsidP="00FA0E6D">
      <w:pPr>
        <w:rPr>
          <w:rFonts w:ascii="STILL Type" w:hAnsi="STILL Type"/>
          <w:lang w:val="en-US"/>
        </w:rPr>
      </w:pPr>
    </w:p>
    <w:p w14:paraId="3DEFF231" w14:textId="77777777" w:rsidR="00FA0E6D" w:rsidRPr="00185FD4" w:rsidRDefault="00FA0E6D" w:rsidP="00FA0E6D">
      <w:pPr>
        <w:rPr>
          <w:rFonts w:ascii="STILL Type" w:hAnsi="STILL Type"/>
          <w:lang w:val="de-DE"/>
        </w:rPr>
      </w:pPr>
      <w:r w:rsidRPr="00FA0E6D">
        <w:rPr>
          <w:rFonts w:ascii="STILL Type" w:hAnsi="STILL Type"/>
          <w:lang w:val="en-US"/>
        </w:rPr>
        <w:t xml:space="preserve">Deze toepassing is echter slechts één voorbeeld van het laden van trailers waarbij we functioneel veilige persoonsdetectie kunnen gebruiken. Andere toepassingsmogelijkheden zijn bijvoorbeeld, zoals u hier aan de linkerkant kunt zien, het gebruik van handlingrobots . </w:t>
      </w:r>
      <w:r w:rsidRPr="00185FD4">
        <w:rPr>
          <w:rFonts w:ascii="STILL Type" w:hAnsi="STILL Type"/>
          <w:lang w:val="de-DE"/>
        </w:rPr>
        <w:t>U weet dat al dit soort handlingrobots worden gebruikt om pallets te maken en goederen op ladingen te palletiseren .</w:t>
      </w:r>
    </w:p>
    <w:p w14:paraId="392B1C3D" w14:textId="77777777" w:rsidR="00FA0E6D" w:rsidRPr="00185FD4" w:rsidRDefault="00FA0E6D" w:rsidP="00FA0E6D">
      <w:pPr>
        <w:rPr>
          <w:rFonts w:ascii="STILL Type" w:hAnsi="STILL Type"/>
          <w:lang w:val="de-DE"/>
        </w:rPr>
      </w:pPr>
    </w:p>
    <w:p w14:paraId="45E73337" w14:textId="77777777" w:rsidR="00FA0E6D" w:rsidRPr="00FA0E6D" w:rsidRDefault="00FA0E6D" w:rsidP="00FA0E6D">
      <w:pPr>
        <w:rPr>
          <w:rFonts w:ascii="STILL Type" w:hAnsi="STILL Type"/>
          <w:lang w:val="en-US"/>
        </w:rPr>
      </w:pPr>
      <w:r w:rsidRPr="00FA0E6D">
        <w:rPr>
          <w:rFonts w:ascii="STILL Type" w:hAnsi="STILL Type"/>
          <w:lang w:val="en-US"/>
        </w:rPr>
        <w:t>00:16:19:19 - 00:16:59:23</w:t>
      </w:r>
    </w:p>
    <w:p w14:paraId="51A4A3C4" w14:textId="64B9B085" w:rsidR="00FA0E6D" w:rsidRPr="00FA0E6D" w:rsidRDefault="00FA0E6D" w:rsidP="00FA0E6D">
      <w:pPr>
        <w:rPr>
          <w:rFonts w:ascii="STILL Type" w:hAnsi="STILL Type"/>
          <w:lang w:val="en-US"/>
        </w:rPr>
      </w:pPr>
    </w:p>
    <w:p w14:paraId="342B676D" w14:textId="77777777" w:rsidR="00FA0E6D" w:rsidRPr="00185FD4" w:rsidRDefault="00FA0E6D" w:rsidP="00FA0E6D">
      <w:pPr>
        <w:rPr>
          <w:rFonts w:ascii="STILL Type" w:hAnsi="STILL Type"/>
          <w:lang w:val="de-DE"/>
        </w:rPr>
      </w:pPr>
      <w:r w:rsidRPr="00185FD4">
        <w:rPr>
          <w:rFonts w:ascii="STILL Type" w:hAnsi="STILL Type"/>
          <w:lang w:val="de-DE"/>
        </w:rPr>
        <w:t>En die handlingrobots bevinden zich meestal binnen een afgebakend gebied. Maar met dergelijke technologie zouden we in principe de hekken kunnen verwijderen en de bediening in het magazijn volledig geautomatiseerd kunnen uitvoeren, zonder dat we al die infrastructuur hoeven te installeren. Bovendien zouden we gebruik kunnen maken van observatie- en controlemechanismen voor kruispunten. Dus zelfs voor handmatige heftrucks , maar ook voor geautomatiseerde heftrucks, zou het mogelijk zijn om het gebied te observeren en te bepalen of er een heftruck nadert en of er zich nog steeds een persoon in een bepaald gebied bevindt.</w:t>
      </w:r>
    </w:p>
    <w:p w14:paraId="002B968B" w14:textId="77777777" w:rsidR="00FA0E6D" w:rsidRPr="00185FD4" w:rsidRDefault="00FA0E6D" w:rsidP="00FA0E6D">
      <w:pPr>
        <w:rPr>
          <w:rFonts w:ascii="STILL Type" w:hAnsi="STILL Type"/>
          <w:lang w:val="de-DE"/>
        </w:rPr>
      </w:pPr>
    </w:p>
    <w:p w14:paraId="233B1316" w14:textId="77777777" w:rsidR="00FA0E6D" w:rsidRPr="00FA0E6D" w:rsidRDefault="00FA0E6D" w:rsidP="00FA0E6D">
      <w:pPr>
        <w:rPr>
          <w:rFonts w:ascii="STILL Type" w:hAnsi="STILL Type"/>
          <w:lang w:val="en-US"/>
        </w:rPr>
      </w:pPr>
      <w:r w:rsidRPr="00FA0E6D">
        <w:rPr>
          <w:rFonts w:ascii="STILL Type" w:hAnsi="STILL Type"/>
          <w:lang w:val="en-US"/>
        </w:rPr>
        <w:t>00:16:59:23 - 00:17:31:06</w:t>
      </w:r>
    </w:p>
    <w:p w14:paraId="2C57FC80" w14:textId="42B5D7DA" w:rsidR="00FA0E6D" w:rsidRPr="00FA0E6D" w:rsidRDefault="00FA0E6D" w:rsidP="00FA0E6D">
      <w:pPr>
        <w:rPr>
          <w:rFonts w:ascii="STILL Type" w:hAnsi="STILL Type"/>
          <w:lang w:val="en-US"/>
        </w:rPr>
      </w:pPr>
    </w:p>
    <w:p w14:paraId="467E83A1" w14:textId="77777777" w:rsidR="00FA0E6D" w:rsidRPr="00185FD4" w:rsidRDefault="00FA0E6D" w:rsidP="00FA0E6D">
      <w:pPr>
        <w:rPr>
          <w:rFonts w:ascii="STILL Type" w:hAnsi="STILL Type"/>
          <w:lang w:val="de-DE"/>
        </w:rPr>
      </w:pPr>
      <w:r w:rsidRPr="00185FD4">
        <w:rPr>
          <w:rFonts w:ascii="STILL Type" w:hAnsi="STILL Type"/>
          <w:lang w:val="de-DE"/>
        </w:rPr>
        <w:t>En als er iemand in dit gebied is , kun je automatisch afremmen of zelfs remmen met een signaal van buitenaf. En tot slot is er ook nog de toepassing voor artsen. Het zou niet alleen voor artsen kunnen zijn, maar ook voor de deuren van een magazijn. Telkens wanneer een voertuig de deur nadert , controleren de camera's of er al iemand passeert, en zo ja, dan zou het mogelijk zijn om af te remmen of zelfs te remmen.</w:t>
      </w:r>
    </w:p>
    <w:p w14:paraId="7E8C9C1D" w14:textId="77777777" w:rsidR="00FA0E6D" w:rsidRPr="00185FD4" w:rsidRDefault="00FA0E6D" w:rsidP="00FA0E6D">
      <w:pPr>
        <w:rPr>
          <w:rFonts w:ascii="STILL Type" w:hAnsi="STILL Type"/>
          <w:lang w:val="de-DE"/>
        </w:rPr>
      </w:pPr>
    </w:p>
    <w:p w14:paraId="734E0290" w14:textId="77777777" w:rsidR="00FA0E6D" w:rsidRPr="00185FD4" w:rsidRDefault="00FA0E6D" w:rsidP="00FA0E6D">
      <w:pPr>
        <w:rPr>
          <w:rFonts w:ascii="STILL Type" w:hAnsi="STILL Type"/>
          <w:lang w:val="de-DE"/>
        </w:rPr>
      </w:pPr>
      <w:r w:rsidRPr="00185FD4">
        <w:rPr>
          <w:rFonts w:ascii="STILL Type" w:hAnsi="STILL Type"/>
          <w:lang w:val="de-DE"/>
        </w:rPr>
        <w:t>00:17:31:10 - 00:18:02:32</w:t>
      </w:r>
    </w:p>
    <w:p w14:paraId="12C53C3C" w14:textId="5526917F" w:rsidR="00FA0E6D" w:rsidRPr="00185FD4" w:rsidRDefault="00FA0E6D" w:rsidP="00FA0E6D">
      <w:pPr>
        <w:rPr>
          <w:rFonts w:ascii="STILL Type" w:hAnsi="STILL Type"/>
          <w:lang w:val="de-DE"/>
        </w:rPr>
      </w:pPr>
    </w:p>
    <w:p w14:paraId="33A48F42" w14:textId="77777777" w:rsidR="00FA0E6D" w:rsidRPr="00185FD4" w:rsidRDefault="00FA0E6D" w:rsidP="00FA0E6D">
      <w:pPr>
        <w:rPr>
          <w:rFonts w:ascii="STILL Type" w:hAnsi="STILL Type"/>
          <w:lang w:val="de-DE"/>
        </w:rPr>
      </w:pPr>
      <w:r w:rsidRPr="00185FD4">
        <w:rPr>
          <w:rFonts w:ascii="STILL Type" w:hAnsi="STILL Type"/>
          <w:lang w:val="de-DE"/>
        </w:rPr>
        <w:t>Hoe werkt dit dan samen? Je kunt hier zien hoe Nvidia en Keon nog steeds samenwerken om dit mogelijk te maken, want wij zitten in hetzelfde bedrijf. Wij zijn dus aanvragers, of beter gezegd, ontwikkelaars van de AI Foundation-modellen. Dat is de kracht van Nvidia. Wij gebruiken de Nvidia AI Foundation-modellen en trainen ze op onze logistieke data.</w:t>
      </w:r>
    </w:p>
    <w:p w14:paraId="4B189910" w14:textId="77777777" w:rsidR="00FA0E6D" w:rsidRPr="00185FD4" w:rsidRDefault="00FA0E6D" w:rsidP="00FA0E6D">
      <w:pPr>
        <w:rPr>
          <w:rFonts w:ascii="STILL Type" w:hAnsi="STILL Type"/>
          <w:lang w:val="de-DE"/>
        </w:rPr>
      </w:pPr>
    </w:p>
    <w:p w14:paraId="09B4DC99" w14:textId="77777777" w:rsidR="00FA0E6D" w:rsidRPr="00185FD4" w:rsidRDefault="00FA0E6D" w:rsidP="00FA0E6D">
      <w:pPr>
        <w:rPr>
          <w:rFonts w:ascii="STILL Type" w:hAnsi="STILL Type"/>
          <w:lang w:val="de-DE"/>
        </w:rPr>
      </w:pPr>
      <w:r w:rsidRPr="00185FD4">
        <w:rPr>
          <w:rFonts w:ascii="STILL Type" w:hAnsi="STILL Type"/>
          <w:lang w:val="de-DE"/>
        </w:rPr>
        <w:t>00:18:02:38 - 00:18:30:40</w:t>
      </w:r>
    </w:p>
    <w:p w14:paraId="7A7F8EA1" w14:textId="43A8A408" w:rsidR="00FA0E6D" w:rsidRPr="00185FD4" w:rsidRDefault="00FA0E6D" w:rsidP="00FA0E6D">
      <w:pPr>
        <w:rPr>
          <w:rFonts w:ascii="STILL Type" w:hAnsi="STILL Type"/>
          <w:lang w:val="de-DE"/>
        </w:rPr>
      </w:pPr>
    </w:p>
    <w:p w14:paraId="0A8FA769" w14:textId="77777777" w:rsidR="00FA0E6D" w:rsidRPr="00185FD4" w:rsidRDefault="00FA0E6D" w:rsidP="00FA0E6D">
      <w:pPr>
        <w:rPr>
          <w:rFonts w:ascii="STILL Type" w:hAnsi="STILL Type"/>
          <w:lang w:val="de-DE"/>
        </w:rPr>
      </w:pPr>
      <w:r w:rsidRPr="00185FD4">
        <w:rPr>
          <w:rFonts w:ascii="STILL Type" w:hAnsi="STILL Type"/>
          <w:lang w:val="de-DE"/>
        </w:rPr>
        <w:t>Dit betekent dus dat we onze modellen verfijnen op basis van de data die we kunnen inschatten, zowel bij onszelf als bij onze klanten. Daarnaast levert Nvidia functioneel veilige AI-hardware, die nodig is om een dergelijk AI-model in een functioneel veilige omgeving te integreren en om deze edge-computer-end-to-AI in een logistieke toepassing te integreren.</w:t>
      </w:r>
    </w:p>
    <w:p w14:paraId="4416106E" w14:textId="77777777" w:rsidR="00FA0E6D" w:rsidRPr="00185FD4" w:rsidRDefault="00FA0E6D" w:rsidP="00FA0E6D">
      <w:pPr>
        <w:rPr>
          <w:rFonts w:ascii="STILL Type" w:hAnsi="STILL Type"/>
          <w:lang w:val="de-DE"/>
        </w:rPr>
      </w:pPr>
    </w:p>
    <w:p w14:paraId="1D812906" w14:textId="77777777" w:rsidR="00FA0E6D" w:rsidRPr="00FA0E6D" w:rsidRDefault="00FA0E6D" w:rsidP="00FA0E6D">
      <w:pPr>
        <w:rPr>
          <w:rFonts w:ascii="STILL Type" w:hAnsi="STILL Type"/>
          <w:lang w:val="en-US"/>
        </w:rPr>
      </w:pPr>
      <w:r w:rsidRPr="00FA0E6D">
        <w:rPr>
          <w:rFonts w:ascii="STILL Type" w:hAnsi="STILL Type"/>
          <w:lang w:val="en-US"/>
        </w:rPr>
        <w:t>00:18:30:40 - 00:18:54:10</w:t>
      </w:r>
    </w:p>
    <w:p w14:paraId="7F0F9594" w14:textId="37A99A27" w:rsidR="00FA0E6D" w:rsidRPr="00FA0E6D" w:rsidRDefault="00FA0E6D" w:rsidP="00FA0E6D">
      <w:pPr>
        <w:rPr>
          <w:rFonts w:ascii="STILL Type" w:hAnsi="STILL Type"/>
          <w:lang w:val="en-US"/>
        </w:rPr>
      </w:pPr>
    </w:p>
    <w:p w14:paraId="13EA5D22" w14:textId="77777777" w:rsidR="00FA0E6D" w:rsidRPr="00185FD4" w:rsidRDefault="00FA0E6D" w:rsidP="00FA0E6D">
      <w:pPr>
        <w:rPr>
          <w:rFonts w:ascii="STILL Type" w:hAnsi="STILL Type"/>
          <w:lang w:val="de-DE"/>
        </w:rPr>
      </w:pPr>
      <w:r w:rsidRPr="00FA0E6D">
        <w:rPr>
          <w:rFonts w:ascii="STILL Type" w:hAnsi="STILL Type"/>
          <w:lang w:val="en-US"/>
        </w:rPr>
        <w:t xml:space="preserve">Dit is onze expertise, want dit is wat we doen. </w:t>
      </w:r>
      <w:r w:rsidRPr="00185FD4">
        <w:rPr>
          <w:rFonts w:ascii="STILL Type" w:hAnsi="STILL Type"/>
          <w:lang w:val="de-DE"/>
        </w:rPr>
        <w:t>We weten hoe we dit kunnen inbouwen en integreren in het hele systeem, zodat het werkt voor logistieke processen. Uiteindelijk levert Nvidia de infrastructuur voor de training, alle datacenters, alle GPU's, al die grote computers worden gebruikt om deze AI-modellen te trainen.</w:t>
      </w:r>
    </w:p>
    <w:p w14:paraId="21039953" w14:textId="77777777" w:rsidR="00FA0E6D" w:rsidRPr="00185FD4" w:rsidRDefault="00FA0E6D" w:rsidP="00FA0E6D">
      <w:pPr>
        <w:rPr>
          <w:rFonts w:ascii="STILL Type" w:hAnsi="STILL Type"/>
          <w:lang w:val="de-DE"/>
        </w:rPr>
      </w:pPr>
    </w:p>
    <w:p w14:paraId="221DD2EE" w14:textId="77777777" w:rsidR="00FA0E6D" w:rsidRPr="00185FD4" w:rsidRDefault="00FA0E6D" w:rsidP="00FA0E6D">
      <w:pPr>
        <w:rPr>
          <w:rFonts w:ascii="STILL Type" w:hAnsi="STILL Type"/>
          <w:lang w:val="de-DE"/>
        </w:rPr>
      </w:pPr>
      <w:r w:rsidRPr="00185FD4">
        <w:rPr>
          <w:rFonts w:ascii="STILL Type" w:hAnsi="STILL Type"/>
          <w:lang w:val="de-DE"/>
        </w:rPr>
        <w:t>00:18:54:10 - 00:19:28:49</w:t>
      </w:r>
    </w:p>
    <w:p w14:paraId="6D31BCC4" w14:textId="008B9C72" w:rsidR="00FA0E6D" w:rsidRPr="00185FD4" w:rsidRDefault="00FA0E6D" w:rsidP="00FA0E6D">
      <w:pPr>
        <w:rPr>
          <w:rFonts w:ascii="STILL Type" w:hAnsi="STILL Type"/>
          <w:lang w:val="de-DE"/>
        </w:rPr>
      </w:pPr>
    </w:p>
    <w:p w14:paraId="28238FE9" w14:textId="77777777" w:rsidR="00FA0E6D" w:rsidRPr="00185FD4" w:rsidRDefault="00FA0E6D" w:rsidP="00FA0E6D">
      <w:pPr>
        <w:rPr>
          <w:rFonts w:ascii="STILL Type" w:hAnsi="STILL Type"/>
          <w:lang w:val="de-DE"/>
        </w:rPr>
      </w:pPr>
      <w:r w:rsidRPr="00185FD4">
        <w:rPr>
          <w:rFonts w:ascii="STILL Type" w:hAnsi="STILL Type"/>
          <w:lang w:val="de-DE"/>
        </w:rPr>
        <w:t>We hebben echter toegang tot de fabrieken en magazijnen van de wereld, wat betekent dat we deze technologie kunnen opschalen voor industrieel gebruik. Laat ik het even samenvatten . Ten eerste vereist de fysieke infrastructuur, die momenteel overal aanwezig is, functionele veiligheid, want als we AI in de echte wereld willen introduceren, moet het functioneel veilig zijn.</w:t>
      </w:r>
    </w:p>
    <w:p w14:paraId="775495EA" w14:textId="77777777" w:rsidR="00FA0E6D" w:rsidRPr="00185FD4" w:rsidRDefault="00FA0E6D" w:rsidP="00FA0E6D">
      <w:pPr>
        <w:rPr>
          <w:rFonts w:ascii="STILL Type" w:hAnsi="STILL Type"/>
          <w:lang w:val="de-DE"/>
        </w:rPr>
      </w:pPr>
    </w:p>
    <w:p w14:paraId="03081BA9" w14:textId="77777777" w:rsidR="00FA0E6D" w:rsidRPr="00185FD4" w:rsidRDefault="00FA0E6D" w:rsidP="00FA0E6D">
      <w:pPr>
        <w:rPr>
          <w:rFonts w:ascii="STILL Type" w:hAnsi="STILL Type"/>
          <w:lang w:val="de-DE"/>
        </w:rPr>
      </w:pPr>
      <w:r w:rsidRPr="00185FD4">
        <w:rPr>
          <w:rFonts w:ascii="STILL Type" w:hAnsi="STILL Type"/>
          <w:lang w:val="de-DE"/>
        </w:rPr>
        <w:t>00:19:29:08 - 00:19:58:23</w:t>
      </w:r>
    </w:p>
    <w:p w14:paraId="6919DA5D" w14:textId="06FD5F77" w:rsidR="00FA0E6D" w:rsidRPr="00185FD4" w:rsidRDefault="00FA0E6D" w:rsidP="00FA0E6D">
      <w:pPr>
        <w:rPr>
          <w:rFonts w:ascii="STILL Type" w:hAnsi="STILL Type"/>
          <w:lang w:val="de-DE"/>
        </w:rPr>
      </w:pPr>
    </w:p>
    <w:p w14:paraId="1FDB15EE" w14:textId="77777777" w:rsidR="00FA0E6D" w:rsidRPr="00185FD4" w:rsidRDefault="00FA0E6D" w:rsidP="00FA0E6D">
      <w:pPr>
        <w:rPr>
          <w:rFonts w:ascii="STILL Type" w:hAnsi="STILL Type"/>
          <w:lang w:val="de-DE"/>
        </w:rPr>
      </w:pPr>
      <w:r w:rsidRPr="00185FD4">
        <w:rPr>
          <w:rFonts w:ascii="STILL Type" w:hAnsi="STILL Type"/>
          <w:lang w:val="de-DE"/>
        </w:rPr>
        <w:t>Anders blijven we steken bij gebruiksscenario's, of bij een beperkt aantal gebruiksscenario's, die niet de productiviteitsverbeteringen opleveren die we voor ogen hebben. Dit betekent dat we AI-modellen moeten integreren in een veiligheidsarchitectuur. AI als zodanig is een technologie die nauwelijks het noodzakelijke nauwkeurigheidsniveau zal bereiken om functioneel veilig te zijn.</w:t>
      </w:r>
    </w:p>
    <w:p w14:paraId="32E50468" w14:textId="77777777" w:rsidR="00FA0E6D" w:rsidRPr="00185FD4" w:rsidRDefault="00FA0E6D" w:rsidP="00FA0E6D">
      <w:pPr>
        <w:rPr>
          <w:rFonts w:ascii="STILL Type" w:hAnsi="STILL Type"/>
          <w:lang w:val="de-DE"/>
        </w:rPr>
      </w:pPr>
    </w:p>
    <w:p w14:paraId="16E6E56C" w14:textId="77777777" w:rsidR="00FA0E6D" w:rsidRPr="00185FD4" w:rsidRDefault="00FA0E6D" w:rsidP="00FA0E6D">
      <w:pPr>
        <w:rPr>
          <w:rFonts w:ascii="STILL Type" w:hAnsi="STILL Type"/>
          <w:lang w:val="de-DE"/>
        </w:rPr>
      </w:pPr>
      <w:r w:rsidRPr="00185FD4">
        <w:rPr>
          <w:rFonts w:ascii="STILL Type" w:hAnsi="STILL Type"/>
          <w:lang w:val="de-DE"/>
        </w:rPr>
        <w:t>00:19:58:23 - 00:20:30:48</w:t>
      </w:r>
    </w:p>
    <w:p w14:paraId="32FC1955" w14:textId="4144057D" w:rsidR="00FA0E6D" w:rsidRPr="00185FD4" w:rsidRDefault="00FA0E6D" w:rsidP="00FA0E6D">
      <w:pPr>
        <w:rPr>
          <w:rFonts w:ascii="STILL Type" w:hAnsi="STILL Type"/>
          <w:lang w:val="de-DE"/>
        </w:rPr>
      </w:pPr>
    </w:p>
    <w:p w14:paraId="0C649518" w14:textId="77777777" w:rsidR="00FA0E6D" w:rsidRPr="00185FD4" w:rsidRDefault="00FA0E6D" w:rsidP="00FA0E6D">
      <w:pPr>
        <w:rPr>
          <w:rFonts w:ascii="STILL Type" w:hAnsi="STILL Type"/>
          <w:lang w:val="de-DE"/>
        </w:rPr>
      </w:pPr>
      <w:r w:rsidRPr="00185FD4">
        <w:rPr>
          <w:rFonts w:ascii="STILL Type" w:hAnsi="STILL Type"/>
          <w:lang w:val="de-DE"/>
        </w:rPr>
        <w:t>Daarom moeten we het inbedden in een veilige architectuur. Dit betekent dat het op een veilige hardware moet draaien . Het moet getraind worden met domeinspecifieke data, oftewel data die is vastgelegd in magazijnen en fabrieken. Alleen door middel van deze domeinspecifieke training is het mogelijk om het te integreren in logistieke processen, met name in logistieke processen.</w:t>
      </w:r>
    </w:p>
    <w:p w14:paraId="09B86A93" w14:textId="77777777" w:rsidR="00FA0E6D" w:rsidRPr="00185FD4" w:rsidRDefault="00FA0E6D" w:rsidP="00FA0E6D">
      <w:pPr>
        <w:rPr>
          <w:rFonts w:ascii="STILL Type" w:hAnsi="STILL Type"/>
          <w:lang w:val="de-DE"/>
        </w:rPr>
      </w:pPr>
    </w:p>
    <w:p w14:paraId="02DD4D5E" w14:textId="77777777" w:rsidR="00FA0E6D" w:rsidRPr="00FA0E6D" w:rsidRDefault="00FA0E6D" w:rsidP="00FA0E6D">
      <w:pPr>
        <w:rPr>
          <w:rFonts w:ascii="STILL Type" w:hAnsi="STILL Type"/>
          <w:lang w:val="en-US"/>
        </w:rPr>
      </w:pPr>
      <w:r w:rsidRPr="00FA0E6D">
        <w:rPr>
          <w:rFonts w:ascii="STILL Type" w:hAnsi="STILL Type"/>
          <w:lang w:val="en-US"/>
        </w:rPr>
        <w:t>00:20:31:02 - 00:20:59:04</w:t>
      </w:r>
    </w:p>
    <w:p w14:paraId="7EEDB8F4" w14:textId="699366A9" w:rsidR="00FA0E6D" w:rsidRPr="00FA0E6D" w:rsidRDefault="00FA0E6D" w:rsidP="00FA0E6D">
      <w:pPr>
        <w:rPr>
          <w:rFonts w:ascii="STILL Type" w:hAnsi="STILL Type"/>
          <w:lang w:val="en-US"/>
        </w:rPr>
      </w:pPr>
    </w:p>
    <w:p w14:paraId="00DD767D" w14:textId="77777777" w:rsidR="00FA0E6D" w:rsidRPr="00FA0E6D" w:rsidRDefault="00FA0E6D" w:rsidP="00FA0E6D">
      <w:pPr>
        <w:rPr>
          <w:rFonts w:ascii="STILL Type" w:hAnsi="STILL Type"/>
          <w:lang w:val="en-US"/>
        </w:rPr>
      </w:pPr>
      <w:r w:rsidRPr="00FA0E6D">
        <w:rPr>
          <w:rFonts w:ascii="STILL Type" w:hAnsi="STILL Type"/>
          <w:lang w:val="en-US"/>
        </w:rPr>
        <w:t>Het is een uitdaging, omdat er weinig trainingsdata openbaar beschikbaar zijn, bijvoorbeeld op internet. Uiteindelijk moet alles gevalideerd worden. Daarom werken we niet alleen samen met Nvidia, maar ook met TÜV Rheinland , een certificeringsinstantie, om ons te ondersteunen en te valideren of dit een veilig concept is dat ook als zodanig geaccepteerd kan worden.</w:t>
      </w:r>
    </w:p>
    <w:p w14:paraId="4B17379B" w14:textId="77777777" w:rsidR="00FA0E6D" w:rsidRPr="00FA0E6D" w:rsidRDefault="00FA0E6D" w:rsidP="00FA0E6D">
      <w:pPr>
        <w:rPr>
          <w:rFonts w:ascii="STILL Type" w:hAnsi="STILL Type"/>
          <w:lang w:val="en-US"/>
        </w:rPr>
      </w:pPr>
    </w:p>
    <w:p w14:paraId="54BD16DE" w14:textId="77777777" w:rsidR="00FA0E6D" w:rsidRPr="00FA0E6D" w:rsidRDefault="00FA0E6D" w:rsidP="00FA0E6D">
      <w:pPr>
        <w:rPr>
          <w:rFonts w:ascii="STILL Type" w:hAnsi="STILL Type"/>
          <w:lang w:val="en-US"/>
        </w:rPr>
      </w:pPr>
      <w:r w:rsidRPr="00FA0E6D">
        <w:rPr>
          <w:rFonts w:ascii="STILL Type" w:hAnsi="STILL Type"/>
          <w:lang w:val="en-US"/>
        </w:rPr>
        <w:t>00:20:59:08 - 00:21:25:37</w:t>
      </w:r>
    </w:p>
    <w:p w14:paraId="7523149E" w14:textId="56D6463F" w:rsidR="00FA0E6D" w:rsidRPr="00FA0E6D" w:rsidRDefault="00FA0E6D" w:rsidP="00FA0E6D">
      <w:pPr>
        <w:rPr>
          <w:rFonts w:ascii="STILL Type" w:hAnsi="STILL Type"/>
          <w:lang w:val="en-US"/>
        </w:rPr>
      </w:pPr>
    </w:p>
    <w:p w14:paraId="5DDAE6A9" w14:textId="77777777" w:rsidR="00FA0E6D" w:rsidRPr="00FA0E6D" w:rsidRDefault="00FA0E6D" w:rsidP="00FA0E6D">
      <w:pPr>
        <w:rPr>
          <w:rFonts w:ascii="STILL Type" w:hAnsi="STILL Type"/>
          <w:lang w:val="en-US"/>
        </w:rPr>
      </w:pPr>
      <w:r w:rsidRPr="00FA0E6D">
        <w:rPr>
          <w:rFonts w:ascii="STILL Type" w:hAnsi="STILL Type"/>
          <w:lang w:val="en-US"/>
        </w:rPr>
        <w:t>fase al kunnen voltooien. van een conceptvalidatie. Ook de definitieve certificering moet nog worden afgegeven. Hiermee sluit ik af. Ik dank u voor uw aandacht en ik sta graag klaar om vragen te beantwoorden of verdere opmerkingen te behandelen. Ik ben de hele dag beschikbaar.</w:t>
      </w:r>
    </w:p>
    <w:p w14:paraId="31CFC593" w14:textId="77777777" w:rsidR="00FA0E6D" w:rsidRPr="00FA0E6D" w:rsidRDefault="00FA0E6D" w:rsidP="00FA0E6D">
      <w:pPr>
        <w:rPr>
          <w:rFonts w:ascii="STILL Type" w:hAnsi="STILL Type"/>
          <w:lang w:val="en-US"/>
        </w:rPr>
      </w:pPr>
    </w:p>
    <w:p w14:paraId="0ADB6CA0" w14:textId="77777777" w:rsidR="00FA0E6D" w:rsidRPr="00FA0E6D" w:rsidRDefault="00FA0E6D" w:rsidP="00FA0E6D">
      <w:pPr>
        <w:rPr>
          <w:rFonts w:ascii="STILL Type" w:hAnsi="STILL Type"/>
          <w:lang w:val="en-US"/>
        </w:rPr>
      </w:pPr>
      <w:r w:rsidRPr="00FA0E6D">
        <w:rPr>
          <w:rFonts w:ascii="STILL Type" w:hAnsi="STILL Type"/>
          <w:lang w:val="en-US"/>
        </w:rPr>
        <w:t>00:21:25:38 - 00:21:32:38</w:t>
      </w:r>
    </w:p>
    <w:p w14:paraId="1EE2EFE6" w14:textId="7551CB74" w:rsidR="00FA0E6D" w:rsidRPr="00FA0E6D" w:rsidRDefault="00FA0E6D" w:rsidP="00FA0E6D">
      <w:pPr>
        <w:rPr>
          <w:rFonts w:ascii="STILL Type" w:hAnsi="STILL Type"/>
          <w:lang w:val="en-US"/>
        </w:rPr>
      </w:pPr>
    </w:p>
    <w:p w14:paraId="0319FFC2" w14:textId="77777777" w:rsidR="00FA0E6D" w:rsidRPr="00FA0E6D" w:rsidRDefault="00FA0E6D" w:rsidP="00FA0E6D">
      <w:pPr>
        <w:rPr>
          <w:rFonts w:ascii="STILL Type" w:hAnsi="STILL Type"/>
          <w:lang w:val="en-US"/>
        </w:rPr>
      </w:pPr>
      <w:r w:rsidRPr="00FA0E6D">
        <w:rPr>
          <w:rFonts w:ascii="STILL Type" w:hAnsi="STILL Type"/>
          <w:lang w:val="en-US"/>
        </w:rPr>
        <w:t>Hartelijk dank.</w:t>
      </w:r>
    </w:p>
    <w:p w14:paraId="1775679B" w14:textId="77777777" w:rsidR="00FA0E6D" w:rsidRPr="00FA0E6D" w:rsidRDefault="00FA0E6D" w:rsidP="00FA0E6D">
      <w:pPr>
        <w:rPr>
          <w:rFonts w:ascii="STILL Type" w:hAnsi="STILL Type"/>
          <w:lang w:val="en-US"/>
        </w:rPr>
      </w:pPr>
    </w:p>
    <w:p w14:paraId="0E146CA5" w14:textId="77777777" w:rsidR="00FA0E6D" w:rsidRPr="00FA0E6D" w:rsidRDefault="00FA0E6D" w:rsidP="00FA0E6D">
      <w:pPr>
        <w:rPr>
          <w:rFonts w:ascii="STILL Type" w:hAnsi="STILL Type"/>
          <w:lang w:val="en-US"/>
        </w:rPr>
      </w:pPr>
      <w:r w:rsidRPr="00FA0E6D">
        <w:rPr>
          <w:rFonts w:ascii="STILL Type" w:hAnsi="STILL Type"/>
          <w:lang w:val="en-US"/>
        </w:rPr>
        <w:t>00:21:32:42 - 00:21:44:19</w:t>
      </w:r>
    </w:p>
    <w:p w14:paraId="4098BD6C" w14:textId="5DF728E9" w:rsidR="00FA0E6D" w:rsidRPr="00FA0E6D" w:rsidRDefault="00FA0E6D" w:rsidP="00FA0E6D">
      <w:pPr>
        <w:rPr>
          <w:rFonts w:ascii="STILL Type" w:hAnsi="STILL Type"/>
          <w:lang w:val="en-US"/>
        </w:rPr>
      </w:pPr>
    </w:p>
    <w:p w14:paraId="3EA7BD03" w14:textId="77777777" w:rsidR="00FA0E6D" w:rsidRPr="00FA0E6D" w:rsidRDefault="00FA0E6D" w:rsidP="00FA0E6D">
      <w:pPr>
        <w:rPr>
          <w:rFonts w:ascii="STILL Type" w:hAnsi="STILL Type"/>
          <w:lang w:val="en-US"/>
        </w:rPr>
      </w:pPr>
      <w:r w:rsidRPr="00FA0E6D">
        <w:rPr>
          <w:rFonts w:ascii="STILL Type" w:hAnsi="STILL Type"/>
          <w:lang w:val="en-US"/>
        </w:rPr>
        <w:t>Heeft u nog vragen?</w:t>
      </w:r>
    </w:p>
    <w:p w14:paraId="440B01B1" w14:textId="77777777" w:rsidR="00FA0E6D" w:rsidRPr="00FA0E6D" w:rsidRDefault="00FA0E6D" w:rsidP="00FA0E6D">
      <w:pPr>
        <w:rPr>
          <w:rFonts w:ascii="STILL Type" w:hAnsi="STILL Type"/>
          <w:lang w:val="en-US"/>
        </w:rPr>
      </w:pPr>
    </w:p>
    <w:p w14:paraId="754CC8D3" w14:textId="77777777" w:rsidR="00FA0E6D" w:rsidRPr="00FA0E6D" w:rsidRDefault="00FA0E6D" w:rsidP="00FA0E6D">
      <w:pPr>
        <w:rPr>
          <w:rFonts w:ascii="STILL Type" w:hAnsi="STILL Type"/>
          <w:lang w:val="en-US"/>
        </w:rPr>
      </w:pPr>
      <w:r w:rsidRPr="00FA0E6D">
        <w:rPr>
          <w:rFonts w:ascii="STILL Type" w:hAnsi="STILL Type"/>
          <w:lang w:val="en-US"/>
        </w:rPr>
        <w:lastRenderedPageBreak/>
        <w:t>00:21:44:23 - 00:22:09:08</w:t>
      </w:r>
    </w:p>
    <w:p w14:paraId="1DC14B94" w14:textId="6DE95194" w:rsidR="00FA0E6D" w:rsidRPr="00FA0E6D" w:rsidRDefault="00FA0E6D" w:rsidP="00FA0E6D">
      <w:pPr>
        <w:rPr>
          <w:rFonts w:ascii="STILL Type" w:hAnsi="STILL Type"/>
          <w:lang w:val="en-US"/>
        </w:rPr>
      </w:pPr>
    </w:p>
    <w:p w14:paraId="7B998797" w14:textId="001FA012" w:rsidR="00FA0E6D" w:rsidRPr="00FA0E6D" w:rsidRDefault="00FA0E6D" w:rsidP="00FA0E6D">
      <w:pPr>
        <w:rPr>
          <w:rFonts w:ascii="STILL Type" w:hAnsi="STILL Type"/>
          <w:lang w:val="en-US"/>
        </w:rPr>
      </w:pPr>
      <w:r w:rsidRPr="00FA0E6D">
        <w:rPr>
          <w:rFonts w:ascii="STILL Type" w:hAnsi="STILL Type"/>
          <w:lang w:val="en-US"/>
        </w:rPr>
        <w:t>Hallo. Ja. Ik vroeg me af of het probleem met de geautomatiseerde palletrobot bij het laadperron, dat er vrij vaak vrachtwagens wegrijden, is dat de vrachtwagen dat niet detecteert. Rijdt de robot mogelijk van het laadperron af?</w:t>
      </w:r>
    </w:p>
    <w:p w14:paraId="4BF3B32D" w14:textId="77777777" w:rsidR="00FA0E6D" w:rsidRPr="00FA0E6D" w:rsidRDefault="00FA0E6D" w:rsidP="00FA0E6D">
      <w:pPr>
        <w:rPr>
          <w:rFonts w:ascii="STILL Type" w:hAnsi="STILL Type"/>
          <w:lang w:val="en-US"/>
        </w:rPr>
      </w:pPr>
    </w:p>
    <w:p w14:paraId="5F2DA0FC" w14:textId="77777777" w:rsidR="00FA0E6D" w:rsidRPr="00FA0E6D" w:rsidRDefault="00FA0E6D" w:rsidP="00FA0E6D">
      <w:pPr>
        <w:rPr>
          <w:rFonts w:ascii="STILL Type" w:hAnsi="STILL Type"/>
          <w:lang w:val="en-US"/>
        </w:rPr>
      </w:pPr>
      <w:r w:rsidRPr="00FA0E6D">
        <w:rPr>
          <w:rFonts w:ascii="STILL Type" w:hAnsi="STILL Type"/>
          <w:lang w:val="en-US"/>
        </w:rPr>
        <w:t>00:22:18:15 - 00:22:45:25</w:t>
      </w:r>
    </w:p>
    <w:p w14:paraId="7485C301" w14:textId="26B146F3" w:rsidR="00FA0E6D" w:rsidRPr="00FA0E6D" w:rsidRDefault="00FA0E6D" w:rsidP="00FA0E6D">
      <w:pPr>
        <w:rPr>
          <w:rFonts w:ascii="STILL Type" w:hAnsi="STILL Type"/>
          <w:lang w:val="en-US"/>
        </w:rPr>
      </w:pPr>
    </w:p>
    <w:p w14:paraId="1A8500D7" w14:textId="28B80552" w:rsidR="00D82B2C" w:rsidRPr="00FA0E6D" w:rsidRDefault="00FA0E6D" w:rsidP="00D82B2C">
      <w:pPr>
        <w:rPr>
          <w:rFonts w:ascii="STILL Type" w:hAnsi="STILL Type"/>
          <w:lang w:val="en-US"/>
        </w:rPr>
      </w:pPr>
      <w:r w:rsidRPr="00FA0E6D">
        <w:rPr>
          <w:rFonts w:ascii="STILL Type" w:hAnsi="STILL Type"/>
          <w:lang w:val="en-US"/>
        </w:rPr>
        <w:t>Dit is een goede vraag. De heftruck of de automatische heftruck is in staat om kaarten te maken. Het gebied, wat betekent dat het ook mogelijk zou zijn om de trailer op de kaart weer te geven. Dus als je de trailer probeert binnen te gaan, en er is geen trailer meer aanwezig, dan is er een mogelijkheid om dat te voorkomen. Er is dus een veiligheidsmechanisme dat je tegenhoudt voordat je de trailer binnengaat. Kortom.</w:t>
      </w:r>
    </w:p>
    <w:p w14:paraId="15FC4417" w14:textId="79FBA78C" w:rsidR="00FA0E6D" w:rsidRPr="00FA0E6D" w:rsidRDefault="00FA0E6D" w:rsidP="00FA0E6D">
      <w:pPr>
        <w:rPr>
          <w:rFonts w:ascii="STILL Type" w:hAnsi="STILL Type"/>
          <w:lang w:val="en-US"/>
        </w:rPr>
      </w:pPr>
    </w:p>
    <w:p w14:paraId="14E719DF" w14:textId="77777777" w:rsidR="00FA0E6D" w:rsidRPr="00FA0E6D" w:rsidRDefault="00FA0E6D" w:rsidP="00FA0E6D">
      <w:pPr>
        <w:rPr>
          <w:rFonts w:ascii="STILL Type" w:hAnsi="STILL Type"/>
          <w:lang w:val="en-US"/>
        </w:rPr>
      </w:pPr>
    </w:p>
    <w:p w14:paraId="00D82FAC" w14:textId="77777777" w:rsidR="00FA0E6D" w:rsidRPr="00FA0E6D" w:rsidRDefault="00FA0E6D" w:rsidP="00FA0E6D">
      <w:pPr>
        <w:rPr>
          <w:rFonts w:ascii="STILL Type" w:hAnsi="STILL Type"/>
          <w:lang w:val="en-US"/>
        </w:rPr>
      </w:pPr>
      <w:r w:rsidRPr="00FA0E6D">
        <w:rPr>
          <w:rFonts w:ascii="STILL Type" w:hAnsi="STILL Type"/>
          <w:lang w:val="en-US"/>
        </w:rPr>
        <w:t>00:22:55:16 - 00:23:07:21</w:t>
      </w:r>
    </w:p>
    <w:p w14:paraId="00A97AAF" w14:textId="4657ACCE" w:rsidR="00FA0E6D" w:rsidRPr="00FA0E6D" w:rsidRDefault="00FA0E6D" w:rsidP="00FA0E6D">
      <w:pPr>
        <w:rPr>
          <w:rFonts w:ascii="STILL Type" w:hAnsi="STILL Type"/>
          <w:lang w:val="en-US"/>
        </w:rPr>
      </w:pPr>
    </w:p>
    <w:p w14:paraId="00D42A9A" w14:textId="77777777" w:rsidR="00FA0E6D" w:rsidRPr="00FA0E6D" w:rsidRDefault="00FA0E6D" w:rsidP="00FA0E6D">
      <w:pPr>
        <w:rPr>
          <w:rFonts w:ascii="STILL Type" w:hAnsi="STILL Type"/>
          <w:lang w:val="en-US"/>
        </w:rPr>
      </w:pPr>
      <w:r w:rsidRPr="00FA0E6D">
        <w:rPr>
          <w:rFonts w:ascii="STILL Type" w:hAnsi="STILL Type"/>
          <w:lang w:val="en-US"/>
        </w:rPr>
        <w:t>Heeft u nog verdere vragen?</w:t>
      </w:r>
    </w:p>
    <w:p w14:paraId="6672F633" w14:textId="77777777" w:rsidR="00FA0E6D" w:rsidRPr="00FA0E6D" w:rsidRDefault="00FA0E6D" w:rsidP="00FA0E6D">
      <w:pPr>
        <w:rPr>
          <w:rFonts w:ascii="STILL Type" w:hAnsi="STILL Type"/>
          <w:lang w:val="en-US"/>
        </w:rPr>
      </w:pPr>
    </w:p>
    <w:p w14:paraId="635BE015" w14:textId="77777777" w:rsidR="00FA0E6D" w:rsidRPr="00FA0E6D" w:rsidRDefault="00FA0E6D" w:rsidP="00FA0E6D">
      <w:pPr>
        <w:rPr>
          <w:rFonts w:ascii="STILL Type" w:hAnsi="STILL Type"/>
          <w:lang w:val="en-US"/>
        </w:rPr>
      </w:pPr>
      <w:r w:rsidRPr="00FA0E6D">
        <w:rPr>
          <w:rFonts w:ascii="STILL Type" w:hAnsi="STILL Type"/>
          <w:lang w:val="en-US"/>
        </w:rPr>
        <w:t>00:23:07:25 - 00:23:27:33</w:t>
      </w:r>
    </w:p>
    <w:p w14:paraId="56B06DEE" w14:textId="2C8D39EC" w:rsidR="00FA0E6D" w:rsidRPr="00FA0E6D" w:rsidRDefault="00FA0E6D" w:rsidP="00FA0E6D">
      <w:pPr>
        <w:rPr>
          <w:rFonts w:ascii="STILL Type" w:hAnsi="STILL Type"/>
          <w:lang w:val="en-US"/>
        </w:rPr>
      </w:pPr>
    </w:p>
    <w:p w14:paraId="5268EEFD" w14:textId="58B64617" w:rsidR="00FA0E6D" w:rsidRPr="00FA0E6D" w:rsidRDefault="00FA0E6D" w:rsidP="00FA0E6D">
      <w:pPr>
        <w:rPr>
          <w:rFonts w:ascii="STILL Type" w:hAnsi="STILL Type"/>
          <w:lang w:val="en-US"/>
        </w:rPr>
      </w:pPr>
      <w:r w:rsidRPr="00FA0E6D">
        <w:rPr>
          <w:rFonts w:ascii="STILL Type" w:hAnsi="STILL Type"/>
          <w:lang w:val="en-US"/>
        </w:rPr>
        <w:t>Oké. Als dit niet het geval is, hartelijk dank voor uw aandacht. En als u nog vragen heeft die u later wilt bespreken , aarzel dan niet om mij persoonlijk aan te spreken. Ik ben de hele dag beschikbaar en praat graag met u over AI , technologie en al dit soort innovaties. Nogmaals hartelijk dank.</w:t>
      </w:r>
    </w:p>
    <w:sectPr w:rsidR="00FA0E6D" w:rsidRPr="00FA0E6D"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97A8D" w14:textId="77777777" w:rsidR="00E76D83" w:rsidRDefault="00E76D83" w:rsidP="00850857">
      <w:r>
        <w:separator/>
      </w:r>
    </w:p>
  </w:endnote>
  <w:endnote w:type="continuationSeparator" w:id="0">
    <w:p w14:paraId="416FADD7" w14:textId="77777777" w:rsidR="00E76D83" w:rsidRDefault="00E76D83"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B88FFE77-0C69-488C-BA25-67FF146DB97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74F14FF-53EF-4F08-8EB2-FDF79215E589}"/>
    <w:embedBold r:id="rId3" w:fontKey="{0B20F5E8-7806-4EFC-A5EB-D59D4C2DFC9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FAD2602E-FBBE-4003-9D8F-512BE4A20816}"/>
    <w:embedBold r:id="rId5" w:fontKey="{8BF98291-865B-4B69-8518-13BAC5A34E45}"/>
  </w:font>
  <w:font w:name="Tahoma">
    <w:panose1 w:val="020B0604030504040204"/>
    <w:charset w:val="00"/>
    <w:family w:val="swiss"/>
    <w:pitch w:val="variable"/>
    <w:sig w:usb0="E1002EFF" w:usb1="C000605B" w:usb2="00000029" w:usb3="00000000" w:csb0="000101FF" w:csb1="00000000"/>
    <w:embedRegular r:id="rId6" w:fontKey="{C1DE649C-97DD-40D3-B36E-A78485B3E0A6}"/>
  </w:font>
  <w:font w:name="STILL Type">
    <w:panose1 w:val="00000500000000000000"/>
    <w:charset w:val="00"/>
    <w:family w:val="auto"/>
    <w:pitch w:val="variable"/>
    <w:sig w:usb0="00000287" w:usb1="00000001" w:usb2="00000000" w:usb3="00000000" w:csb0="0000009F" w:csb1="00000000"/>
    <w:embedRegular r:id="rId7" w:fontKey="{6397D5FF-E1D2-4904-88EB-C792CC54014B}"/>
    <w:embedBold r:id="rId8" w:fontKey="{C9467B60-28FD-4B94-A72A-88AE0522D9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Pagina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 xml:space="preserve">1 </w:t>
          </w:r>
          <w:r w:rsidRPr="000552E3">
            <w:rPr>
              <w:rFonts w:ascii="STILL Type" w:hAnsi="STILL Type"/>
              <w:b w:val="0"/>
              <w:sz w:val="13"/>
              <w:szCs w:val="13"/>
            </w:rPr>
            <w:fldChar w:fldCharType="end"/>
          </w:r>
          <w:r w:rsidRPr="000552E3">
            <w:rPr>
              <w:rFonts w:ascii="STILL Type" w:hAnsi="STILL Type"/>
              <w:b w:val="0"/>
              <w:sz w:val="13"/>
              <w:szCs w:val="13"/>
              <w:lang w:val="de-DE"/>
            </w:rPr>
            <w:t xml:space="preserve">van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7F82F" w14:textId="77777777" w:rsidR="00E76D83" w:rsidRDefault="00E76D83" w:rsidP="00850857">
      <w:r>
        <w:separator/>
      </w:r>
    </w:p>
  </w:footnote>
  <w:footnote w:type="continuationSeparator" w:id="0">
    <w:p w14:paraId="7A581894" w14:textId="77777777" w:rsidR="00E76D83" w:rsidRDefault="00E76D83"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364BF"/>
    <w:rsid w:val="00041874"/>
    <w:rsid w:val="00042BC8"/>
    <w:rsid w:val="00043A6F"/>
    <w:rsid w:val="00051C49"/>
    <w:rsid w:val="000552E3"/>
    <w:rsid w:val="0005548E"/>
    <w:rsid w:val="0007747A"/>
    <w:rsid w:val="000B5AA0"/>
    <w:rsid w:val="000B5C2A"/>
    <w:rsid w:val="000C3C4D"/>
    <w:rsid w:val="00126A9B"/>
    <w:rsid w:val="00143D26"/>
    <w:rsid w:val="0016420B"/>
    <w:rsid w:val="00174977"/>
    <w:rsid w:val="00185FD4"/>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2114"/>
    <w:rsid w:val="00866652"/>
    <w:rsid w:val="008743FF"/>
    <w:rsid w:val="00881F9D"/>
    <w:rsid w:val="008966F7"/>
    <w:rsid w:val="008A5C88"/>
    <w:rsid w:val="008F5A1A"/>
    <w:rsid w:val="008F7BAF"/>
    <w:rsid w:val="0090599C"/>
    <w:rsid w:val="00905EE7"/>
    <w:rsid w:val="00911A61"/>
    <w:rsid w:val="0092156A"/>
    <w:rsid w:val="0093669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3211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82B2C"/>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76D8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A0E6D"/>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val="nl"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val="nl"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val="nl"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900148">
      <w:bodyDiv w:val="1"/>
      <w:marLeft w:val="0"/>
      <w:marRight w:val="0"/>
      <w:marTop w:val="0"/>
      <w:marBottom w:val="0"/>
      <w:divBdr>
        <w:top w:val="none" w:sz="0" w:space="0" w:color="auto"/>
        <w:left w:val="none" w:sz="0" w:space="0" w:color="auto"/>
        <w:bottom w:val="none" w:sz="0" w:space="0" w:color="auto"/>
        <w:right w:val="none" w:sz="0" w:space="0" w:color="auto"/>
      </w:divBdr>
    </w:div>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020959958">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D03DAD-C1B4-4090-BFD7-ECB9608834A3}"/>
</file>

<file path=customXml/itemProps3.xml><?xml version="1.0" encoding="utf-8"?>
<ds:datastoreItem xmlns:ds="http://schemas.openxmlformats.org/officeDocument/2006/customXml" ds:itemID="{1B86D9D2-8204-4134-A065-EA01B1BCB20B}">
  <ds:schemaRefs>
    <ds:schemaRef ds:uri="http://schemas.microsoft.com/sharepoint/v3/contenttype/forms"/>
  </ds:schemaRefs>
</ds:datastoreItem>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7</Pages>
  <Words>2508</Words>
  <Characters>15807</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18279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169</cp:revision>
  <cp:lastPrinted>2020-06-18T09:04:00Z</cp:lastPrinted>
  <dcterms:created xsi:type="dcterms:W3CDTF">2026-03-23T17:27:00Z</dcterms:created>
  <dcterms:modified xsi:type="dcterms:W3CDTF">2026-03-24T12:57:00Z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