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DB070C" w14:textId="3C9238C5" w:rsidR="00472BA8" w:rsidRPr="00807EE4" w:rsidRDefault="00472BA8" w:rsidP="000B5AA0">
      <w:pPr>
        <w:rPr>
          <w:rFonts w:ascii="STILL Type" w:hAnsi="STILL Type"/>
          <w:b/>
          <w:sz w:val="28"/>
          <w:szCs w:val="28"/>
          <w:lang w:val="pl-PL"/>
        </w:rPr>
      </w:pPr>
      <w:r w:rsidRPr="00807EE4">
        <w:rPr>
          <w:rFonts w:ascii="STILL Type" w:hAnsi="STILL Type"/>
          <w:b/>
          <w:sz w:val="28"/>
          <w:szCs w:val="28"/>
          <w:lang w:val="pl-PL"/>
        </w:rPr>
        <w:t>Konferencja prasowa, sztuczna inteligencja i bezpieczeństwo</w:t>
      </w:r>
    </w:p>
    <w:p w14:paraId="2D244C13" w14:textId="77777777" w:rsidR="00807EE4" w:rsidRPr="00807EE4" w:rsidRDefault="00807EE4" w:rsidP="00807EE4">
      <w:pPr>
        <w:rPr>
          <w:rFonts w:ascii="STILL Type" w:hAnsi="STILL Type"/>
          <w:sz w:val="28"/>
          <w:szCs w:val="28"/>
          <w:lang w:val="en-US"/>
        </w:rPr>
      </w:pPr>
      <w:r w:rsidRPr="00807EE4">
        <w:rPr>
          <w:rFonts w:ascii="STILL Type" w:hAnsi="STILL Type"/>
          <w:sz w:val="28"/>
          <w:szCs w:val="28"/>
          <w:lang w:val="en-US"/>
        </w:rPr>
        <w:t xml:space="preserve">Johannes </w:t>
      </w:r>
      <w:proofErr w:type="spellStart"/>
      <w:r w:rsidRPr="00807EE4">
        <w:rPr>
          <w:rFonts w:ascii="STILL Type" w:hAnsi="STILL Type"/>
          <w:sz w:val="28"/>
          <w:szCs w:val="28"/>
          <w:lang w:val="en-US"/>
        </w:rPr>
        <w:t>Hinckeldeyn</w:t>
      </w:r>
      <w:proofErr w:type="spellEnd"/>
      <w:r w:rsidRPr="00807EE4">
        <w:rPr>
          <w:rFonts w:ascii="STILL Type" w:hAnsi="STILL Type"/>
          <w:sz w:val="28"/>
          <w:szCs w:val="28"/>
          <w:lang w:val="en-US"/>
        </w:rPr>
        <w:t>, Director Research Engineering</w:t>
      </w:r>
    </w:p>
    <w:p w14:paraId="2566345C" w14:textId="77777777" w:rsidR="00472BA8" w:rsidRDefault="00472BA8" w:rsidP="000B5AA0">
      <w:pPr>
        <w:rPr>
          <w:rFonts w:ascii="STILL Type" w:hAnsi="STILL Type"/>
          <w:lang w:val="en-US"/>
        </w:rPr>
      </w:pPr>
    </w:p>
    <w:p w14:paraId="5CC819D3" w14:textId="77777777" w:rsidR="00FA0E6D" w:rsidRPr="00FA0E6D" w:rsidRDefault="00FA0E6D" w:rsidP="00FA0E6D">
      <w:pPr>
        <w:rPr>
          <w:rFonts w:ascii="STILL Type" w:hAnsi="STILL Type"/>
          <w:lang w:val="en-US"/>
        </w:rPr>
      </w:pPr>
      <w:r w:rsidRPr="00FA0E6D">
        <w:rPr>
          <w:rFonts w:ascii="STILL Type" w:hAnsi="STILL Type"/>
          <w:lang w:val="en-US"/>
        </w:rPr>
        <w:t>00:00:02:03 - 00:00:30:44</w:t>
      </w:r>
    </w:p>
    <w:p w14:paraId="0393998F" w14:textId="65EA960D" w:rsidR="00FA0E6D" w:rsidRPr="00FA0E6D" w:rsidRDefault="00FA0E6D" w:rsidP="00FA0E6D">
      <w:pPr>
        <w:rPr>
          <w:rFonts w:ascii="STILL Type" w:hAnsi="STILL Type"/>
          <w:lang w:val="en-US"/>
        </w:rPr>
      </w:pPr>
    </w:p>
    <w:p w14:paraId="5076B7A0" w14:textId="77777777" w:rsidR="00FA0E6D" w:rsidRPr="00FA0E6D" w:rsidRDefault="00FA0E6D" w:rsidP="00FA0E6D">
      <w:pPr>
        <w:rPr>
          <w:rFonts w:ascii="STILL Type" w:hAnsi="STILL Type"/>
          <w:lang w:val="en-US"/>
        </w:rPr>
      </w:pPr>
      <w:r w:rsidRPr="00807EE4">
        <w:rPr>
          <w:rFonts w:ascii="STILL Type" w:hAnsi="STILL Type"/>
          <w:lang w:val="pl-PL"/>
        </w:rPr>
        <w:t xml:space="preserve">Witamy. Witam Państwa na moim wykładzie. Nazywam się Johannes i jestem dyrektorem ds. inżynierii badawczej w STILL. </w:t>
      </w:r>
      <w:r w:rsidRPr="00FA0E6D">
        <w:rPr>
          <w:rFonts w:ascii="STILL Type" w:hAnsi="STILL Type"/>
          <w:lang w:val="en-US"/>
        </w:rPr>
        <w:t>Mam nadzieję, że wszyscy będziecie się dobrze bawić.</w:t>
      </w:r>
    </w:p>
    <w:p w14:paraId="756F4333" w14:textId="77777777" w:rsidR="00FA0E6D" w:rsidRPr="00FA0E6D" w:rsidRDefault="00FA0E6D" w:rsidP="00FA0E6D">
      <w:pPr>
        <w:rPr>
          <w:rFonts w:ascii="STILL Type" w:hAnsi="STILL Type"/>
          <w:lang w:val="en-US"/>
        </w:rPr>
      </w:pPr>
    </w:p>
    <w:p w14:paraId="4871DFB5" w14:textId="77777777" w:rsidR="00FA0E6D" w:rsidRPr="00FA0E6D" w:rsidRDefault="00FA0E6D" w:rsidP="00FA0E6D">
      <w:pPr>
        <w:rPr>
          <w:rFonts w:ascii="STILL Type" w:hAnsi="STILL Type"/>
          <w:lang w:val="en-US"/>
        </w:rPr>
      </w:pPr>
      <w:r w:rsidRPr="00FA0E6D">
        <w:rPr>
          <w:rFonts w:ascii="STILL Type" w:hAnsi="STILL Type"/>
          <w:lang w:val="en-US"/>
        </w:rPr>
        <w:t>00:00:30:48 - 00:01:24:48</w:t>
      </w:r>
    </w:p>
    <w:p w14:paraId="539FF70C" w14:textId="749AB8C6" w:rsidR="00FA0E6D" w:rsidRPr="00FA0E6D" w:rsidRDefault="00FA0E6D" w:rsidP="00FA0E6D">
      <w:pPr>
        <w:rPr>
          <w:rFonts w:ascii="STILL Type" w:hAnsi="STILL Type"/>
          <w:lang w:val="en-US"/>
        </w:rPr>
      </w:pPr>
    </w:p>
    <w:p w14:paraId="3AD56E76" w14:textId="77777777" w:rsidR="00FA0E6D" w:rsidRPr="00807EE4" w:rsidRDefault="00FA0E6D" w:rsidP="00FA0E6D">
      <w:pPr>
        <w:rPr>
          <w:rFonts w:ascii="STILL Type" w:hAnsi="STILL Type"/>
          <w:lang w:val="pl-PL"/>
        </w:rPr>
      </w:pPr>
      <w:r w:rsidRPr="00807EE4">
        <w:rPr>
          <w:rFonts w:ascii="STILL Type" w:hAnsi="STILL Type"/>
          <w:lang w:val="pl-PL"/>
        </w:rPr>
        <w:t>Moje wystąpienie będzie dotyczyło innowacji i projektów innowacyjnych na konferencji STILL – co oznacza, że będę mówił o rzeczach na przyszłość, o rzeczach, które dopiero nadejdą i o niegotowych produktach projektowych. Jednak rzeczy, które pokażę, będą powiązane z przypadkiem użycia załadunku przyczepy, co jest dość istotne. I nie tylko dzisiaj, ale także w przypadku AXL iGo, który widzieliście, i odniosę się do kwestii sztucznej inteligencji. inteligencja jako element bezpieczeństwa w logistyce oraz przedstawić przegląd naszej pracy i konfliktów, które mogą wynikać z wykorzystania sztucznej inteligencji w logistyce.</w:t>
      </w:r>
    </w:p>
    <w:p w14:paraId="28FB7C4F" w14:textId="77777777" w:rsidR="00FA0E6D" w:rsidRPr="00807EE4" w:rsidRDefault="00FA0E6D" w:rsidP="00FA0E6D">
      <w:pPr>
        <w:rPr>
          <w:rFonts w:ascii="STILL Type" w:hAnsi="STILL Type"/>
          <w:lang w:val="pl-PL"/>
        </w:rPr>
      </w:pPr>
    </w:p>
    <w:p w14:paraId="52DCBB90" w14:textId="77777777" w:rsidR="00FA0E6D" w:rsidRPr="00FA0E6D" w:rsidRDefault="00FA0E6D" w:rsidP="00FA0E6D">
      <w:pPr>
        <w:rPr>
          <w:rFonts w:ascii="STILL Type" w:hAnsi="STILL Type"/>
          <w:lang w:val="en-US"/>
        </w:rPr>
      </w:pPr>
      <w:r w:rsidRPr="00FA0E6D">
        <w:rPr>
          <w:rFonts w:ascii="STILL Type" w:hAnsi="STILL Type"/>
          <w:lang w:val="en-US"/>
        </w:rPr>
        <w:t>00:01:25:02 - 00:02:02:02</w:t>
      </w:r>
    </w:p>
    <w:p w14:paraId="79146D7C" w14:textId="6EAF6868" w:rsidR="00FA0E6D" w:rsidRPr="00FA0E6D" w:rsidRDefault="00FA0E6D" w:rsidP="00FA0E6D">
      <w:pPr>
        <w:rPr>
          <w:rFonts w:ascii="STILL Type" w:hAnsi="STILL Type"/>
          <w:lang w:val="en-US"/>
        </w:rPr>
      </w:pPr>
    </w:p>
    <w:p w14:paraId="1FB916A6" w14:textId="77777777" w:rsidR="00FA0E6D" w:rsidRPr="00807EE4" w:rsidRDefault="00FA0E6D" w:rsidP="00FA0E6D">
      <w:pPr>
        <w:rPr>
          <w:rFonts w:ascii="STILL Type" w:hAnsi="STILL Type"/>
          <w:lang w:val="pl-PL"/>
        </w:rPr>
      </w:pPr>
      <w:r w:rsidRPr="00807EE4">
        <w:rPr>
          <w:rFonts w:ascii="STILL Type" w:hAnsi="STILL Type"/>
          <w:lang w:val="pl-PL"/>
        </w:rPr>
        <w:t xml:space="preserve">więc myślisz o sztucznej inteligencji, z pewnością znasz ją z cyfrowej perspektywy. Jeśli spojrzysz na swój telefon komórkowy, zobaczysz agenta lub asystenta AI, takiego jak GPT czy Google </w:t>
      </w:r>
      <w:proofErr w:type="spellStart"/>
      <w:r w:rsidRPr="00807EE4">
        <w:rPr>
          <w:rFonts w:ascii="STILL Type" w:hAnsi="STILL Type"/>
          <w:lang w:val="pl-PL"/>
        </w:rPr>
        <w:t>Gemini</w:t>
      </w:r>
      <w:proofErr w:type="spellEnd"/>
      <w:r w:rsidRPr="00807EE4">
        <w:rPr>
          <w:rFonts w:ascii="STILL Type" w:hAnsi="STILL Type"/>
          <w:lang w:val="pl-PL"/>
        </w:rPr>
        <w:t>, który wspiera Cię w codziennej pracy, pisze za Ciebie e-maile, prowadzi badania na określone tematy, generuje filmy lub krótkie filmiki, a nawet po prostu zdjęcia.</w:t>
      </w:r>
    </w:p>
    <w:p w14:paraId="1AA6A7A9" w14:textId="77777777" w:rsidR="00FA0E6D" w:rsidRPr="00807EE4" w:rsidRDefault="00FA0E6D" w:rsidP="00FA0E6D">
      <w:pPr>
        <w:rPr>
          <w:rFonts w:ascii="STILL Type" w:hAnsi="STILL Type"/>
          <w:lang w:val="pl-PL"/>
        </w:rPr>
      </w:pPr>
    </w:p>
    <w:p w14:paraId="067AD192" w14:textId="77777777" w:rsidR="00FA0E6D" w:rsidRPr="00FA0E6D" w:rsidRDefault="00FA0E6D" w:rsidP="00FA0E6D">
      <w:pPr>
        <w:rPr>
          <w:rFonts w:ascii="STILL Type" w:hAnsi="STILL Type"/>
          <w:lang w:val="en-US"/>
        </w:rPr>
      </w:pPr>
      <w:r w:rsidRPr="00FA0E6D">
        <w:rPr>
          <w:rFonts w:ascii="STILL Type" w:hAnsi="STILL Type"/>
          <w:lang w:val="en-US"/>
        </w:rPr>
        <w:t>00:02:02:06 - 00:02:33:45</w:t>
      </w:r>
    </w:p>
    <w:p w14:paraId="30C672FB" w14:textId="5A454DF3" w:rsidR="00FA0E6D" w:rsidRPr="00FA0E6D" w:rsidRDefault="00FA0E6D" w:rsidP="00FA0E6D">
      <w:pPr>
        <w:rPr>
          <w:rFonts w:ascii="STILL Type" w:hAnsi="STILL Type"/>
          <w:lang w:val="en-US"/>
        </w:rPr>
      </w:pPr>
    </w:p>
    <w:p w14:paraId="4835CFB7" w14:textId="77777777" w:rsidR="00FA0E6D" w:rsidRPr="00FA0E6D" w:rsidRDefault="00FA0E6D" w:rsidP="00FA0E6D">
      <w:pPr>
        <w:rPr>
          <w:rFonts w:ascii="STILL Type" w:hAnsi="STILL Type"/>
          <w:lang w:val="en-US"/>
        </w:rPr>
      </w:pPr>
      <w:r w:rsidRPr="00807EE4">
        <w:rPr>
          <w:rFonts w:ascii="STILL Type" w:hAnsi="STILL Type"/>
          <w:lang w:val="pl-PL"/>
        </w:rPr>
        <w:t xml:space="preserve">W tym przypadku jest to zawsze dość proste, ponieważ możemy wykorzystać tę sztuczną inteligencję jako nową technologię, bez ryzyka wyrządzenia szkody. </w:t>
      </w:r>
      <w:proofErr w:type="gramStart"/>
      <w:r w:rsidRPr="00807EE4">
        <w:rPr>
          <w:rFonts w:ascii="STILL Type" w:hAnsi="STILL Type"/>
          <w:lang w:val="pl-PL"/>
        </w:rPr>
        <w:t>Załóżmy ,</w:t>
      </w:r>
      <w:proofErr w:type="gramEnd"/>
      <w:r w:rsidRPr="00807EE4">
        <w:rPr>
          <w:rFonts w:ascii="STILL Type" w:hAnsi="STILL Type"/>
          <w:lang w:val="pl-PL"/>
        </w:rPr>
        <w:t xml:space="preserve"> że chcesz stworzyć zdjęcie magazynu, tak jak tutaj. Wpisujesz komunikat w </w:t>
      </w:r>
      <w:proofErr w:type="gramStart"/>
      <w:r w:rsidRPr="00807EE4">
        <w:rPr>
          <w:rFonts w:ascii="STILL Type" w:hAnsi="STILL Type"/>
          <w:lang w:val="pl-PL"/>
        </w:rPr>
        <w:t>agencie ,</w:t>
      </w:r>
      <w:proofErr w:type="gramEnd"/>
      <w:r w:rsidRPr="00807EE4">
        <w:rPr>
          <w:rFonts w:ascii="STILL Type" w:hAnsi="STILL Type"/>
          <w:lang w:val="pl-PL"/>
        </w:rPr>
        <w:t xml:space="preserve"> a on tworzy magazyn. </w:t>
      </w:r>
      <w:proofErr w:type="spellStart"/>
      <w:r w:rsidRPr="00FA0E6D">
        <w:rPr>
          <w:rFonts w:ascii="STILL Type" w:hAnsi="STILL Type"/>
          <w:lang w:val="en-US"/>
        </w:rPr>
        <w:t>Wygląda</w:t>
      </w:r>
      <w:proofErr w:type="spellEnd"/>
      <w:r w:rsidRPr="00FA0E6D">
        <w:rPr>
          <w:rFonts w:ascii="STILL Type" w:hAnsi="STILL Type"/>
          <w:lang w:val="en-US"/>
        </w:rPr>
        <w:t xml:space="preserve"> to </w:t>
      </w:r>
      <w:proofErr w:type="spellStart"/>
      <w:r w:rsidRPr="00FA0E6D">
        <w:rPr>
          <w:rFonts w:ascii="STILL Type" w:hAnsi="STILL Type"/>
          <w:lang w:val="en-US"/>
        </w:rPr>
        <w:t>jednak</w:t>
      </w:r>
      <w:proofErr w:type="spellEnd"/>
      <w:r w:rsidRPr="00FA0E6D">
        <w:rPr>
          <w:rFonts w:ascii="STILL Type" w:hAnsi="STILL Type"/>
          <w:lang w:val="en-US"/>
        </w:rPr>
        <w:t xml:space="preserve"> </w:t>
      </w:r>
      <w:proofErr w:type="spellStart"/>
      <w:r w:rsidRPr="00FA0E6D">
        <w:rPr>
          <w:rFonts w:ascii="STILL Type" w:hAnsi="STILL Type"/>
          <w:lang w:val="en-US"/>
        </w:rPr>
        <w:t>trochę</w:t>
      </w:r>
      <w:proofErr w:type="spellEnd"/>
      <w:r w:rsidRPr="00FA0E6D">
        <w:rPr>
          <w:rFonts w:ascii="STILL Type" w:hAnsi="STILL Type"/>
          <w:lang w:val="en-US"/>
        </w:rPr>
        <w:t xml:space="preserve"> dziwnie, prawda?</w:t>
      </w:r>
    </w:p>
    <w:p w14:paraId="536E72BA" w14:textId="77777777" w:rsidR="00FA0E6D" w:rsidRPr="00FA0E6D" w:rsidRDefault="00FA0E6D" w:rsidP="00FA0E6D">
      <w:pPr>
        <w:rPr>
          <w:rFonts w:ascii="STILL Type" w:hAnsi="STILL Type"/>
          <w:lang w:val="en-US"/>
        </w:rPr>
      </w:pPr>
    </w:p>
    <w:p w14:paraId="4F341BD7" w14:textId="77777777" w:rsidR="00FA0E6D" w:rsidRPr="00FA0E6D" w:rsidRDefault="00FA0E6D" w:rsidP="00FA0E6D">
      <w:pPr>
        <w:rPr>
          <w:rFonts w:ascii="STILL Type" w:hAnsi="STILL Type"/>
          <w:lang w:val="en-US"/>
        </w:rPr>
      </w:pPr>
      <w:r w:rsidRPr="00FA0E6D">
        <w:rPr>
          <w:rFonts w:ascii="STILL Type" w:hAnsi="STILL Type"/>
          <w:lang w:val="en-US"/>
        </w:rPr>
        <w:t>00:02:33:49 - 00:03:07:45</w:t>
      </w:r>
    </w:p>
    <w:p w14:paraId="1D1CF1E1" w14:textId="2FCC39F8" w:rsidR="00FA0E6D" w:rsidRPr="00FA0E6D" w:rsidRDefault="00FA0E6D" w:rsidP="00FA0E6D">
      <w:pPr>
        <w:rPr>
          <w:rFonts w:ascii="STILL Type" w:hAnsi="STILL Type"/>
          <w:lang w:val="en-US"/>
        </w:rPr>
      </w:pPr>
    </w:p>
    <w:p w14:paraId="7A78185B" w14:textId="77777777" w:rsidR="00FA0E6D" w:rsidRPr="00807EE4" w:rsidRDefault="00FA0E6D" w:rsidP="00FA0E6D">
      <w:pPr>
        <w:rPr>
          <w:rFonts w:ascii="STILL Type" w:hAnsi="STILL Type"/>
          <w:lang w:val="pl-PL"/>
        </w:rPr>
      </w:pPr>
      <w:r w:rsidRPr="00807EE4">
        <w:rPr>
          <w:rFonts w:ascii="STILL Type" w:hAnsi="STILL Type"/>
          <w:lang w:val="pl-PL"/>
        </w:rPr>
        <w:t xml:space="preserve">Ponieważ ten wózek widłowy stoi na palecie, co nie jest zbyt logiczne. W ten sposób popełniamy błąd, a jego naprawienie w cyfrowym świecie jest dość proste – wystarczy powtórzyć polecenie, a paleta zostanie zdjęta, a wózek widłowy ustawiony we właściwej pozycji. Chcę więc </w:t>
      </w:r>
      <w:proofErr w:type="gramStart"/>
      <w:r w:rsidRPr="00807EE4">
        <w:rPr>
          <w:rFonts w:ascii="STILL Type" w:hAnsi="STILL Type"/>
          <w:lang w:val="pl-PL"/>
        </w:rPr>
        <w:t>powiedzieć ,</w:t>
      </w:r>
      <w:proofErr w:type="gramEnd"/>
      <w:r w:rsidRPr="00807EE4">
        <w:rPr>
          <w:rFonts w:ascii="STILL Type" w:hAnsi="STILL Type"/>
          <w:lang w:val="pl-PL"/>
        </w:rPr>
        <w:t xml:space="preserve"> że błędy można dość łatwo naprawić, ale nie powodują one żadnych szkód, problemów, ryzyka ani niczego takiego.</w:t>
      </w:r>
    </w:p>
    <w:p w14:paraId="6C4B502B" w14:textId="77777777" w:rsidR="00FA0E6D" w:rsidRPr="00807EE4" w:rsidRDefault="00FA0E6D" w:rsidP="00FA0E6D">
      <w:pPr>
        <w:rPr>
          <w:rFonts w:ascii="STILL Type" w:hAnsi="STILL Type"/>
          <w:lang w:val="pl-PL"/>
        </w:rPr>
      </w:pPr>
    </w:p>
    <w:p w14:paraId="204F7E3B" w14:textId="77777777" w:rsidR="00FA0E6D" w:rsidRPr="00FA0E6D" w:rsidRDefault="00FA0E6D" w:rsidP="00FA0E6D">
      <w:pPr>
        <w:rPr>
          <w:rFonts w:ascii="STILL Type" w:hAnsi="STILL Type"/>
          <w:lang w:val="en-US"/>
        </w:rPr>
      </w:pPr>
      <w:r w:rsidRPr="00FA0E6D">
        <w:rPr>
          <w:rFonts w:ascii="STILL Type" w:hAnsi="STILL Type"/>
          <w:lang w:val="en-US"/>
        </w:rPr>
        <w:t>00:03:07:49 - 00:03:41:08</w:t>
      </w:r>
    </w:p>
    <w:p w14:paraId="24AA539C" w14:textId="48D8BF00" w:rsidR="00FA0E6D" w:rsidRPr="00FA0E6D" w:rsidRDefault="00FA0E6D" w:rsidP="00FA0E6D">
      <w:pPr>
        <w:rPr>
          <w:rFonts w:ascii="STILL Type" w:hAnsi="STILL Type"/>
          <w:lang w:val="en-US"/>
        </w:rPr>
      </w:pPr>
    </w:p>
    <w:p w14:paraId="355647A9" w14:textId="77777777" w:rsidR="00FA0E6D" w:rsidRPr="00807EE4" w:rsidRDefault="00FA0E6D" w:rsidP="00FA0E6D">
      <w:pPr>
        <w:rPr>
          <w:rFonts w:ascii="STILL Type" w:hAnsi="STILL Type"/>
          <w:lang w:val="pl-PL"/>
        </w:rPr>
      </w:pPr>
      <w:r w:rsidRPr="00807EE4">
        <w:rPr>
          <w:rFonts w:ascii="STILL Type" w:hAnsi="STILL Type"/>
          <w:lang w:val="pl-PL"/>
        </w:rPr>
        <w:t>Sytuacja wygląda jednak inaczej, jeśli zastosujemy sztuczną inteligencję w świecie fizycznym. Wchodzi ona również w interakcję ze światem fizycznym, co oznacza, że jeśli użyjesz tego terminu – a być może słyszałeś już o tym w świecie fizycznym – użyjesz sztucznej inteligencji w świecie fizycznym do tworzenia, sterowania wózkami widłowymi, pojazdami, a w zasadzie do sterowania przedmiotami poruszającymi się w magazynie.</w:t>
      </w:r>
    </w:p>
    <w:p w14:paraId="4A07FCE1" w14:textId="77777777" w:rsidR="00FA0E6D" w:rsidRPr="00807EE4" w:rsidRDefault="00FA0E6D" w:rsidP="00FA0E6D">
      <w:pPr>
        <w:rPr>
          <w:rFonts w:ascii="STILL Type" w:hAnsi="STILL Type"/>
          <w:lang w:val="pl-PL"/>
        </w:rPr>
      </w:pPr>
    </w:p>
    <w:p w14:paraId="2F7D1F74" w14:textId="77777777" w:rsidR="00FA0E6D" w:rsidRPr="00FA0E6D" w:rsidRDefault="00FA0E6D" w:rsidP="00FA0E6D">
      <w:pPr>
        <w:rPr>
          <w:rFonts w:ascii="STILL Type" w:hAnsi="STILL Type"/>
          <w:lang w:val="en-US"/>
        </w:rPr>
      </w:pPr>
      <w:r w:rsidRPr="00FA0E6D">
        <w:rPr>
          <w:rFonts w:ascii="STILL Type" w:hAnsi="STILL Type"/>
          <w:lang w:val="en-US"/>
        </w:rPr>
        <w:t>00:03:41:20 - 00:04:10:37</w:t>
      </w:r>
    </w:p>
    <w:p w14:paraId="6E2C6534" w14:textId="3E245005" w:rsidR="00FA0E6D" w:rsidRPr="00FA0E6D" w:rsidRDefault="00FA0E6D" w:rsidP="00FA0E6D">
      <w:pPr>
        <w:rPr>
          <w:rFonts w:ascii="STILL Type" w:hAnsi="STILL Type"/>
          <w:lang w:val="en-US"/>
        </w:rPr>
      </w:pPr>
    </w:p>
    <w:p w14:paraId="38336158" w14:textId="77777777" w:rsidR="00FA0E6D" w:rsidRPr="00807EE4" w:rsidRDefault="00FA0E6D" w:rsidP="00FA0E6D">
      <w:pPr>
        <w:rPr>
          <w:rFonts w:ascii="STILL Type" w:hAnsi="STILL Type"/>
          <w:lang w:val="pl-PL"/>
        </w:rPr>
      </w:pPr>
      <w:r w:rsidRPr="00807EE4">
        <w:rPr>
          <w:rFonts w:ascii="STILL Type" w:hAnsi="STILL Type"/>
          <w:lang w:val="pl-PL"/>
        </w:rPr>
        <w:lastRenderedPageBreak/>
        <w:t xml:space="preserve">Oczywiście jest to o wiele bardziej ryzykowne i </w:t>
      </w:r>
      <w:proofErr w:type="gramStart"/>
      <w:r w:rsidRPr="00807EE4">
        <w:rPr>
          <w:rFonts w:ascii="STILL Type" w:hAnsi="STILL Type"/>
          <w:lang w:val="pl-PL"/>
        </w:rPr>
        <w:t>niebezpieczne ,</w:t>
      </w:r>
      <w:proofErr w:type="gramEnd"/>
      <w:r w:rsidRPr="00807EE4">
        <w:rPr>
          <w:rFonts w:ascii="STILL Type" w:hAnsi="STILL Type"/>
          <w:lang w:val="pl-PL"/>
        </w:rPr>
        <w:t xml:space="preserve"> ponieważ pojazdy są mocne, mają dużą masę i moc. W takim przypadku błędy mogą stwarzać ryzyko i stwarzać zagrożenia, które mogą skutkować uszkodzeniem towarów, a nawet obrażeniami ludzi. A tego naprawdę musimy </w:t>
      </w:r>
      <w:proofErr w:type="gramStart"/>
      <w:r w:rsidRPr="00807EE4">
        <w:rPr>
          <w:rFonts w:ascii="STILL Type" w:hAnsi="STILL Type"/>
          <w:lang w:val="pl-PL"/>
        </w:rPr>
        <w:t>unikać .</w:t>
      </w:r>
      <w:proofErr w:type="gramEnd"/>
    </w:p>
    <w:p w14:paraId="262A44B6" w14:textId="77777777" w:rsidR="00FA0E6D" w:rsidRPr="00807EE4" w:rsidRDefault="00FA0E6D" w:rsidP="00FA0E6D">
      <w:pPr>
        <w:rPr>
          <w:rFonts w:ascii="STILL Type" w:hAnsi="STILL Type"/>
          <w:lang w:val="pl-PL"/>
        </w:rPr>
      </w:pPr>
    </w:p>
    <w:p w14:paraId="3E9AC87E" w14:textId="77777777" w:rsidR="00FA0E6D" w:rsidRPr="00807EE4" w:rsidRDefault="00FA0E6D" w:rsidP="00FA0E6D">
      <w:pPr>
        <w:rPr>
          <w:rFonts w:ascii="STILL Type" w:hAnsi="STILL Type"/>
          <w:lang w:val="pl-PL"/>
        </w:rPr>
      </w:pPr>
      <w:r w:rsidRPr="00807EE4">
        <w:rPr>
          <w:rFonts w:ascii="STILL Type" w:hAnsi="STILL Type"/>
          <w:lang w:val="pl-PL"/>
        </w:rPr>
        <w:t>00:04:10:41 - 00:04:37:19</w:t>
      </w:r>
    </w:p>
    <w:p w14:paraId="530A6376" w14:textId="121EB4AC" w:rsidR="00FA0E6D" w:rsidRPr="00807EE4" w:rsidRDefault="00FA0E6D" w:rsidP="00FA0E6D">
      <w:pPr>
        <w:rPr>
          <w:rFonts w:ascii="STILL Type" w:hAnsi="STILL Type"/>
          <w:lang w:val="pl-PL"/>
        </w:rPr>
      </w:pPr>
    </w:p>
    <w:p w14:paraId="50968FF7" w14:textId="77777777" w:rsidR="00FA0E6D" w:rsidRPr="00807EE4" w:rsidRDefault="00FA0E6D" w:rsidP="00FA0E6D">
      <w:pPr>
        <w:rPr>
          <w:rFonts w:ascii="STILL Type" w:hAnsi="STILL Type"/>
          <w:lang w:val="pl-PL"/>
        </w:rPr>
      </w:pPr>
      <w:r w:rsidRPr="00807EE4">
        <w:rPr>
          <w:rFonts w:ascii="STILL Type" w:hAnsi="STILL Type"/>
          <w:lang w:val="pl-PL"/>
        </w:rPr>
        <w:t xml:space="preserve">A jeśli weźmiemy pod uwagę załadunek naczepy, jak już zauważyły Simone i </w:t>
      </w:r>
      <w:proofErr w:type="gramStart"/>
      <w:r w:rsidRPr="00807EE4">
        <w:rPr>
          <w:rFonts w:ascii="STILL Type" w:hAnsi="STILL Type"/>
          <w:lang w:val="pl-PL"/>
        </w:rPr>
        <w:t>Semah ,</w:t>
      </w:r>
      <w:proofErr w:type="gramEnd"/>
      <w:r w:rsidRPr="00807EE4">
        <w:rPr>
          <w:rFonts w:ascii="STILL Type" w:hAnsi="STILL Type"/>
          <w:lang w:val="pl-PL"/>
        </w:rPr>
        <w:t xml:space="preserve"> to załadunek naczepy w przestrzeni wyjazdowej jest dość ryzykowny i odbywa się w cichym, gorączkowym otoczeniu. Jak słyszeliśmy, jest tam ciasno, więc nie ma zbyt wiele miejsca, żeby wózek widłowy mógł się poruszać.</w:t>
      </w:r>
    </w:p>
    <w:p w14:paraId="3B1DD85D" w14:textId="77777777" w:rsidR="00FA0E6D" w:rsidRPr="00807EE4" w:rsidRDefault="00FA0E6D" w:rsidP="00FA0E6D">
      <w:pPr>
        <w:rPr>
          <w:rFonts w:ascii="STILL Type" w:hAnsi="STILL Type"/>
          <w:lang w:val="pl-PL"/>
        </w:rPr>
      </w:pPr>
    </w:p>
    <w:p w14:paraId="03023544" w14:textId="77777777" w:rsidR="00FA0E6D" w:rsidRPr="00FA0E6D" w:rsidRDefault="00FA0E6D" w:rsidP="00FA0E6D">
      <w:pPr>
        <w:rPr>
          <w:rFonts w:ascii="STILL Type" w:hAnsi="STILL Type"/>
          <w:lang w:val="en-US"/>
        </w:rPr>
      </w:pPr>
      <w:r w:rsidRPr="00FA0E6D">
        <w:rPr>
          <w:rFonts w:ascii="STILL Type" w:hAnsi="STILL Type"/>
          <w:lang w:val="en-US"/>
        </w:rPr>
        <w:t>00:04:37:23 - 00:05:20:28</w:t>
      </w:r>
    </w:p>
    <w:p w14:paraId="06C21E24" w14:textId="3F05F0B1" w:rsidR="00FA0E6D" w:rsidRPr="00FA0E6D" w:rsidRDefault="00FA0E6D" w:rsidP="00FA0E6D">
      <w:pPr>
        <w:rPr>
          <w:rFonts w:ascii="STILL Type" w:hAnsi="STILL Type"/>
          <w:lang w:val="en-US"/>
        </w:rPr>
      </w:pPr>
    </w:p>
    <w:p w14:paraId="600AF38A" w14:textId="77777777" w:rsidR="00FA0E6D" w:rsidRPr="00807EE4" w:rsidRDefault="00FA0E6D" w:rsidP="00FA0E6D">
      <w:pPr>
        <w:rPr>
          <w:rFonts w:ascii="STILL Type" w:hAnsi="STILL Type"/>
          <w:lang w:val="pl-PL"/>
        </w:rPr>
      </w:pPr>
      <w:r w:rsidRPr="00807EE4">
        <w:rPr>
          <w:rFonts w:ascii="STILL Type" w:hAnsi="STILL Type"/>
          <w:lang w:val="pl-PL"/>
        </w:rPr>
        <w:t xml:space="preserve">Tak, jazda, jasne. I manipulowanie rzeczami, takimi jak palety. Masz ludzi, którzy znajdują się w polu działania. Czyli w strefie wyjazdowej. Na górze mogą więc chodzić ludzie, jeździć, wózki widłowe wykonujące swoją pracę, wchodzący i wychodzący z naczep, a pojazdy mogą się wydawać dość… Tak. Dość często. A dodatkowo, aby móc manewrować w tym obszarze, musimy zmniejszyć nasze strefy bezpieczeństwa pojazdów, ponieważ obecnie pojazdy są wyposażone w skanery </w:t>
      </w:r>
      <w:proofErr w:type="spellStart"/>
      <w:r w:rsidRPr="00807EE4">
        <w:rPr>
          <w:rFonts w:ascii="STILL Type" w:hAnsi="STILL Type"/>
          <w:lang w:val="pl-PL"/>
        </w:rPr>
        <w:t>LiDAR</w:t>
      </w:r>
      <w:proofErr w:type="spellEnd"/>
      <w:r w:rsidRPr="00807EE4">
        <w:rPr>
          <w:rFonts w:ascii="STILL Type" w:hAnsi="STILL Type"/>
          <w:lang w:val="pl-PL"/>
        </w:rPr>
        <w:t xml:space="preserve"> i skanery laserowe.</w:t>
      </w:r>
    </w:p>
    <w:p w14:paraId="1F2DE944" w14:textId="77777777" w:rsidR="00FA0E6D" w:rsidRPr="00807EE4" w:rsidRDefault="00FA0E6D" w:rsidP="00FA0E6D">
      <w:pPr>
        <w:rPr>
          <w:rFonts w:ascii="STILL Type" w:hAnsi="STILL Type"/>
          <w:lang w:val="pl-PL"/>
        </w:rPr>
      </w:pPr>
    </w:p>
    <w:p w14:paraId="3F5A8EB9" w14:textId="77777777" w:rsidR="00FA0E6D" w:rsidRPr="00FA0E6D" w:rsidRDefault="00FA0E6D" w:rsidP="00FA0E6D">
      <w:pPr>
        <w:rPr>
          <w:rFonts w:ascii="STILL Type" w:hAnsi="STILL Type"/>
          <w:lang w:val="en-US"/>
        </w:rPr>
      </w:pPr>
      <w:r w:rsidRPr="00FA0E6D">
        <w:rPr>
          <w:rFonts w:ascii="STILL Type" w:hAnsi="STILL Type"/>
          <w:lang w:val="en-US"/>
        </w:rPr>
        <w:t>00:05:20:32 - 00:05:56:46</w:t>
      </w:r>
    </w:p>
    <w:p w14:paraId="102231D1" w14:textId="61EF97B5" w:rsidR="00FA0E6D" w:rsidRPr="00FA0E6D" w:rsidRDefault="00FA0E6D" w:rsidP="00FA0E6D">
      <w:pPr>
        <w:rPr>
          <w:rFonts w:ascii="STILL Type" w:hAnsi="STILL Type"/>
          <w:lang w:val="en-US"/>
        </w:rPr>
      </w:pPr>
    </w:p>
    <w:p w14:paraId="0ADDD3E7" w14:textId="77777777" w:rsidR="00FA0E6D" w:rsidRPr="00807EE4" w:rsidRDefault="00FA0E6D" w:rsidP="00FA0E6D">
      <w:pPr>
        <w:rPr>
          <w:rFonts w:ascii="STILL Type" w:hAnsi="STILL Type"/>
          <w:lang w:val="pl-PL"/>
        </w:rPr>
      </w:pPr>
      <w:r w:rsidRPr="00807EE4">
        <w:rPr>
          <w:rFonts w:ascii="STILL Type" w:hAnsi="STILL Type"/>
          <w:lang w:val="pl-PL"/>
        </w:rPr>
        <w:t xml:space="preserve">Ale te skanery laserowe pozwalają nam, </w:t>
      </w:r>
      <w:proofErr w:type="gramStart"/>
      <w:r w:rsidRPr="00807EE4">
        <w:rPr>
          <w:rFonts w:ascii="STILL Type" w:hAnsi="STILL Type"/>
          <w:lang w:val="pl-PL"/>
        </w:rPr>
        <w:t>nam ,</w:t>
      </w:r>
      <w:proofErr w:type="gramEnd"/>
      <w:r w:rsidRPr="00807EE4">
        <w:rPr>
          <w:rFonts w:ascii="STILL Type" w:hAnsi="STILL Type"/>
          <w:lang w:val="pl-PL"/>
        </w:rPr>
        <w:t xml:space="preserve"> nie odróżniać palet od ludzi. To wszystko, co musimy wziąć pod uwagę. W gruncie rzeczy oznacza to, że dzisiejsza rzeczywistość jest dość deterministyczna. Można więc całkiem… No cóż, przewidzieć, co się wydarzy. Jednak rzeczywistość nie jest taka, jest to świat ciągle się zmieniający i dynamiczny.</w:t>
      </w:r>
    </w:p>
    <w:p w14:paraId="7B170880" w14:textId="77777777" w:rsidR="00FA0E6D" w:rsidRPr="00807EE4" w:rsidRDefault="00FA0E6D" w:rsidP="00FA0E6D">
      <w:pPr>
        <w:rPr>
          <w:rFonts w:ascii="STILL Type" w:hAnsi="STILL Type"/>
          <w:lang w:val="pl-PL"/>
        </w:rPr>
      </w:pPr>
    </w:p>
    <w:p w14:paraId="3DAE108F" w14:textId="77777777" w:rsidR="00FA0E6D" w:rsidRPr="00FA0E6D" w:rsidRDefault="00FA0E6D" w:rsidP="00FA0E6D">
      <w:pPr>
        <w:rPr>
          <w:rFonts w:ascii="STILL Type" w:hAnsi="STILL Type"/>
          <w:lang w:val="en-US"/>
        </w:rPr>
      </w:pPr>
      <w:r w:rsidRPr="00FA0E6D">
        <w:rPr>
          <w:rFonts w:ascii="STILL Type" w:hAnsi="STILL Type"/>
          <w:lang w:val="en-US"/>
        </w:rPr>
        <w:t>00:05:57:00 - 00:06:25:01</w:t>
      </w:r>
    </w:p>
    <w:p w14:paraId="59BE13BE" w14:textId="3F9BD9B0" w:rsidR="00FA0E6D" w:rsidRPr="00FA0E6D" w:rsidRDefault="00FA0E6D" w:rsidP="00FA0E6D">
      <w:pPr>
        <w:rPr>
          <w:rFonts w:ascii="STILL Type" w:hAnsi="STILL Type"/>
          <w:lang w:val="en-US"/>
        </w:rPr>
      </w:pPr>
    </w:p>
    <w:p w14:paraId="6C083909" w14:textId="77777777" w:rsidR="00FA0E6D" w:rsidRPr="00807EE4" w:rsidRDefault="00FA0E6D" w:rsidP="00FA0E6D">
      <w:pPr>
        <w:rPr>
          <w:rFonts w:ascii="STILL Type" w:hAnsi="STILL Type"/>
          <w:lang w:val="pl-PL"/>
        </w:rPr>
      </w:pPr>
      <w:r w:rsidRPr="00807EE4">
        <w:rPr>
          <w:rFonts w:ascii="STILL Type" w:hAnsi="STILL Type"/>
          <w:lang w:val="pl-PL"/>
        </w:rPr>
        <w:t xml:space="preserve">Przyjrzyjmy się filmowi z AXL iGo, na którym zobaczyliście już kilka fragmentów i zobaczycie pewne zagrożenia bezpieczeństwa, których należy </w:t>
      </w:r>
      <w:proofErr w:type="gramStart"/>
      <w:r w:rsidRPr="00807EE4">
        <w:rPr>
          <w:rFonts w:ascii="STILL Type" w:hAnsi="STILL Type"/>
          <w:lang w:val="pl-PL"/>
        </w:rPr>
        <w:t>unikać ,</w:t>
      </w:r>
      <w:proofErr w:type="gramEnd"/>
      <w:r w:rsidRPr="00807EE4">
        <w:rPr>
          <w:rFonts w:ascii="STILL Type" w:hAnsi="STILL Type"/>
          <w:lang w:val="pl-PL"/>
        </w:rPr>
        <w:t xml:space="preserve"> a które obecnie są unikane również przez AXL iGo, ale które ograniczają pojazd do pewnych zastosowań. Jak widać tutaj, pojazd zbiera śrut.</w:t>
      </w:r>
    </w:p>
    <w:p w14:paraId="12810662" w14:textId="77777777" w:rsidR="00FA0E6D" w:rsidRPr="00807EE4" w:rsidRDefault="00FA0E6D" w:rsidP="00FA0E6D">
      <w:pPr>
        <w:rPr>
          <w:rFonts w:ascii="STILL Type" w:hAnsi="STILL Type"/>
          <w:lang w:val="pl-PL"/>
        </w:rPr>
      </w:pPr>
    </w:p>
    <w:p w14:paraId="7ADE97AB" w14:textId="77777777" w:rsidR="00FA0E6D" w:rsidRPr="00807EE4" w:rsidRDefault="00FA0E6D" w:rsidP="00FA0E6D">
      <w:pPr>
        <w:rPr>
          <w:rFonts w:ascii="STILL Type" w:hAnsi="STILL Type"/>
          <w:lang w:val="pl-PL"/>
        </w:rPr>
      </w:pPr>
      <w:r w:rsidRPr="00807EE4">
        <w:rPr>
          <w:rFonts w:ascii="STILL Type" w:hAnsi="STILL Type"/>
          <w:lang w:val="pl-PL"/>
        </w:rPr>
        <w:t>00:06:25:05 - 00:06:46:49</w:t>
      </w:r>
    </w:p>
    <w:p w14:paraId="486D728E" w14:textId="58FB1418" w:rsidR="00FA0E6D" w:rsidRPr="00807EE4" w:rsidRDefault="00FA0E6D" w:rsidP="00FA0E6D">
      <w:pPr>
        <w:rPr>
          <w:rFonts w:ascii="STILL Type" w:hAnsi="STILL Type"/>
          <w:lang w:val="pl-PL"/>
        </w:rPr>
      </w:pPr>
    </w:p>
    <w:p w14:paraId="29D0A01B" w14:textId="77777777" w:rsidR="00FA0E6D" w:rsidRPr="00807EE4" w:rsidRDefault="00FA0E6D" w:rsidP="00FA0E6D">
      <w:pPr>
        <w:rPr>
          <w:rFonts w:ascii="STILL Type" w:hAnsi="STILL Type"/>
          <w:lang w:val="pl-PL"/>
        </w:rPr>
      </w:pPr>
      <w:r w:rsidRPr="00807EE4">
        <w:rPr>
          <w:rFonts w:ascii="STILL Type" w:hAnsi="STILL Type"/>
          <w:lang w:val="pl-PL"/>
        </w:rPr>
        <w:t>Pewnie już zauważyłeś, że za tymi rzędami śrutu na peronie wylotowym mogą stać ludzie. Widać tu, że pojazd nie ma zbyt wiele miejsca, aby się poruszać, gdy skręca i wjeżdża do naczepy, a po wjeździe do naczepy widać, że po lewej stronie jest niewiele miejsca.</w:t>
      </w:r>
    </w:p>
    <w:p w14:paraId="439B0293" w14:textId="77777777" w:rsidR="00FA0E6D" w:rsidRPr="00807EE4" w:rsidRDefault="00FA0E6D" w:rsidP="00FA0E6D">
      <w:pPr>
        <w:rPr>
          <w:rFonts w:ascii="STILL Type" w:hAnsi="STILL Type"/>
          <w:lang w:val="pl-PL"/>
        </w:rPr>
      </w:pPr>
    </w:p>
    <w:p w14:paraId="2CBEA848" w14:textId="77777777" w:rsidR="00FA0E6D" w:rsidRPr="00FA0E6D" w:rsidRDefault="00FA0E6D" w:rsidP="00FA0E6D">
      <w:pPr>
        <w:rPr>
          <w:rFonts w:ascii="STILL Type" w:hAnsi="STILL Type"/>
          <w:lang w:val="en-US"/>
        </w:rPr>
      </w:pPr>
      <w:r w:rsidRPr="00FA0E6D">
        <w:rPr>
          <w:rFonts w:ascii="STILL Type" w:hAnsi="STILL Type"/>
          <w:lang w:val="en-US"/>
        </w:rPr>
        <w:t>00:06:46:49 - 00:07:10:39</w:t>
      </w:r>
    </w:p>
    <w:p w14:paraId="294A94B2" w14:textId="333ED0C9" w:rsidR="00FA0E6D" w:rsidRPr="00FA0E6D" w:rsidRDefault="00FA0E6D" w:rsidP="00FA0E6D">
      <w:pPr>
        <w:rPr>
          <w:rFonts w:ascii="STILL Type" w:hAnsi="STILL Type"/>
          <w:lang w:val="en-US"/>
        </w:rPr>
      </w:pPr>
    </w:p>
    <w:p w14:paraId="2D372F88" w14:textId="77777777" w:rsidR="00FA0E6D" w:rsidRPr="00807EE4" w:rsidRDefault="00FA0E6D" w:rsidP="00FA0E6D">
      <w:pPr>
        <w:rPr>
          <w:rFonts w:ascii="STILL Type" w:hAnsi="STILL Type"/>
          <w:lang w:val="pl-PL"/>
        </w:rPr>
      </w:pPr>
      <w:r w:rsidRPr="00807EE4">
        <w:rPr>
          <w:rFonts w:ascii="STILL Type" w:hAnsi="STILL Type"/>
          <w:lang w:val="pl-PL"/>
        </w:rPr>
        <w:t xml:space="preserve">Po prawej stronie i z tyłu. Musimy więc naprawdę dopilnować, żeby nikt nie przeszkadzał. Właśnie dlatego używamy skanerów bezpieczeństwa, żeby nikt nie stał między śrutem a, na przykład, w celu dokonania transakcji. Dodatkowo, musimy </w:t>
      </w:r>
      <w:proofErr w:type="gramStart"/>
      <w:r w:rsidRPr="00807EE4">
        <w:rPr>
          <w:rFonts w:ascii="STILL Type" w:hAnsi="STILL Type"/>
          <w:lang w:val="pl-PL"/>
        </w:rPr>
        <w:t>dopilnować ,</w:t>
      </w:r>
      <w:proofErr w:type="gramEnd"/>
      <w:r w:rsidRPr="00807EE4">
        <w:rPr>
          <w:rFonts w:ascii="STILL Type" w:hAnsi="STILL Type"/>
          <w:lang w:val="pl-PL"/>
        </w:rPr>
        <w:t xml:space="preserve"> żeby do przyczepy wjeżdżał tylko jeden pojazd na raz.</w:t>
      </w:r>
    </w:p>
    <w:p w14:paraId="39273718" w14:textId="77777777" w:rsidR="00FA0E6D" w:rsidRPr="00807EE4" w:rsidRDefault="00FA0E6D" w:rsidP="00FA0E6D">
      <w:pPr>
        <w:rPr>
          <w:rFonts w:ascii="STILL Type" w:hAnsi="STILL Type"/>
          <w:lang w:val="pl-PL"/>
        </w:rPr>
      </w:pPr>
    </w:p>
    <w:p w14:paraId="30796086" w14:textId="77777777" w:rsidR="00FA0E6D" w:rsidRPr="00FA0E6D" w:rsidRDefault="00FA0E6D" w:rsidP="00FA0E6D">
      <w:pPr>
        <w:rPr>
          <w:rFonts w:ascii="STILL Type" w:hAnsi="STILL Type"/>
          <w:lang w:val="en-US"/>
        </w:rPr>
      </w:pPr>
      <w:r w:rsidRPr="00FA0E6D">
        <w:rPr>
          <w:rFonts w:ascii="STILL Type" w:hAnsi="STILL Type"/>
          <w:lang w:val="en-US"/>
        </w:rPr>
        <w:t>00:07:10:43 - 00:07:44:11</w:t>
      </w:r>
    </w:p>
    <w:p w14:paraId="3B78AF20" w14:textId="0BDC705C" w:rsidR="00FA0E6D" w:rsidRPr="00FA0E6D" w:rsidRDefault="00FA0E6D" w:rsidP="00FA0E6D">
      <w:pPr>
        <w:rPr>
          <w:rFonts w:ascii="STILL Type" w:hAnsi="STILL Type"/>
          <w:lang w:val="en-US"/>
        </w:rPr>
      </w:pPr>
    </w:p>
    <w:p w14:paraId="1FE32C2E" w14:textId="77777777" w:rsidR="00FA0E6D" w:rsidRPr="00807EE4" w:rsidRDefault="00FA0E6D" w:rsidP="00FA0E6D">
      <w:pPr>
        <w:rPr>
          <w:rFonts w:ascii="STILL Type" w:hAnsi="STILL Type"/>
          <w:lang w:val="pl-PL"/>
        </w:rPr>
      </w:pPr>
      <w:r w:rsidRPr="00807EE4">
        <w:rPr>
          <w:rFonts w:ascii="STILL Type" w:hAnsi="STILL Type"/>
          <w:lang w:val="pl-PL"/>
        </w:rPr>
        <w:t xml:space="preserve">Aby uniknąć </w:t>
      </w:r>
      <w:proofErr w:type="gramStart"/>
      <w:r w:rsidRPr="00807EE4">
        <w:rPr>
          <w:rFonts w:ascii="STILL Type" w:hAnsi="STILL Type"/>
          <w:lang w:val="pl-PL"/>
        </w:rPr>
        <w:t>kolizji ,</w:t>
      </w:r>
      <w:proofErr w:type="gramEnd"/>
      <w:r w:rsidRPr="00807EE4">
        <w:rPr>
          <w:rFonts w:ascii="STILL Type" w:hAnsi="STILL Type"/>
          <w:lang w:val="pl-PL"/>
        </w:rPr>
        <w:t xml:space="preserve"> używamy skanerów końcówek wideł , aby uniknąć wszelkich problematycznych sytuacji i zagrożeń. Można jednak zauważyć, że ta paleta jest idealnie owinięta. Folia jest więc tylko tutaj na kartonach. Możliwe </w:t>
      </w:r>
      <w:proofErr w:type="gramStart"/>
      <w:r w:rsidRPr="00807EE4">
        <w:rPr>
          <w:rFonts w:ascii="STILL Type" w:hAnsi="STILL Type"/>
          <w:lang w:val="pl-PL"/>
        </w:rPr>
        <w:t>jednak ,</w:t>
      </w:r>
      <w:proofErr w:type="gramEnd"/>
      <w:r w:rsidRPr="00807EE4">
        <w:rPr>
          <w:rFonts w:ascii="STILL Type" w:hAnsi="STILL Type"/>
          <w:lang w:val="pl-PL"/>
        </w:rPr>
        <w:t xml:space="preserve"> że folia znajdzie się również na kieszeniach palety.</w:t>
      </w:r>
    </w:p>
    <w:p w14:paraId="6922941C" w14:textId="77777777" w:rsidR="00FA0E6D" w:rsidRPr="00807EE4" w:rsidRDefault="00FA0E6D" w:rsidP="00FA0E6D">
      <w:pPr>
        <w:rPr>
          <w:rFonts w:ascii="STILL Type" w:hAnsi="STILL Type"/>
          <w:lang w:val="pl-PL"/>
        </w:rPr>
      </w:pPr>
    </w:p>
    <w:p w14:paraId="6E98E73C" w14:textId="77777777" w:rsidR="00FA0E6D" w:rsidRPr="00FA0E6D" w:rsidRDefault="00FA0E6D" w:rsidP="00FA0E6D">
      <w:pPr>
        <w:rPr>
          <w:rFonts w:ascii="STILL Type" w:hAnsi="STILL Type"/>
          <w:lang w:val="en-US"/>
        </w:rPr>
      </w:pPr>
      <w:r w:rsidRPr="00FA0E6D">
        <w:rPr>
          <w:rFonts w:ascii="STILL Type" w:hAnsi="STILL Type"/>
          <w:lang w:val="en-US"/>
        </w:rPr>
        <w:t>00:07:44:11 - 00:08:22:10</w:t>
      </w:r>
    </w:p>
    <w:p w14:paraId="7AEBECAB" w14:textId="22CF3BE3" w:rsidR="00FA0E6D" w:rsidRPr="00FA0E6D" w:rsidRDefault="00FA0E6D" w:rsidP="00FA0E6D">
      <w:pPr>
        <w:rPr>
          <w:rFonts w:ascii="STILL Type" w:hAnsi="STILL Type"/>
          <w:lang w:val="en-US"/>
        </w:rPr>
      </w:pPr>
    </w:p>
    <w:p w14:paraId="47E35056" w14:textId="77777777" w:rsidR="00FA0E6D" w:rsidRPr="00807EE4" w:rsidRDefault="00FA0E6D" w:rsidP="00FA0E6D">
      <w:pPr>
        <w:rPr>
          <w:rFonts w:ascii="STILL Type" w:hAnsi="STILL Type"/>
          <w:lang w:val="pl-PL"/>
        </w:rPr>
      </w:pPr>
      <w:r w:rsidRPr="00807EE4">
        <w:rPr>
          <w:rFonts w:ascii="STILL Type" w:hAnsi="STILL Type"/>
          <w:lang w:val="pl-PL"/>
        </w:rPr>
        <w:t>W tym przypadku możemy mieć już problem. Jest to więc pewnego rodzaju ograniczenie obecnej koncepcji bezpieczeństwa. Obecna koncepcja bezpieczeństwa jest dobra. Wymaga jednak, aby wszyscy rodzice byli w określonej formie i w określonej kolejności. Obecnie jednak, w ramach projektu badawczego, wspólnie z kilkoma partnerami, na przykład z firmą Nvidia, rozważamy wykorzystanie kamery do obserwacji z zewnątrz i obserwowania całego obszaru bezpieczeństwa przed lekarzem, aby upewnić się, że nikt nie przebywa w tym obszarze ani w przyczepie.</w:t>
      </w:r>
    </w:p>
    <w:p w14:paraId="768DC297" w14:textId="77777777" w:rsidR="00FA0E6D" w:rsidRPr="00807EE4" w:rsidRDefault="00FA0E6D" w:rsidP="00FA0E6D">
      <w:pPr>
        <w:rPr>
          <w:rFonts w:ascii="STILL Type" w:hAnsi="STILL Type"/>
          <w:lang w:val="pl-PL"/>
        </w:rPr>
      </w:pPr>
    </w:p>
    <w:p w14:paraId="376F0268" w14:textId="77777777" w:rsidR="00FA0E6D" w:rsidRPr="00FA0E6D" w:rsidRDefault="00FA0E6D" w:rsidP="00FA0E6D">
      <w:pPr>
        <w:rPr>
          <w:rFonts w:ascii="STILL Type" w:hAnsi="STILL Type"/>
          <w:lang w:val="en-US"/>
        </w:rPr>
      </w:pPr>
      <w:r w:rsidRPr="00FA0E6D">
        <w:rPr>
          <w:rFonts w:ascii="STILL Type" w:hAnsi="STILL Type"/>
          <w:lang w:val="en-US"/>
        </w:rPr>
        <w:t>00:08:22:20 - 00:09:00:26</w:t>
      </w:r>
    </w:p>
    <w:p w14:paraId="38BC2AD2" w14:textId="03392B5E" w:rsidR="00FA0E6D" w:rsidRPr="00FA0E6D" w:rsidRDefault="00FA0E6D" w:rsidP="00FA0E6D">
      <w:pPr>
        <w:rPr>
          <w:rFonts w:ascii="STILL Type" w:hAnsi="STILL Type"/>
          <w:lang w:val="en-US"/>
        </w:rPr>
      </w:pPr>
    </w:p>
    <w:p w14:paraId="25C3885E" w14:textId="77777777" w:rsidR="00FA0E6D" w:rsidRPr="00807EE4" w:rsidRDefault="00FA0E6D" w:rsidP="00FA0E6D">
      <w:pPr>
        <w:rPr>
          <w:rFonts w:ascii="STILL Type" w:hAnsi="STILL Type"/>
          <w:lang w:val="pl-PL"/>
        </w:rPr>
      </w:pPr>
      <w:proofErr w:type="gramStart"/>
      <w:r w:rsidRPr="00807EE4">
        <w:rPr>
          <w:rFonts w:ascii="STILL Type" w:hAnsi="STILL Type"/>
          <w:lang w:val="pl-PL"/>
        </w:rPr>
        <w:t>to ,</w:t>
      </w:r>
      <w:proofErr w:type="gramEnd"/>
      <w:r w:rsidRPr="00807EE4">
        <w:rPr>
          <w:rFonts w:ascii="STILL Type" w:hAnsi="STILL Type"/>
          <w:lang w:val="pl-PL"/>
        </w:rPr>
        <w:t xml:space="preserve"> że dążymy do rozszerzenia percepcji pojazdu poza istniejące w nim zabezpieczenia i wykorzystania percepcji z zewnątrz do wewnątrz, aby uzyskać percepcję z zewnątrz do wewnątrz w określonym obszarze, a także do wykorzystania wideo w połączeniu z widzeniem komputerowym, które w zasadzie jest sztuczną inteligencją (AI) lub uczeniem maszynowym jako funkcją bezpieczeństwa. To innowacja, która nie była dotychczas możliwa, ponieważ, jak wszyscy </w:t>
      </w:r>
      <w:proofErr w:type="gramStart"/>
      <w:r w:rsidRPr="00807EE4">
        <w:rPr>
          <w:rFonts w:ascii="STILL Type" w:hAnsi="STILL Type"/>
          <w:lang w:val="pl-PL"/>
        </w:rPr>
        <w:t>wiecie ,</w:t>
      </w:r>
      <w:proofErr w:type="gramEnd"/>
      <w:r w:rsidRPr="00807EE4">
        <w:rPr>
          <w:rFonts w:ascii="STILL Type" w:hAnsi="STILL Type"/>
          <w:lang w:val="pl-PL"/>
        </w:rPr>
        <w:t xml:space="preserve"> uczenie maszynowe i AI to technologie probabilistyczne.</w:t>
      </w:r>
    </w:p>
    <w:p w14:paraId="59533BF7" w14:textId="77777777" w:rsidR="00FA0E6D" w:rsidRPr="00807EE4" w:rsidRDefault="00FA0E6D" w:rsidP="00FA0E6D">
      <w:pPr>
        <w:rPr>
          <w:rFonts w:ascii="STILL Type" w:hAnsi="STILL Type"/>
          <w:lang w:val="pl-PL"/>
        </w:rPr>
      </w:pPr>
    </w:p>
    <w:p w14:paraId="693046F3" w14:textId="77777777" w:rsidR="00FA0E6D" w:rsidRPr="00FA0E6D" w:rsidRDefault="00FA0E6D" w:rsidP="00FA0E6D">
      <w:pPr>
        <w:rPr>
          <w:rFonts w:ascii="STILL Type" w:hAnsi="STILL Type"/>
          <w:lang w:val="en-US"/>
        </w:rPr>
      </w:pPr>
      <w:r w:rsidRPr="00FA0E6D">
        <w:rPr>
          <w:rFonts w:ascii="STILL Type" w:hAnsi="STILL Type"/>
          <w:lang w:val="en-US"/>
        </w:rPr>
        <w:t>00:09:00:26 - 00:09:39:06</w:t>
      </w:r>
    </w:p>
    <w:p w14:paraId="7C1EB868" w14:textId="43415598" w:rsidR="00FA0E6D" w:rsidRPr="00FA0E6D" w:rsidRDefault="00FA0E6D" w:rsidP="00FA0E6D">
      <w:pPr>
        <w:rPr>
          <w:rFonts w:ascii="STILL Type" w:hAnsi="STILL Type"/>
          <w:lang w:val="en-US"/>
        </w:rPr>
      </w:pPr>
    </w:p>
    <w:p w14:paraId="41956FB5" w14:textId="77777777" w:rsidR="00FA0E6D" w:rsidRPr="00807EE4" w:rsidRDefault="00FA0E6D" w:rsidP="00FA0E6D">
      <w:pPr>
        <w:rPr>
          <w:rFonts w:ascii="STILL Type" w:hAnsi="STILL Type"/>
          <w:lang w:val="pl-PL"/>
        </w:rPr>
      </w:pPr>
      <w:r w:rsidRPr="00807EE4">
        <w:rPr>
          <w:rFonts w:ascii="STILL Type" w:hAnsi="STILL Type"/>
          <w:lang w:val="pl-PL"/>
        </w:rPr>
        <w:t>zatem technologia, która może osiągnąć dokładność jedynie do pewnego stopnia. Aby to umożliwić, musimy spełnić szereg zasad, przepisów i norm. Aby zintegrować uczenie maszynowe i technologię z autonomicznym wózkiem widłowym, musimy spełnić szereg wymogów. Na przykład, bezpieczeństwo funkcjonalne maszyn oznacza, że używana przez nas technologia ma maksymalnie jedną niebezpieczną awarię na 1 000 000 godzin pracy, co jest całkiem sporo.</w:t>
      </w:r>
    </w:p>
    <w:p w14:paraId="1CEB4B66" w14:textId="77777777" w:rsidR="00FA0E6D" w:rsidRPr="00807EE4" w:rsidRDefault="00FA0E6D" w:rsidP="00FA0E6D">
      <w:pPr>
        <w:rPr>
          <w:rFonts w:ascii="STILL Type" w:hAnsi="STILL Type"/>
          <w:lang w:val="pl-PL"/>
        </w:rPr>
      </w:pPr>
    </w:p>
    <w:p w14:paraId="09B836F7" w14:textId="77777777" w:rsidR="00FA0E6D" w:rsidRPr="00FA0E6D" w:rsidRDefault="00FA0E6D" w:rsidP="00FA0E6D">
      <w:pPr>
        <w:rPr>
          <w:rFonts w:ascii="STILL Type" w:hAnsi="STILL Type"/>
          <w:lang w:val="en-US"/>
        </w:rPr>
      </w:pPr>
      <w:r w:rsidRPr="00FA0E6D">
        <w:rPr>
          <w:rFonts w:ascii="STILL Type" w:hAnsi="STILL Type"/>
          <w:lang w:val="en-US"/>
        </w:rPr>
        <w:t>00:09:39:16 - 00:10:21:48</w:t>
      </w:r>
    </w:p>
    <w:p w14:paraId="7B2149F7" w14:textId="3C7D74A6" w:rsidR="00FA0E6D" w:rsidRPr="00FA0E6D" w:rsidRDefault="00FA0E6D" w:rsidP="00FA0E6D">
      <w:pPr>
        <w:rPr>
          <w:rFonts w:ascii="STILL Type" w:hAnsi="STILL Type"/>
          <w:lang w:val="en-US"/>
        </w:rPr>
      </w:pPr>
    </w:p>
    <w:p w14:paraId="471F7753" w14:textId="77777777" w:rsidR="00FA0E6D" w:rsidRPr="00807EE4" w:rsidRDefault="00FA0E6D" w:rsidP="00FA0E6D">
      <w:pPr>
        <w:rPr>
          <w:rFonts w:ascii="STILL Type" w:hAnsi="STILL Type"/>
          <w:lang w:val="pl-PL"/>
        </w:rPr>
      </w:pPr>
      <w:r w:rsidRPr="00807EE4">
        <w:rPr>
          <w:rFonts w:ascii="STILL Type" w:hAnsi="STILL Type"/>
          <w:lang w:val="pl-PL"/>
        </w:rPr>
        <w:t xml:space="preserve">Obecnie nie jest to łatwe, a wręcz bardzo trudne do osiągnięcia dla modelu uczenia maszynowego. Ponadto, jeśli chcemy wykorzystać tę sztuczną inteligencję w funkcjach związanych z bezpieczeństwem, musimy określić dokładność tego modelu bezpieczeństwa lub modelu sztucznej inteligencji. A jeśli model sztucznej inteligencji nie jest w stanie wykryć jednego niebezpiecznego zdarzenia na milion godzin pracy, musimy osadzić go w </w:t>
      </w:r>
      <w:proofErr w:type="gramStart"/>
      <w:r w:rsidRPr="00807EE4">
        <w:rPr>
          <w:rFonts w:ascii="STILL Type" w:hAnsi="STILL Type"/>
          <w:lang w:val="pl-PL"/>
        </w:rPr>
        <w:t>architekturze ,</w:t>
      </w:r>
      <w:proofErr w:type="gramEnd"/>
      <w:r w:rsidRPr="00807EE4">
        <w:rPr>
          <w:rFonts w:ascii="STILL Type" w:hAnsi="STILL Type"/>
          <w:lang w:val="pl-PL"/>
        </w:rPr>
        <w:t xml:space="preserve"> która zniweluje słabości, a właściwie wady tego modelu uczenia maszynowego.</w:t>
      </w:r>
    </w:p>
    <w:p w14:paraId="1D3188E4" w14:textId="77777777" w:rsidR="00FA0E6D" w:rsidRPr="00807EE4" w:rsidRDefault="00FA0E6D" w:rsidP="00FA0E6D">
      <w:pPr>
        <w:rPr>
          <w:rFonts w:ascii="STILL Type" w:hAnsi="STILL Type"/>
          <w:lang w:val="pl-PL"/>
        </w:rPr>
      </w:pPr>
    </w:p>
    <w:p w14:paraId="105D4F39" w14:textId="77777777" w:rsidR="00FA0E6D" w:rsidRPr="00FA0E6D" w:rsidRDefault="00FA0E6D" w:rsidP="00FA0E6D">
      <w:pPr>
        <w:rPr>
          <w:rFonts w:ascii="STILL Type" w:hAnsi="STILL Type"/>
          <w:lang w:val="en-US"/>
        </w:rPr>
      </w:pPr>
      <w:r w:rsidRPr="00FA0E6D">
        <w:rPr>
          <w:rFonts w:ascii="STILL Type" w:hAnsi="STILL Type"/>
          <w:lang w:val="en-US"/>
        </w:rPr>
        <w:t>00:10:22:02 - 00:10:50:35</w:t>
      </w:r>
    </w:p>
    <w:p w14:paraId="66B5009E" w14:textId="33F0D946" w:rsidR="00FA0E6D" w:rsidRPr="00FA0E6D" w:rsidRDefault="00FA0E6D" w:rsidP="00FA0E6D">
      <w:pPr>
        <w:rPr>
          <w:rFonts w:ascii="STILL Type" w:hAnsi="STILL Type"/>
          <w:lang w:val="en-US"/>
        </w:rPr>
      </w:pPr>
    </w:p>
    <w:p w14:paraId="48E58F1B" w14:textId="77777777" w:rsidR="00FA0E6D" w:rsidRPr="00807EE4" w:rsidRDefault="00FA0E6D" w:rsidP="00FA0E6D">
      <w:pPr>
        <w:rPr>
          <w:rFonts w:ascii="STILL Type" w:hAnsi="STILL Type"/>
          <w:lang w:val="pl-PL"/>
        </w:rPr>
      </w:pPr>
      <w:r w:rsidRPr="00807EE4">
        <w:rPr>
          <w:rFonts w:ascii="STILL Type" w:hAnsi="STILL Type"/>
          <w:lang w:val="pl-PL"/>
        </w:rPr>
        <w:t>Oprócz tego, że musimy być bardzo niezawodni, musimy być również deterministyczni i szybcy, co oznacza, że musimy działać w czasie rzeczywistym. Zatem od momentu, gdy kamera zidentyfikuje osobę w określonym obszarze, aż do momentu, gdy pojazd się zatrzyma, czas musi być znacznie krótszy niż jedna sekunda, i nie tylko czasami, ale zawsze znacznie krótszy niż jedna sekunda.</w:t>
      </w:r>
    </w:p>
    <w:p w14:paraId="29AFD341" w14:textId="77777777" w:rsidR="00FA0E6D" w:rsidRPr="00807EE4" w:rsidRDefault="00FA0E6D" w:rsidP="00FA0E6D">
      <w:pPr>
        <w:rPr>
          <w:rFonts w:ascii="STILL Type" w:hAnsi="STILL Type"/>
          <w:lang w:val="pl-PL"/>
        </w:rPr>
      </w:pPr>
    </w:p>
    <w:p w14:paraId="59483349" w14:textId="77777777" w:rsidR="00FA0E6D" w:rsidRPr="00FA0E6D" w:rsidRDefault="00FA0E6D" w:rsidP="00FA0E6D">
      <w:pPr>
        <w:rPr>
          <w:rFonts w:ascii="STILL Type" w:hAnsi="STILL Type"/>
          <w:lang w:val="en-US"/>
        </w:rPr>
      </w:pPr>
      <w:r w:rsidRPr="00FA0E6D">
        <w:rPr>
          <w:rFonts w:ascii="STILL Type" w:hAnsi="STILL Type"/>
          <w:lang w:val="en-US"/>
        </w:rPr>
        <w:t>00:10:50:39 - 00:11:23:16</w:t>
      </w:r>
    </w:p>
    <w:p w14:paraId="41E46D15" w14:textId="39CC2B85" w:rsidR="00FA0E6D" w:rsidRPr="00FA0E6D" w:rsidRDefault="00FA0E6D" w:rsidP="00FA0E6D">
      <w:pPr>
        <w:rPr>
          <w:rFonts w:ascii="STILL Type" w:hAnsi="STILL Type"/>
          <w:lang w:val="en-US"/>
        </w:rPr>
      </w:pPr>
    </w:p>
    <w:p w14:paraId="7339983E" w14:textId="77777777" w:rsidR="00FA0E6D" w:rsidRPr="00807EE4" w:rsidRDefault="00FA0E6D" w:rsidP="00FA0E6D">
      <w:pPr>
        <w:rPr>
          <w:rFonts w:ascii="STILL Type" w:hAnsi="STILL Type"/>
          <w:lang w:val="pl-PL"/>
        </w:rPr>
      </w:pPr>
      <w:r w:rsidRPr="00807EE4">
        <w:rPr>
          <w:rFonts w:ascii="STILL Type" w:hAnsi="STILL Type"/>
          <w:lang w:val="pl-PL"/>
        </w:rPr>
        <w:t xml:space="preserve">I na koniec, mamy dla Ciebie, najprawdopodobniej, </w:t>
      </w:r>
      <w:proofErr w:type="gramStart"/>
      <w:r w:rsidRPr="00807EE4">
        <w:rPr>
          <w:rFonts w:ascii="STILL Type" w:hAnsi="STILL Type"/>
          <w:lang w:val="pl-PL"/>
        </w:rPr>
        <w:t>klasyfikator .</w:t>
      </w:r>
      <w:proofErr w:type="gramEnd"/>
      <w:r w:rsidRPr="00807EE4">
        <w:rPr>
          <w:rFonts w:ascii="STILL Type" w:hAnsi="STILL Type"/>
          <w:lang w:val="pl-PL"/>
        </w:rPr>
        <w:t xml:space="preserve"> Nasza aplikacja to system wysokiego </w:t>
      </w:r>
      <w:proofErr w:type="gramStart"/>
      <w:r w:rsidRPr="00807EE4">
        <w:rPr>
          <w:rFonts w:ascii="STILL Type" w:hAnsi="STILL Type"/>
          <w:lang w:val="pl-PL"/>
        </w:rPr>
        <w:t>ryzyka .</w:t>
      </w:r>
      <w:proofErr w:type="gramEnd"/>
      <w:r w:rsidRPr="00807EE4">
        <w:rPr>
          <w:rFonts w:ascii="STILL Type" w:hAnsi="STILL Type"/>
          <w:lang w:val="pl-PL"/>
        </w:rPr>
        <w:t xml:space="preserve"> Dlatego chcielibyśmy również uzyskać dane dotyczące oceny zgodności. Koncepcyjnie, aby to wszystko połączyć, po lewej stronie widać dwa autonomiczne wózki widłowe z już istniejącymi czujnikami bezpieczeństwa w postaci skanerów </w:t>
      </w:r>
      <w:proofErr w:type="spellStart"/>
      <w:r w:rsidRPr="00807EE4">
        <w:rPr>
          <w:rFonts w:ascii="STILL Type" w:hAnsi="STILL Type"/>
          <w:lang w:val="pl-PL"/>
        </w:rPr>
        <w:t>lidarowych</w:t>
      </w:r>
      <w:proofErr w:type="spellEnd"/>
      <w:r w:rsidRPr="00807EE4">
        <w:rPr>
          <w:rFonts w:ascii="STILL Type" w:hAnsi="STILL Type"/>
          <w:lang w:val="pl-PL"/>
        </w:rPr>
        <w:t xml:space="preserve"> i projektorów.</w:t>
      </w:r>
    </w:p>
    <w:p w14:paraId="039265A8" w14:textId="77777777" w:rsidR="00FA0E6D" w:rsidRPr="00807EE4" w:rsidRDefault="00FA0E6D" w:rsidP="00FA0E6D">
      <w:pPr>
        <w:rPr>
          <w:rFonts w:ascii="STILL Type" w:hAnsi="STILL Type"/>
          <w:lang w:val="pl-PL"/>
        </w:rPr>
      </w:pPr>
    </w:p>
    <w:p w14:paraId="22529D7F" w14:textId="77777777" w:rsidR="00FA0E6D" w:rsidRPr="00FA0E6D" w:rsidRDefault="00FA0E6D" w:rsidP="00FA0E6D">
      <w:pPr>
        <w:rPr>
          <w:rFonts w:ascii="STILL Type" w:hAnsi="STILL Type"/>
          <w:lang w:val="en-US"/>
        </w:rPr>
      </w:pPr>
      <w:r w:rsidRPr="00FA0E6D">
        <w:rPr>
          <w:rFonts w:ascii="STILL Type" w:hAnsi="STILL Type"/>
          <w:lang w:val="en-US"/>
        </w:rPr>
        <w:t>00:11:23:20 - 00:11:50:17</w:t>
      </w:r>
    </w:p>
    <w:p w14:paraId="5670E535" w14:textId="68AE6608" w:rsidR="00FA0E6D" w:rsidRPr="00FA0E6D" w:rsidRDefault="00FA0E6D" w:rsidP="00FA0E6D">
      <w:pPr>
        <w:rPr>
          <w:rFonts w:ascii="STILL Type" w:hAnsi="STILL Type"/>
          <w:lang w:val="en-US"/>
        </w:rPr>
      </w:pPr>
    </w:p>
    <w:p w14:paraId="4415F473" w14:textId="77777777" w:rsidR="00FA0E6D" w:rsidRPr="00807EE4" w:rsidRDefault="00FA0E6D" w:rsidP="00FA0E6D">
      <w:pPr>
        <w:rPr>
          <w:rFonts w:ascii="STILL Type" w:hAnsi="STILL Type"/>
          <w:lang w:val="pl-PL"/>
        </w:rPr>
      </w:pPr>
      <w:r w:rsidRPr="00807EE4">
        <w:rPr>
          <w:rFonts w:ascii="STILL Type" w:hAnsi="STILL Type"/>
          <w:lang w:val="pl-PL"/>
        </w:rPr>
        <w:t xml:space="preserve">W przyszłości zostanie to udoskonalone dzięki kamerom magazynowym zainstalowanym w budynku, które będą analizowane. Strumień wideo będzie analizowany za pomocą sztucznej inteligencji. To będzie nowa, holistyczna </w:t>
      </w:r>
      <w:r w:rsidRPr="00807EE4">
        <w:rPr>
          <w:rFonts w:ascii="STILL Type" w:hAnsi="STILL Type"/>
          <w:lang w:val="pl-PL"/>
        </w:rPr>
        <w:lastRenderedPageBreak/>
        <w:t>architektura bezpieczeństwa. I to jest coś, nad czym obecnie pracujemy jako koncepcją. Można to sobie wyobrazić w ten sposób. Dwie kamery patrzą na strefę bezpieczeństwa, obserwując ją.</w:t>
      </w:r>
    </w:p>
    <w:p w14:paraId="194FC396" w14:textId="77777777" w:rsidR="00FA0E6D" w:rsidRPr="00807EE4" w:rsidRDefault="00FA0E6D" w:rsidP="00FA0E6D">
      <w:pPr>
        <w:rPr>
          <w:rFonts w:ascii="STILL Type" w:hAnsi="STILL Type"/>
          <w:lang w:val="pl-PL"/>
        </w:rPr>
      </w:pPr>
    </w:p>
    <w:p w14:paraId="240F02DF" w14:textId="77777777" w:rsidR="00FA0E6D" w:rsidRPr="00807EE4" w:rsidRDefault="00FA0E6D" w:rsidP="00FA0E6D">
      <w:pPr>
        <w:rPr>
          <w:rFonts w:ascii="STILL Type" w:hAnsi="STILL Type"/>
          <w:lang w:val="pl-PL"/>
        </w:rPr>
      </w:pPr>
      <w:r w:rsidRPr="00807EE4">
        <w:rPr>
          <w:rFonts w:ascii="STILL Type" w:hAnsi="STILL Type"/>
          <w:lang w:val="pl-PL"/>
        </w:rPr>
        <w:t>00:11:50:21 - 00:12:16:41</w:t>
      </w:r>
    </w:p>
    <w:p w14:paraId="6EEDF362" w14:textId="058D1D26" w:rsidR="00FA0E6D" w:rsidRPr="00807EE4" w:rsidRDefault="00FA0E6D" w:rsidP="00FA0E6D">
      <w:pPr>
        <w:rPr>
          <w:rFonts w:ascii="STILL Type" w:hAnsi="STILL Type"/>
          <w:lang w:val="pl-PL"/>
        </w:rPr>
      </w:pPr>
    </w:p>
    <w:p w14:paraId="399EF6A8" w14:textId="77777777" w:rsidR="00FA0E6D" w:rsidRPr="00807EE4" w:rsidRDefault="00FA0E6D" w:rsidP="00FA0E6D">
      <w:pPr>
        <w:rPr>
          <w:rFonts w:ascii="STILL Type" w:hAnsi="STILL Type"/>
          <w:lang w:val="pl-PL"/>
        </w:rPr>
      </w:pPr>
      <w:r w:rsidRPr="00807EE4">
        <w:rPr>
          <w:rFonts w:ascii="STILL Type" w:hAnsi="STILL Type"/>
          <w:lang w:val="pl-PL"/>
        </w:rPr>
        <w:t>I z pewnym szczególnym … Chciałbym zwrócić waszą uwagę. Mamy tu coś, co nazwaliśmy drutem detonującym. To granica między strefą bezpieczeństwa tutaj a przyczepą tam, co oznacza, że liczymy każdą osobę wchodzącą do przyczepy i śledzimy liczbę osób w przyczepie, tak abyśmy, załóżmy, że mamy trzy osoby wchodzące do przyczepy, jedną lub dwie osoby wychodzące, i nadal wiedzielibyśmy, że w środku musi być ktoś.</w:t>
      </w:r>
    </w:p>
    <w:p w14:paraId="22694ED8" w14:textId="77777777" w:rsidR="00FA0E6D" w:rsidRPr="00807EE4" w:rsidRDefault="00FA0E6D" w:rsidP="00FA0E6D">
      <w:pPr>
        <w:rPr>
          <w:rFonts w:ascii="STILL Type" w:hAnsi="STILL Type"/>
          <w:lang w:val="pl-PL"/>
        </w:rPr>
      </w:pPr>
    </w:p>
    <w:p w14:paraId="3D0276B5" w14:textId="77777777" w:rsidR="00FA0E6D" w:rsidRPr="00FA0E6D" w:rsidRDefault="00FA0E6D" w:rsidP="00FA0E6D">
      <w:pPr>
        <w:rPr>
          <w:rFonts w:ascii="STILL Type" w:hAnsi="STILL Type"/>
          <w:lang w:val="en-US"/>
        </w:rPr>
      </w:pPr>
      <w:r w:rsidRPr="00FA0E6D">
        <w:rPr>
          <w:rFonts w:ascii="STILL Type" w:hAnsi="STILL Type"/>
          <w:lang w:val="en-US"/>
        </w:rPr>
        <w:t>00:12:17:02 - 00:12:55:30</w:t>
      </w:r>
    </w:p>
    <w:p w14:paraId="2290C71C" w14:textId="11A3DEEC" w:rsidR="00FA0E6D" w:rsidRPr="00FA0E6D" w:rsidRDefault="00FA0E6D" w:rsidP="00FA0E6D">
      <w:pPr>
        <w:rPr>
          <w:rFonts w:ascii="STILL Type" w:hAnsi="STILL Type"/>
          <w:lang w:val="en-US"/>
        </w:rPr>
      </w:pPr>
    </w:p>
    <w:p w14:paraId="27335058" w14:textId="77777777" w:rsidR="00FA0E6D" w:rsidRPr="00807EE4" w:rsidRDefault="00FA0E6D" w:rsidP="00FA0E6D">
      <w:pPr>
        <w:rPr>
          <w:rFonts w:ascii="STILL Type" w:hAnsi="STILL Type"/>
          <w:lang w:val="pl-PL"/>
        </w:rPr>
      </w:pPr>
      <w:r w:rsidRPr="00807EE4">
        <w:rPr>
          <w:rFonts w:ascii="STILL Type" w:hAnsi="STILL Type"/>
          <w:lang w:val="pl-PL"/>
        </w:rPr>
        <w:t xml:space="preserve">Co więcej, możemy nie być w stanie tego zaobserwować za pomocą naszej kamery. Nawiązaliśmy </w:t>
      </w:r>
      <w:proofErr w:type="gramStart"/>
      <w:r w:rsidRPr="00807EE4">
        <w:rPr>
          <w:rFonts w:ascii="STILL Type" w:hAnsi="STILL Type"/>
          <w:lang w:val="pl-PL"/>
        </w:rPr>
        <w:t>współpracę ,</w:t>
      </w:r>
      <w:proofErr w:type="gramEnd"/>
      <w:r w:rsidRPr="00807EE4">
        <w:rPr>
          <w:rFonts w:ascii="STILL Type" w:hAnsi="STILL Type"/>
          <w:lang w:val="pl-PL"/>
        </w:rPr>
        <w:t xml:space="preserve"> aby to osiągnąć, ponieważ wykorzystanie uczenia maszynowego i sztucznej inteligencji w logistyce międzyoperacyjnej to bardzo nowa technologia. Pozwólcie, że szybko opowiem o tym na schemacie. Po lewej stronie widzicie naszą kamerę AI, którą obecnie oferujemy jako produkt i którą będziecie mogli zobaczyć od jutra na targach. Obecnie jest ona wykorzystywana nie do zapewnienia bezpieczeństwa funkcjonalnego, ale do kontroli procesów i celów statystycznych.</w:t>
      </w:r>
    </w:p>
    <w:p w14:paraId="769E0B45" w14:textId="77777777" w:rsidR="00FA0E6D" w:rsidRPr="00807EE4" w:rsidRDefault="00FA0E6D" w:rsidP="00FA0E6D">
      <w:pPr>
        <w:rPr>
          <w:rFonts w:ascii="STILL Type" w:hAnsi="STILL Type"/>
          <w:lang w:val="pl-PL"/>
        </w:rPr>
      </w:pPr>
    </w:p>
    <w:p w14:paraId="282344F6" w14:textId="77777777" w:rsidR="00FA0E6D" w:rsidRPr="00FA0E6D" w:rsidRDefault="00FA0E6D" w:rsidP="00FA0E6D">
      <w:pPr>
        <w:rPr>
          <w:rFonts w:ascii="STILL Type" w:hAnsi="STILL Type"/>
          <w:lang w:val="en-US"/>
        </w:rPr>
      </w:pPr>
      <w:r w:rsidRPr="00FA0E6D">
        <w:rPr>
          <w:rFonts w:ascii="STILL Type" w:hAnsi="STILL Type"/>
          <w:lang w:val="en-US"/>
        </w:rPr>
        <w:t>00:12:55:34 - 00:13:27:25</w:t>
      </w:r>
    </w:p>
    <w:p w14:paraId="6C19649C" w14:textId="56ABCC57" w:rsidR="00FA0E6D" w:rsidRPr="00FA0E6D" w:rsidRDefault="00FA0E6D" w:rsidP="00FA0E6D">
      <w:pPr>
        <w:rPr>
          <w:rFonts w:ascii="STILL Type" w:hAnsi="STILL Type"/>
          <w:lang w:val="en-US"/>
        </w:rPr>
      </w:pPr>
    </w:p>
    <w:p w14:paraId="2535AD4F" w14:textId="77777777" w:rsidR="00FA0E6D" w:rsidRPr="00807EE4" w:rsidRDefault="00FA0E6D" w:rsidP="00FA0E6D">
      <w:pPr>
        <w:rPr>
          <w:rFonts w:ascii="STILL Type" w:hAnsi="STILL Type"/>
          <w:lang w:val="pl-PL"/>
        </w:rPr>
      </w:pPr>
      <w:r w:rsidRPr="00807EE4">
        <w:rPr>
          <w:rFonts w:ascii="STILL Type" w:hAnsi="STILL Type"/>
          <w:lang w:val="pl-PL"/>
        </w:rPr>
        <w:t xml:space="preserve">Te kamery AI generują strumień wideo, który jest przesyłany do komputera brzegowego z kartą </w:t>
      </w:r>
      <w:proofErr w:type="spellStart"/>
      <w:r w:rsidRPr="00807EE4">
        <w:rPr>
          <w:rFonts w:ascii="STILL Type" w:hAnsi="STILL Type"/>
          <w:lang w:val="pl-PL"/>
        </w:rPr>
        <w:t>Nvidia</w:t>
      </w:r>
      <w:proofErr w:type="spellEnd"/>
      <w:r w:rsidRPr="00807EE4">
        <w:rPr>
          <w:rFonts w:ascii="STILL Type" w:hAnsi="STILL Type"/>
          <w:lang w:val="pl-PL"/>
        </w:rPr>
        <w:t xml:space="preserve"> RTX, który jest funkcjonalnie bezpiecznym komputerem brzegowym, na którym działa model sztucznej inteligencji. Nazywa się to „halos inside” i „outside in”. Model ten identyfikuje osobę, a następnie komunikuje się z nią za pomocą bezpiecznego kanału komunikacyjnego z wózkiem widłowym. W tym przypadku wózek widłowy podejmuje decyzję, czy dana osoba znajduje się w strefie bezpieczeństwa lub na naczepie, czy nie.</w:t>
      </w:r>
    </w:p>
    <w:p w14:paraId="17467443" w14:textId="77777777" w:rsidR="00FA0E6D" w:rsidRPr="00807EE4" w:rsidRDefault="00FA0E6D" w:rsidP="00FA0E6D">
      <w:pPr>
        <w:rPr>
          <w:rFonts w:ascii="STILL Type" w:hAnsi="STILL Type"/>
          <w:lang w:val="pl-PL"/>
        </w:rPr>
      </w:pPr>
    </w:p>
    <w:p w14:paraId="04E6E98A" w14:textId="77777777" w:rsidR="00FA0E6D" w:rsidRPr="00FA0E6D" w:rsidRDefault="00FA0E6D" w:rsidP="00FA0E6D">
      <w:pPr>
        <w:rPr>
          <w:rFonts w:ascii="STILL Type" w:hAnsi="STILL Type"/>
          <w:lang w:val="en-US"/>
        </w:rPr>
      </w:pPr>
      <w:r w:rsidRPr="00FA0E6D">
        <w:rPr>
          <w:rFonts w:ascii="STILL Type" w:hAnsi="STILL Type"/>
          <w:lang w:val="en-US"/>
        </w:rPr>
        <w:t>00:13:27:25 - 00:13:50:13</w:t>
      </w:r>
    </w:p>
    <w:p w14:paraId="2999F347" w14:textId="17CAFFD2" w:rsidR="00FA0E6D" w:rsidRPr="00FA0E6D" w:rsidRDefault="00FA0E6D" w:rsidP="00FA0E6D">
      <w:pPr>
        <w:rPr>
          <w:rFonts w:ascii="STILL Type" w:hAnsi="STILL Type"/>
          <w:lang w:val="en-US"/>
        </w:rPr>
      </w:pPr>
    </w:p>
    <w:p w14:paraId="1216C1B7" w14:textId="77777777" w:rsidR="00FA0E6D" w:rsidRPr="00807EE4" w:rsidRDefault="00FA0E6D" w:rsidP="00FA0E6D">
      <w:pPr>
        <w:rPr>
          <w:rFonts w:ascii="STILL Type" w:hAnsi="STILL Type"/>
          <w:lang w:val="pl-PL"/>
        </w:rPr>
      </w:pPr>
      <w:r w:rsidRPr="00807EE4">
        <w:rPr>
          <w:rFonts w:ascii="STILL Type" w:hAnsi="STILL Type"/>
          <w:lang w:val="pl-PL"/>
        </w:rPr>
        <w:t xml:space="preserve">A jeśli tak się stanie, pojazd zostanie zatrzymany. Albo, jeśli nikogo nie ma, system bezpieczeństwa może zostać wyłączony. Dzięki temu funkcje bezpieczeństwa mogą zostać ograniczone, a wózek widłowy może wjechać do naczepy bez ryzyka. Mam więc trzy krótkie filmiki, które chciałbym wam pokazać. Zostały one nakręcone przy użyciu oprogramowania </w:t>
      </w:r>
      <w:proofErr w:type="spellStart"/>
      <w:r w:rsidRPr="00807EE4">
        <w:rPr>
          <w:rFonts w:ascii="STILL Type" w:hAnsi="STILL Type"/>
          <w:lang w:val="pl-PL"/>
        </w:rPr>
        <w:t>Nvidia</w:t>
      </w:r>
      <w:proofErr w:type="spellEnd"/>
      <w:r w:rsidRPr="00807EE4">
        <w:rPr>
          <w:rFonts w:ascii="STILL Type" w:hAnsi="STILL Type"/>
          <w:lang w:val="pl-PL"/>
        </w:rPr>
        <w:t xml:space="preserve"> </w:t>
      </w:r>
      <w:proofErr w:type="spellStart"/>
      <w:r w:rsidRPr="00807EE4">
        <w:rPr>
          <w:rFonts w:ascii="STILL Type" w:hAnsi="STILL Type"/>
          <w:lang w:val="pl-PL"/>
        </w:rPr>
        <w:t>Omniverse</w:t>
      </w:r>
      <w:proofErr w:type="spellEnd"/>
      <w:r w:rsidRPr="00807EE4">
        <w:rPr>
          <w:rFonts w:ascii="STILL Type" w:hAnsi="STILL Type"/>
          <w:lang w:val="pl-PL"/>
        </w:rPr>
        <w:t>.</w:t>
      </w:r>
    </w:p>
    <w:p w14:paraId="0E123192" w14:textId="77777777" w:rsidR="00FA0E6D" w:rsidRPr="00807EE4" w:rsidRDefault="00FA0E6D" w:rsidP="00FA0E6D">
      <w:pPr>
        <w:rPr>
          <w:rFonts w:ascii="STILL Type" w:hAnsi="STILL Type"/>
          <w:lang w:val="pl-PL"/>
        </w:rPr>
      </w:pPr>
    </w:p>
    <w:p w14:paraId="6B046855" w14:textId="77777777" w:rsidR="00FA0E6D" w:rsidRPr="00FA0E6D" w:rsidRDefault="00FA0E6D" w:rsidP="00FA0E6D">
      <w:pPr>
        <w:rPr>
          <w:rFonts w:ascii="STILL Type" w:hAnsi="STILL Type"/>
          <w:lang w:val="en-US"/>
        </w:rPr>
      </w:pPr>
      <w:r w:rsidRPr="00FA0E6D">
        <w:rPr>
          <w:rFonts w:ascii="STILL Type" w:hAnsi="STILL Type"/>
          <w:lang w:val="en-US"/>
        </w:rPr>
        <w:t>00:13:50:17 - 00:14:15:29</w:t>
      </w:r>
    </w:p>
    <w:p w14:paraId="23236ADC" w14:textId="61C4E970" w:rsidR="00FA0E6D" w:rsidRPr="00FA0E6D" w:rsidRDefault="00FA0E6D" w:rsidP="00FA0E6D">
      <w:pPr>
        <w:rPr>
          <w:rFonts w:ascii="STILL Type" w:hAnsi="STILL Type"/>
          <w:lang w:val="en-US"/>
        </w:rPr>
      </w:pPr>
    </w:p>
    <w:p w14:paraId="20C735A4" w14:textId="77777777" w:rsidR="00FA0E6D" w:rsidRPr="00807EE4" w:rsidRDefault="00FA0E6D" w:rsidP="00FA0E6D">
      <w:pPr>
        <w:rPr>
          <w:rFonts w:ascii="STILL Type" w:hAnsi="STILL Type"/>
          <w:lang w:val="pl-PL"/>
        </w:rPr>
      </w:pPr>
      <w:proofErr w:type="spellStart"/>
      <w:r w:rsidRPr="00807EE4">
        <w:rPr>
          <w:rFonts w:ascii="STILL Type" w:hAnsi="STILL Type"/>
          <w:lang w:val="pl-PL"/>
        </w:rPr>
        <w:t>Nvidia</w:t>
      </w:r>
      <w:proofErr w:type="spellEnd"/>
      <w:r w:rsidRPr="00807EE4">
        <w:rPr>
          <w:rFonts w:ascii="STILL Type" w:hAnsi="STILL Type"/>
          <w:lang w:val="pl-PL"/>
        </w:rPr>
        <w:t xml:space="preserve"> </w:t>
      </w:r>
      <w:proofErr w:type="spellStart"/>
      <w:r w:rsidRPr="00807EE4">
        <w:rPr>
          <w:rFonts w:ascii="STILL Type" w:hAnsi="STILL Type"/>
          <w:lang w:val="pl-PL"/>
        </w:rPr>
        <w:t>Omniverse</w:t>
      </w:r>
      <w:proofErr w:type="spellEnd"/>
      <w:r w:rsidRPr="00807EE4">
        <w:rPr>
          <w:rFonts w:ascii="STILL Type" w:hAnsi="STILL Type"/>
          <w:lang w:val="pl-PL"/>
        </w:rPr>
        <w:t xml:space="preserve"> to platforma symulacyjna dla wideo </w:t>
      </w:r>
      <w:proofErr w:type="spellStart"/>
      <w:r w:rsidRPr="00807EE4">
        <w:rPr>
          <w:rFonts w:ascii="STILL Type" w:hAnsi="STILL Type"/>
          <w:lang w:val="pl-PL"/>
        </w:rPr>
        <w:t>Mind</w:t>
      </w:r>
      <w:proofErr w:type="spellEnd"/>
      <w:r w:rsidRPr="00807EE4">
        <w:rPr>
          <w:rFonts w:ascii="STILL Type" w:hAnsi="STILL Type"/>
          <w:lang w:val="pl-PL"/>
        </w:rPr>
        <w:t>. To w zasadzie nasze laboratorium badawcze w Hamburgu. Widać naczepę. Widać strefę bezpieczeństwa przed naczepą i kilka różnych nośników ładunku już obecnych w strefie bezpieczeństwa. A potem widać wózek widłowy i widać, że system bezpieczeństwa jest aktywny.</w:t>
      </w:r>
    </w:p>
    <w:p w14:paraId="1561A581" w14:textId="77777777" w:rsidR="00FA0E6D" w:rsidRPr="00807EE4" w:rsidRDefault="00FA0E6D" w:rsidP="00FA0E6D">
      <w:pPr>
        <w:rPr>
          <w:rFonts w:ascii="STILL Type" w:hAnsi="STILL Type"/>
          <w:lang w:val="pl-PL"/>
        </w:rPr>
      </w:pPr>
    </w:p>
    <w:p w14:paraId="5E16FFEE" w14:textId="77777777" w:rsidR="00FA0E6D" w:rsidRPr="00807EE4" w:rsidRDefault="00FA0E6D" w:rsidP="00FA0E6D">
      <w:pPr>
        <w:rPr>
          <w:rFonts w:ascii="STILL Type" w:hAnsi="STILL Type"/>
          <w:lang w:val="pl-PL"/>
        </w:rPr>
      </w:pPr>
      <w:r w:rsidRPr="00807EE4">
        <w:rPr>
          <w:rFonts w:ascii="STILL Type" w:hAnsi="STILL Type"/>
          <w:lang w:val="pl-PL"/>
        </w:rPr>
        <w:t>00:14:15:33 - 00:14:46:40</w:t>
      </w:r>
    </w:p>
    <w:p w14:paraId="336544E6" w14:textId="5A3C58D5" w:rsidR="00FA0E6D" w:rsidRPr="00807EE4" w:rsidRDefault="00FA0E6D" w:rsidP="00FA0E6D">
      <w:pPr>
        <w:rPr>
          <w:rFonts w:ascii="STILL Type" w:hAnsi="STILL Type"/>
          <w:lang w:val="pl-PL"/>
        </w:rPr>
      </w:pPr>
    </w:p>
    <w:p w14:paraId="4F10F38F" w14:textId="77777777" w:rsidR="00FA0E6D" w:rsidRPr="00807EE4" w:rsidRDefault="00FA0E6D" w:rsidP="00FA0E6D">
      <w:pPr>
        <w:rPr>
          <w:rFonts w:ascii="STILL Type" w:hAnsi="STILL Type"/>
          <w:lang w:val="pl-PL"/>
        </w:rPr>
      </w:pPr>
      <w:r w:rsidRPr="00807EE4">
        <w:rPr>
          <w:rFonts w:ascii="STILL Type" w:hAnsi="STILL Type"/>
          <w:lang w:val="pl-PL"/>
        </w:rPr>
        <w:t>Gdy pojazd wjedzie do przyczepy, to jest możliwe. I nikt nie znajduje się w strefie bezpieczeństwa, funkcje bezpieczeństwa można wyciszyć, ponieważ nikt nie znajduje się, powiedzmy, w strefie czerwonej lub w strefie ryzyka. W drugim filmie sytuacja jest nieco inna. Jak widać tutaj. Teraz widać, że ludzie wjeżdżają do strefy bezpieczeństwa, obszaru zainteresowania.</w:t>
      </w:r>
    </w:p>
    <w:p w14:paraId="585CA424" w14:textId="77777777" w:rsidR="00FA0E6D" w:rsidRPr="00807EE4" w:rsidRDefault="00FA0E6D" w:rsidP="00FA0E6D">
      <w:pPr>
        <w:rPr>
          <w:rFonts w:ascii="STILL Type" w:hAnsi="STILL Type"/>
          <w:lang w:val="pl-PL"/>
        </w:rPr>
      </w:pPr>
    </w:p>
    <w:p w14:paraId="7511E832" w14:textId="77777777" w:rsidR="00FA0E6D" w:rsidRPr="00FA0E6D" w:rsidRDefault="00FA0E6D" w:rsidP="00FA0E6D">
      <w:pPr>
        <w:rPr>
          <w:rFonts w:ascii="STILL Type" w:hAnsi="STILL Type"/>
          <w:lang w:val="en-US"/>
        </w:rPr>
      </w:pPr>
      <w:r w:rsidRPr="00FA0E6D">
        <w:rPr>
          <w:rFonts w:ascii="STILL Type" w:hAnsi="STILL Type"/>
          <w:lang w:val="en-US"/>
        </w:rPr>
        <w:t>00:14:46:40 - 00:15:15:18</w:t>
      </w:r>
    </w:p>
    <w:p w14:paraId="4B05AE50" w14:textId="5828D9D7" w:rsidR="00FA0E6D" w:rsidRPr="00FA0E6D" w:rsidRDefault="00FA0E6D" w:rsidP="00FA0E6D">
      <w:pPr>
        <w:rPr>
          <w:rFonts w:ascii="STILL Type" w:hAnsi="STILL Type"/>
          <w:lang w:val="en-US"/>
        </w:rPr>
      </w:pPr>
    </w:p>
    <w:p w14:paraId="33FD1F7C" w14:textId="77777777" w:rsidR="00FA0E6D" w:rsidRPr="00807EE4" w:rsidRDefault="00FA0E6D" w:rsidP="00FA0E6D">
      <w:pPr>
        <w:rPr>
          <w:rFonts w:ascii="STILL Type" w:hAnsi="STILL Type"/>
          <w:lang w:val="pl-PL"/>
        </w:rPr>
      </w:pPr>
      <w:r w:rsidRPr="00807EE4">
        <w:rPr>
          <w:rFonts w:ascii="STILL Type" w:hAnsi="STILL Type"/>
          <w:lang w:val="pl-PL"/>
        </w:rPr>
        <w:lastRenderedPageBreak/>
        <w:t>A system bezpieczeństwa pozostanie aktywny tak długo, jak długo te osoby będą obecne w strefie bezpieczeństwa. Teraz widzimy, że nikogo tam nie ma, co oznacza, że system bezpieczeństwa jest włączony. A gdy osoby znów się pojawią, system bezpieczeństwa zostanie ponownie aktywowany i nie będzie żadnych potencjalnych zagrożeń. Na koniec, po prawej stronie, zwrócę Państwa szczególną uwagę na krótki film.</w:t>
      </w:r>
    </w:p>
    <w:p w14:paraId="10ADAB85" w14:textId="77777777" w:rsidR="00FA0E6D" w:rsidRPr="00807EE4" w:rsidRDefault="00FA0E6D" w:rsidP="00FA0E6D">
      <w:pPr>
        <w:rPr>
          <w:rFonts w:ascii="STILL Type" w:hAnsi="STILL Type"/>
          <w:lang w:val="pl-PL"/>
        </w:rPr>
      </w:pPr>
    </w:p>
    <w:p w14:paraId="7199CE20" w14:textId="77777777" w:rsidR="00FA0E6D" w:rsidRPr="00FA0E6D" w:rsidRDefault="00FA0E6D" w:rsidP="00FA0E6D">
      <w:pPr>
        <w:rPr>
          <w:rFonts w:ascii="STILL Type" w:hAnsi="STILL Type"/>
          <w:lang w:val="en-US"/>
        </w:rPr>
      </w:pPr>
      <w:r w:rsidRPr="00FA0E6D">
        <w:rPr>
          <w:rFonts w:ascii="STILL Type" w:hAnsi="STILL Type"/>
          <w:lang w:val="en-US"/>
        </w:rPr>
        <w:t>00:15:15:18 - 00:15:41:17</w:t>
      </w:r>
    </w:p>
    <w:p w14:paraId="3485A666" w14:textId="3239ED9D" w:rsidR="00FA0E6D" w:rsidRPr="00FA0E6D" w:rsidRDefault="00FA0E6D" w:rsidP="00FA0E6D">
      <w:pPr>
        <w:rPr>
          <w:rFonts w:ascii="STILL Type" w:hAnsi="STILL Type"/>
          <w:lang w:val="en-US"/>
        </w:rPr>
      </w:pPr>
    </w:p>
    <w:p w14:paraId="064D6BCD" w14:textId="77777777" w:rsidR="00FA0E6D" w:rsidRPr="00807EE4" w:rsidRDefault="00FA0E6D" w:rsidP="00FA0E6D">
      <w:pPr>
        <w:rPr>
          <w:rFonts w:ascii="STILL Type" w:hAnsi="STILL Type"/>
          <w:lang w:val="pl-PL"/>
        </w:rPr>
      </w:pPr>
      <w:r w:rsidRPr="00807EE4">
        <w:rPr>
          <w:rFonts w:ascii="STILL Type" w:hAnsi="STILL Type"/>
          <w:lang w:val="pl-PL"/>
        </w:rPr>
        <w:t>Tutaj widać ludzi, szczególnie w lewym górnym rogu, w prawym górnym rogu, których nie jesteśmy w stanie dokładnie zidentyfikować, ale będąc naprawdę dokładnym, widać, że ta osoba porusza się dość precyzyjnie wzdłuż prawej granicy strefy bezpieczeństwa. Za każdym razem, gdy osoba ta wkracza do strefy bezpieczeństwa, system bezpieczeństwa pojazdu jest aktywowany.</w:t>
      </w:r>
    </w:p>
    <w:p w14:paraId="632D5BA8" w14:textId="77777777" w:rsidR="00FA0E6D" w:rsidRPr="00807EE4" w:rsidRDefault="00FA0E6D" w:rsidP="00FA0E6D">
      <w:pPr>
        <w:rPr>
          <w:rFonts w:ascii="STILL Type" w:hAnsi="STILL Type"/>
          <w:lang w:val="pl-PL"/>
        </w:rPr>
      </w:pPr>
    </w:p>
    <w:p w14:paraId="5E22211C" w14:textId="77777777" w:rsidR="00FA0E6D" w:rsidRPr="00FA0E6D" w:rsidRDefault="00FA0E6D" w:rsidP="00FA0E6D">
      <w:pPr>
        <w:rPr>
          <w:rFonts w:ascii="STILL Type" w:hAnsi="STILL Type"/>
          <w:lang w:val="en-US"/>
        </w:rPr>
      </w:pPr>
      <w:r w:rsidRPr="00FA0E6D">
        <w:rPr>
          <w:rFonts w:ascii="STILL Type" w:hAnsi="STILL Type"/>
          <w:lang w:val="en-US"/>
        </w:rPr>
        <w:t>00:15:41:23 - 00:15:50:25</w:t>
      </w:r>
    </w:p>
    <w:p w14:paraId="5E5D0A48" w14:textId="735D7813" w:rsidR="00FA0E6D" w:rsidRPr="00FA0E6D" w:rsidRDefault="00FA0E6D" w:rsidP="00FA0E6D">
      <w:pPr>
        <w:rPr>
          <w:rFonts w:ascii="STILL Type" w:hAnsi="STILL Type"/>
          <w:lang w:val="en-US"/>
        </w:rPr>
      </w:pPr>
    </w:p>
    <w:p w14:paraId="32606790" w14:textId="77777777" w:rsidR="00FA0E6D" w:rsidRPr="00807EE4" w:rsidRDefault="00FA0E6D" w:rsidP="00FA0E6D">
      <w:pPr>
        <w:rPr>
          <w:rFonts w:ascii="STILL Type" w:hAnsi="STILL Type"/>
          <w:lang w:val="pl-PL"/>
        </w:rPr>
      </w:pPr>
      <w:r w:rsidRPr="00807EE4">
        <w:rPr>
          <w:rFonts w:ascii="STILL Type" w:hAnsi="STILL Type"/>
          <w:lang w:val="pl-PL"/>
        </w:rPr>
        <w:t>Dzięki temu możemy dość dokładnie określić, czy na tym obszarze są obecni ludzie, czy nie.</w:t>
      </w:r>
    </w:p>
    <w:p w14:paraId="3771DF5F" w14:textId="77777777" w:rsidR="00FA0E6D" w:rsidRPr="00807EE4" w:rsidRDefault="00FA0E6D" w:rsidP="00FA0E6D">
      <w:pPr>
        <w:rPr>
          <w:rFonts w:ascii="STILL Type" w:hAnsi="STILL Type"/>
          <w:lang w:val="pl-PL"/>
        </w:rPr>
      </w:pPr>
    </w:p>
    <w:p w14:paraId="2693141C" w14:textId="77777777" w:rsidR="00FA0E6D" w:rsidRPr="00FA0E6D" w:rsidRDefault="00FA0E6D" w:rsidP="00FA0E6D">
      <w:pPr>
        <w:rPr>
          <w:rFonts w:ascii="STILL Type" w:hAnsi="STILL Type"/>
          <w:lang w:val="en-US"/>
        </w:rPr>
      </w:pPr>
      <w:r w:rsidRPr="00FA0E6D">
        <w:rPr>
          <w:rFonts w:ascii="STILL Type" w:hAnsi="STILL Type"/>
          <w:lang w:val="en-US"/>
        </w:rPr>
        <w:t>00:15:50:29 - 00:16:19:15</w:t>
      </w:r>
    </w:p>
    <w:p w14:paraId="73772C6B" w14:textId="63D45B26" w:rsidR="00FA0E6D" w:rsidRPr="00FA0E6D" w:rsidRDefault="00FA0E6D" w:rsidP="00FA0E6D">
      <w:pPr>
        <w:rPr>
          <w:rFonts w:ascii="STILL Type" w:hAnsi="STILL Type"/>
          <w:lang w:val="en-US"/>
        </w:rPr>
      </w:pPr>
    </w:p>
    <w:p w14:paraId="3DEFF231" w14:textId="77777777" w:rsidR="00FA0E6D" w:rsidRPr="00807EE4" w:rsidRDefault="00FA0E6D" w:rsidP="00FA0E6D">
      <w:pPr>
        <w:rPr>
          <w:rFonts w:ascii="STILL Type" w:hAnsi="STILL Type"/>
          <w:lang w:val="pl-PL"/>
        </w:rPr>
      </w:pPr>
      <w:r w:rsidRPr="00807EE4">
        <w:rPr>
          <w:rFonts w:ascii="STILL Type" w:hAnsi="STILL Type"/>
          <w:lang w:val="pl-PL"/>
        </w:rPr>
        <w:t xml:space="preserve">Jednak ta aplikacja to tylko jeden z przykładów załadunku naczep, gdzie możemy wykorzystać funkcjonalnie bezpieczną detekcję osób. Inne zastosowania to na przykład roboty transportowe po lewej </w:t>
      </w:r>
      <w:proofErr w:type="gramStart"/>
      <w:r w:rsidRPr="00807EE4">
        <w:rPr>
          <w:rFonts w:ascii="STILL Type" w:hAnsi="STILL Type"/>
          <w:lang w:val="pl-PL"/>
        </w:rPr>
        <w:t>stronie ,</w:t>
      </w:r>
      <w:proofErr w:type="gramEnd"/>
      <w:r w:rsidRPr="00807EE4">
        <w:rPr>
          <w:rFonts w:ascii="STILL Type" w:hAnsi="STILL Type"/>
          <w:lang w:val="pl-PL"/>
        </w:rPr>
        <w:t xml:space="preserve"> które można zobaczyć tutaj . Jak wiadomo, wszystkie te roboty transportowe służą do produkcji </w:t>
      </w:r>
      <w:proofErr w:type="spellStart"/>
      <w:r w:rsidRPr="00807EE4">
        <w:rPr>
          <w:rFonts w:ascii="STILL Type" w:hAnsi="STILL Type"/>
          <w:lang w:val="pl-PL"/>
        </w:rPr>
        <w:t>peletu</w:t>
      </w:r>
      <w:proofErr w:type="spellEnd"/>
      <w:r w:rsidRPr="00807EE4">
        <w:rPr>
          <w:rFonts w:ascii="STILL Type" w:hAnsi="STILL Type"/>
          <w:lang w:val="pl-PL"/>
        </w:rPr>
        <w:t xml:space="preserve"> i paletyzacji towarów na nośnikach ładunku.</w:t>
      </w:r>
    </w:p>
    <w:p w14:paraId="392B1C3D" w14:textId="77777777" w:rsidR="00FA0E6D" w:rsidRPr="00807EE4" w:rsidRDefault="00FA0E6D" w:rsidP="00FA0E6D">
      <w:pPr>
        <w:rPr>
          <w:rFonts w:ascii="STILL Type" w:hAnsi="STILL Type"/>
          <w:lang w:val="pl-PL"/>
        </w:rPr>
      </w:pPr>
    </w:p>
    <w:p w14:paraId="45E73337" w14:textId="77777777" w:rsidR="00FA0E6D" w:rsidRPr="00FA0E6D" w:rsidRDefault="00FA0E6D" w:rsidP="00FA0E6D">
      <w:pPr>
        <w:rPr>
          <w:rFonts w:ascii="STILL Type" w:hAnsi="STILL Type"/>
          <w:lang w:val="en-US"/>
        </w:rPr>
      </w:pPr>
      <w:r w:rsidRPr="00FA0E6D">
        <w:rPr>
          <w:rFonts w:ascii="STILL Type" w:hAnsi="STILL Type"/>
          <w:lang w:val="en-US"/>
        </w:rPr>
        <w:t>00:16:19:19 - 00:16:59:23</w:t>
      </w:r>
    </w:p>
    <w:p w14:paraId="51A4A3C4" w14:textId="64B9B085" w:rsidR="00FA0E6D" w:rsidRPr="00FA0E6D" w:rsidRDefault="00FA0E6D" w:rsidP="00FA0E6D">
      <w:pPr>
        <w:rPr>
          <w:rFonts w:ascii="STILL Type" w:hAnsi="STILL Type"/>
          <w:lang w:val="en-US"/>
        </w:rPr>
      </w:pPr>
    </w:p>
    <w:p w14:paraId="342B676D" w14:textId="77777777" w:rsidR="00FA0E6D" w:rsidRPr="00807EE4" w:rsidRDefault="00FA0E6D" w:rsidP="00FA0E6D">
      <w:pPr>
        <w:rPr>
          <w:rFonts w:ascii="STILL Type" w:hAnsi="STILL Type"/>
          <w:lang w:val="pl-PL"/>
        </w:rPr>
      </w:pPr>
      <w:r w:rsidRPr="00807EE4">
        <w:rPr>
          <w:rFonts w:ascii="STILL Type" w:hAnsi="STILL Type"/>
          <w:lang w:val="pl-PL"/>
        </w:rPr>
        <w:t xml:space="preserve">obsługujące zazwyczaj znajdują się na określonym, ogrodzonym obszarze. Dzięki takiej technologii moglibyśmy zasadniczo pozbyć się ogrodzeń i obsługiwać magazyn w sposób bezpieczny, bez konieczności instalowania całej </w:t>
      </w:r>
      <w:proofErr w:type="gramStart"/>
      <w:r w:rsidRPr="00807EE4">
        <w:rPr>
          <w:rFonts w:ascii="STILL Type" w:hAnsi="STILL Type"/>
          <w:lang w:val="pl-PL"/>
        </w:rPr>
        <w:t>infrastruktury ,</w:t>
      </w:r>
      <w:proofErr w:type="gramEnd"/>
      <w:r w:rsidRPr="00807EE4">
        <w:rPr>
          <w:rFonts w:ascii="STILL Type" w:hAnsi="STILL Type"/>
          <w:lang w:val="pl-PL"/>
        </w:rPr>
        <w:t xml:space="preserve"> a także stosowania obserwacji i kontroli na skrzyżowaniach. Tak więc, nawet w przypadku wózków </w:t>
      </w:r>
      <w:proofErr w:type="gramStart"/>
      <w:r w:rsidRPr="00807EE4">
        <w:rPr>
          <w:rFonts w:ascii="STILL Type" w:hAnsi="STILL Type"/>
          <w:lang w:val="pl-PL"/>
        </w:rPr>
        <w:t>ręcznych ,</w:t>
      </w:r>
      <w:proofErr w:type="gramEnd"/>
      <w:r w:rsidRPr="00807EE4">
        <w:rPr>
          <w:rFonts w:ascii="STILL Type" w:hAnsi="STILL Type"/>
          <w:lang w:val="pl-PL"/>
        </w:rPr>
        <w:t xml:space="preserve"> wózków widłowych, a także automatycznych wózków widłowych, możliwe byłoby obserwowanie obszaru i określenie, czy zbliża się wózek, a osoba nadal znajduje się w tym obszarze.</w:t>
      </w:r>
    </w:p>
    <w:p w14:paraId="002B968B" w14:textId="77777777" w:rsidR="00FA0E6D" w:rsidRPr="00807EE4" w:rsidRDefault="00FA0E6D" w:rsidP="00FA0E6D">
      <w:pPr>
        <w:rPr>
          <w:rFonts w:ascii="STILL Type" w:hAnsi="STILL Type"/>
          <w:lang w:val="pl-PL"/>
        </w:rPr>
      </w:pPr>
    </w:p>
    <w:p w14:paraId="233B1316" w14:textId="77777777" w:rsidR="00FA0E6D" w:rsidRPr="00FA0E6D" w:rsidRDefault="00FA0E6D" w:rsidP="00FA0E6D">
      <w:pPr>
        <w:rPr>
          <w:rFonts w:ascii="STILL Type" w:hAnsi="STILL Type"/>
          <w:lang w:val="en-US"/>
        </w:rPr>
      </w:pPr>
      <w:r w:rsidRPr="00FA0E6D">
        <w:rPr>
          <w:rFonts w:ascii="STILL Type" w:hAnsi="STILL Type"/>
          <w:lang w:val="en-US"/>
        </w:rPr>
        <w:t>00:16:59:23 - 00:17:31:06</w:t>
      </w:r>
    </w:p>
    <w:p w14:paraId="2C57FC80" w14:textId="42B5D7DA" w:rsidR="00FA0E6D" w:rsidRPr="00FA0E6D" w:rsidRDefault="00FA0E6D" w:rsidP="00FA0E6D">
      <w:pPr>
        <w:rPr>
          <w:rFonts w:ascii="STILL Type" w:hAnsi="STILL Type"/>
          <w:lang w:val="en-US"/>
        </w:rPr>
      </w:pPr>
    </w:p>
    <w:p w14:paraId="467E83A1" w14:textId="77777777" w:rsidR="00FA0E6D" w:rsidRPr="00807EE4" w:rsidRDefault="00FA0E6D" w:rsidP="00FA0E6D">
      <w:pPr>
        <w:rPr>
          <w:rFonts w:ascii="STILL Type" w:hAnsi="STILL Type"/>
          <w:lang w:val="pl-PL"/>
        </w:rPr>
      </w:pPr>
      <w:r w:rsidRPr="00807EE4">
        <w:rPr>
          <w:rFonts w:ascii="STILL Type" w:hAnsi="STILL Type"/>
          <w:lang w:val="pl-PL"/>
        </w:rPr>
        <w:t xml:space="preserve">znajduje się </w:t>
      </w:r>
      <w:proofErr w:type="gramStart"/>
      <w:r w:rsidRPr="00807EE4">
        <w:rPr>
          <w:rFonts w:ascii="STILL Type" w:hAnsi="STILL Type"/>
          <w:lang w:val="pl-PL"/>
        </w:rPr>
        <w:t>osoba ,</w:t>
      </w:r>
      <w:proofErr w:type="gramEnd"/>
      <w:r w:rsidRPr="00807EE4">
        <w:rPr>
          <w:rFonts w:ascii="STILL Type" w:hAnsi="STILL Type"/>
          <w:lang w:val="pl-PL"/>
        </w:rPr>
        <w:t xml:space="preserve"> można automatycznie zwolnić, a nawet zahamować, po otrzymaniu sygnału z zewnątrz. Wreszcie, istnieje również zastosowanie aplikacji dla lekarzy. Mogłyby to być nie tylko drzwi do magazynu, ale także drzwi do samych drzwi. Za każdym razem, gdy pojazd wjeżdża na teren </w:t>
      </w:r>
      <w:proofErr w:type="gramStart"/>
      <w:r w:rsidRPr="00807EE4">
        <w:rPr>
          <w:rFonts w:ascii="STILL Type" w:hAnsi="STILL Type"/>
          <w:lang w:val="pl-PL"/>
        </w:rPr>
        <w:t>parkingu ,</w:t>
      </w:r>
      <w:proofErr w:type="gramEnd"/>
      <w:r w:rsidRPr="00807EE4">
        <w:rPr>
          <w:rFonts w:ascii="STILL Type" w:hAnsi="STILL Type"/>
          <w:lang w:val="pl-PL"/>
        </w:rPr>
        <w:t xml:space="preserve"> kamery sprawdzałyby, czy w pobliżu znajduje się osoba, a jeśli tak, można by ją zwolnić, a nawet zahamować.</w:t>
      </w:r>
    </w:p>
    <w:p w14:paraId="7E8C9C1D" w14:textId="77777777" w:rsidR="00FA0E6D" w:rsidRPr="00807EE4" w:rsidRDefault="00FA0E6D" w:rsidP="00FA0E6D">
      <w:pPr>
        <w:rPr>
          <w:rFonts w:ascii="STILL Type" w:hAnsi="STILL Type"/>
          <w:lang w:val="pl-PL"/>
        </w:rPr>
      </w:pPr>
    </w:p>
    <w:p w14:paraId="734E0290" w14:textId="77777777" w:rsidR="00FA0E6D" w:rsidRPr="00FA0E6D" w:rsidRDefault="00FA0E6D" w:rsidP="00FA0E6D">
      <w:pPr>
        <w:rPr>
          <w:rFonts w:ascii="STILL Type" w:hAnsi="STILL Type"/>
          <w:lang w:val="en-US"/>
        </w:rPr>
      </w:pPr>
      <w:r w:rsidRPr="00FA0E6D">
        <w:rPr>
          <w:rFonts w:ascii="STILL Type" w:hAnsi="STILL Type"/>
          <w:lang w:val="en-US"/>
        </w:rPr>
        <w:t>00:17:31:10 - 00:18:02:32</w:t>
      </w:r>
    </w:p>
    <w:p w14:paraId="12C53C3C" w14:textId="5526917F" w:rsidR="00FA0E6D" w:rsidRPr="00FA0E6D" w:rsidRDefault="00FA0E6D" w:rsidP="00FA0E6D">
      <w:pPr>
        <w:rPr>
          <w:rFonts w:ascii="STILL Type" w:hAnsi="STILL Type"/>
          <w:lang w:val="en-US"/>
        </w:rPr>
      </w:pPr>
    </w:p>
    <w:p w14:paraId="33A48F42" w14:textId="77777777" w:rsidR="00FA0E6D" w:rsidRPr="00807EE4" w:rsidRDefault="00FA0E6D" w:rsidP="00FA0E6D">
      <w:pPr>
        <w:rPr>
          <w:rFonts w:ascii="STILL Type" w:hAnsi="STILL Type"/>
          <w:lang w:val="pl-PL"/>
        </w:rPr>
      </w:pPr>
      <w:r w:rsidRPr="00807EE4">
        <w:rPr>
          <w:rFonts w:ascii="STILL Type" w:hAnsi="STILL Type"/>
          <w:lang w:val="pl-PL"/>
        </w:rPr>
        <w:t xml:space="preserve">Jak to działa razem? Widać tutaj, jak </w:t>
      </w:r>
      <w:proofErr w:type="spellStart"/>
      <w:r w:rsidRPr="00807EE4">
        <w:rPr>
          <w:rFonts w:ascii="STILL Type" w:hAnsi="STILL Type"/>
          <w:lang w:val="pl-PL"/>
        </w:rPr>
        <w:t>Nvidia</w:t>
      </w:r>
      <w:proofErr w:type="spellEnd"/>
      <w:r w:rsidRPr="00807EE4">
        <w:rPr>
          <w:rFonts w:ascii="STILL Type" w:hAnsi="STILL Type"/>
          <w:lang w:val="pl-PL"/>
        </w:rPr>
        <w:t xml:space="preserve"> i </w:t>
      </w:r>
      <w:proofErr w:type="spellStart"/>
      <w:r w:rsidRPr="00807EE4">
        <w:rPr>
          <w:rFonts w:ascii="STILL Type" w:hAnsi="STILL Type"/>
          <w:lang w:val="pl-PL"/>
        </w:rPr>
        <w:t>Keon</w:t>
      </w:r>
      <w:proofErr w:type="spellEnd"/>
      <w:r w:rsidRPr="00807EE4">
        <w:rPr>
          <w:rFonts w:ascii="STILL Type" w:hAnsi="STILL Type"/>
          <w:lang w:val="pl-PL"/>
        </w:rPr>
        <w:t xml:space="preserve"> nadal współpracują, aby to osiągnąć, ponieważ działamy tylko w tej firmie, prawda? Jesteśmy więc aplikantami, nie jesteśmy twórcami modeli AI Foundation. To jest siła </w:t>
      </w:r>
      <w:proofErr w:type="spellStart"/>
      <w:r w:rsidRPr="00807EE4">
        <w:rPr>
          <w:rFonts w:ascii="STILL Type" w:hAnsi="STILL Type"/>
          <w:lang w:val="pl-PL"/>
        </w:rPr>
        <w:t>Nvidii</w:t>
      </w:r>
      <w:proofErr w:type="spellEnd"/>
      <w:r w:rsidRPr="00807EE4">
        <w:rPr>
          <w:rFonts w:ascii="STILL Type" w:hAnsi="STILL Type"/>
          <w:lang w:val="pl-PL"/>
        </w:rPr>
        <w:t xml:space="preserve">. Wykorzystujemy modele </w:t>
      </w:r>
      <w:proofErr w:type="spellStart"/>
      <w:r w:rsidRPr="00807EE4">
        <w:rPr>
          <w:rFonts w:ascii="STILL Type" w:hAnsi="STILL Type"/>
          <w:lang w:val="pl-PL"/>
        </w:rPr>
        <w:t>Nvidia</w:t>
      </w:r>
      <w:proofErr w:type="spellEnd"/>
      <w:r w:rsidRPr="00807EE4">
        <w:rPr>
          <w:rFonts w:ascii="STILL Type" w:hAnsi="STILL Type"/>
          <w:lang w:val="pl-PL"/>
        </w:rPr>
        <w:t xml:space="preserve"> AI Foundation i trenujemy je na naszych danych logistycznych.</w:t>
      </w:r>
    </w:p>
    <w:p w14:paraId="4B189910" w14:textId="77777777" w:rsidR="00FA0E6D" w:rsidRPr="00807EE4" w:rsidRDefault="00FA0E6D" w:rsidP="00FA0E6D">
      <w:pPr>
        <w:rPr>
          <w:rFonts w:ascii="STILL Type" w:hAnsi="STILL Type"/>
          <w:lang w:val="pl-PL"/>
        </w:rPr>
      </w:pPr>
    </w:p>
    <w:p w14:paraId="09B4DC99" w14:textId="77777777" w:rsidR="00FA0E6D" w:rsidRPr="00FA0E6D" w:rsidRDefault="00FA0E6D" w:rsidP="00FA0E6D">
      <w:pPr>
        <w:rPr>
          <w:rFonts w:ascii="STILL Type" w:hAnsi="STILL Type"/>
          <w:lang w:val="en-US"/>
        </w:rPr>
      </w:pPr>
      <w:r w:rsidRPr="00FA0E6D">
        <w:rPr>
          <w:rFonts w:ascii="STILL Type" w:hAnsi="STILL Type"/>
          <w:lang w:val="en-US"/>
        </w:rPr>
        <w:t>00:18:02:38 - 00:18:30:40</w:t>
      </w:r>
    </w:p>
    <w:p w14:paraId="7A7F8EA1" w14:textId="43A8A408" w:rsidR="00FA0E6D" w:rsidRPr="00FA0E6D" w:rsidRDefault="00FA0E6D" w:rsidP="00FA0E6D">
      <w:pPr>
        <w:rPr>
          <w:rFonts w:ascii="STILL Type" w:hAnsi="STILL Type"/>
          <w:lang w:val="en-US"/>
        </w:rPr>
      </w:pPr>
    </w:p>
    <w:p w14:paraId="0A8FA769" w14:textId="77777777" w:rsidR="00FA0E6D" w:rsidRPr="00807EE4" w:rsidRDefault="00FA0E6D" w:rsidP="00FA0E6D">
      <w:pPr>
        <w:rPr>
          <w:rFonts w:ascii="STILL Type" w:hAnsi="STILL Type"/>
          <w:lang w:val="pl-PL"/>
        </w:rPr>
      </w:pPr>
      <w:proofErr w:type="gramStart"/>
      <w:r w:rsidRPr="00807EE4">
        <w:rPr>
          <w:rFonts w:ascii="STILL Type" w:hAnsi="STILL Type"/>
          <w:lang w:val="pl-PL"/>
        </w:rPr>
        <w:t>to ,</w:t>
      </w:r>
      <w:proofErr w:type="gramEnd"/>
      <w:r w:rsidRPr="00807EE4">
        <w:rPr>
          <w:rFonts w:ascii="STILL Type" w:hAnsi="STILL Type"/>
          <w:lang w:val="pl-PL"/>
        </w:rPr>
        <w:t xml:space="preserve"> że dopracowujemy nasze modele w oparciu o dane, które możemy oszacować na podstawie naszych klientów. Ponadto </w:t>
      </w:r>
      <w:proofErr w:type="spellStart"/>
      <w:r w:rsidRPr="00807EE4">
        <w:rPr>
          <w:rFonts w:ascii="STILL Type" w:hAnsi="STILL Type"/>
          <w:lang w:val="pl-PL"/>
        </w:rPr>
        <w:t>Nvidia</w:t>
      </w:r>
      <w:proofErr w:type="spellEnd"/>
      <w:r w:rsidRPr="00807EE4">
        <w:rPr>
          <w:rFonts w:ascii="STILL Type" w:hAnsi="STILL Type"/>
          <w:lang w:val="pl-PL"/>
        </w:rPr>
        <w:t xml:space="preserve"> dostarcza funkcjonalnie bezpieczny sprzęt AI, niezbędny do osadzenia takiego modelu AI w funkcjonalnie bezpiecznym środowisku, a także do integracji tego końcowego komputera brzegowego ze sztuczną inteligencją w aplikacji logistycznej.</w:t>
      </w:r>
    </w:p>
    <w:p w14:paraId="4416106E" w14:textId="77777777" w:rsidR="00FA0E6D" w:rsidRPr="00807EE4" w:rsidRDefault="00FA0E6D" w:rsidP="00FA0E6D">
      <w:pPr>
        <w:rPr>
          <w:rFonts w:ascii="STILL Type" w:hAnsi="STILL Type"/>
          <w:lang w:val="pl-PL"/>
        </w:rPr>
      </w:pPr>
    </w:p>
    <w:p w14:paraId="1D812906" w14:textId="77777777" w:rsidR="00FA0E6D" w:rsidRPr="00FA0E6D" w:rsidRDefault="00FA0E6D" w:rsidP="00FA0E6D">
      <w:pPr>
        <w:rPr>
          <w:rFonts w:ascii="STILL Type" w:hAnsi="STILL Type"/>
          <w:lang w:val="en-US"/>
        </w:rPr>
      </w:pPr>
      <w:r w:rsidRPr="00FA0E6D">
        <w:rPr>
          <w:rFonts w:ascii="STILL Type" w:hAnsi="STILL Type"/>
          <w:lang w:val="en-US"/>
        </w:rPr>
        <w:t>00:18:30:40 - 00:18:54:10</w:t>
      </w:r>
    </w:p>
    <w:p w14:paraId="7F0F9594" w14:textId="37A99A27" w:rsidR="00FA0E6D" w:rsidRPr="00FA0E6D" w:rsidRDefault="00FA0E6D" w:rsidP="00FA0E6D">
      <w:pPr>
        <w:rPr>
          <w:rFonts w:ascii="STILL Type" w:hAnsi="STILL Type"/>
          <w:lang w:val="en-US"/>
        </w:rPr>
      </w:pPr>
    </w:p>
    <w:p w14:paraId="13EA5D22" w14:textId="77777777" w:rsidR="00FA0E6D" w:rsidRPr="00807EE4" w:rsidRDefault="00FA0E6D" w:rsidP="00FA0E6D">
      <w:pPr>
        <w:rPr>
          <w:rFonts w:ascii="STILL Type" w:hAnsi="STILL Type"/>
          <w:lang w:val="pl-PL"/>
        </w:rPr>
      </w:pPr>
      <w:r w:rsidRPr="00807EE4">
        <w:rPr>
          <w:rFonts w:ascii="STILL Type" w:hAnsi="STILL Type"/>
          <w:lang w:val="pl-PL"/>
        </w:rPr>
        <w:t>To nasza specjalność, ponieważ właśnie tym się zajmujemy. Wiemy, jak to wdrożyć i wdrożyć w cały system, który działa w procesie logistycznym. Na koniec Nvidia zapewnia infrastrukturę do szkoleń, a wszystkie centra danych, wszystkie procesory graficzne, wszystkie te duże komputery są wykorzystywane do szkolenia tych modeli AI.</w:t>
      </w:r>
    </w:p>
    <w:p w14:paraId="21039953" w14:textId="77777777" w:rsidR="00FA0E6D" w:rsidRPr="00807EE4" w:rsidRDefault="00FA0E6D" w:rsidP="00FA0E6D">
      <w:pPr>
        <w:rPr>
          <w:rFonts w:ascii="STILL Type" w:hAnsi="STILL Type"/>
          <w:lang w:val="pl-PL"/>
        </w:rPr>
      </w:pPr>
    </w:p>
    <w:p w14:paraId="221DD2EE" w14:textId="77777777" w:rsidR="00FA0E6D" w:rsidRPr="00FA0E6D" w:rsidRDefault="00FA0E6D" w:rsidP="00FA0E6D">
      <w:pPr>
        <w:rPr>
          <w:rFonts w:ascii="STILL Type" w:hAnsi="STILL Type"/>
          <w:lang w:val="en-US"/>
        </w:rPr>
      </w:pPr>
      <w:r w:rsidRPr="00FA0E6D">
        <w:rPr>
          <w:rFonts w:ascii="STILL Type" w:hAnsi="STILL Type"/>
          <w:lang w:val="en-US"/>
        </w:rPr>
        <w:t>00:18:54:10 - 00:19:28:49</w:t>
      </w:r>
    </w:p>
    <w:p w14:paraId="6D31BCC4" w14:textId="008B9C72" w:rsidR="00FA0E6D" w:rsidRPr="00FA0E6D" w:rsidRDefault="00FA0E6D" w:rsidP="00FA0E6D">
      <w:pPr>
        <w:rPr>
          <w:rFonts w:ascii="STILL Type" w:hAnsi="STILL Type"/>
          <w:lang w:val="en-US"/>
        </w:rPr>
      </w:pPr>
    </w:p>
    <w:p w14:paraId="28238FE9" w14:textId="77777777" w:rsidR="00FA0E6D" w:rsidRPr="00807EE4" w:rsidRDefault="00FA0E6D" w:rsidP="00FA0E6D">
      <w:pPr>
        <w:rPr>
          <w:rFonts w:ascii="STILL Type" w:hAnsi="STILL Type"/>
          <w:lang w:val="pl-PL"/>
        </w:rPr>
      </w:pPr>
      <w:r w:rsidRPr="00807EE4">
        <w:rPr>
          <w:rFonts w:ascii="STILL Type" w:hAnsi="STILL Type"/>
          <w:lang w:val="pl-PL"/>
        </w:rPr>
        <w:t xml:space="preserve">Mamy jednak dostęp do fabryk i magazynów na całym świecie, co oznacza, że jesteśmy w stanie skalować tę technologię do zastosowań przemysłowych. Podsumuję </w:t>
      </w:r>
      <w:proofErr w:type="gramStart"/>
      <w:r w:rsidRPr="00807EE4">
        <w:rPr>
          <w:rFonts w:ascii="STILL Type" w:hAnsi="STILL Type"/>
          <w:lang w:val="pl-PL"/>
        </w:rPr>
        <w:t>to .</w:t>
      </w:r>
      <w:proofErr w:type="gramEnd"/>
      <w:r w:rsidRPr="00807EE4">
        <w:rPr>
          <w:rFonts w:ascii="STILL Type" w:hAnsi="STILL Type"/>
          <w:lang w:val="pl-PL"/>
        </w:rPr>
        <w:t xml:space="preserve"> Przede </w:t>
      </w:r>
      <w:proofErr w:type="gramStart"/>
      <w:r w:rsidRPr="00807EE4">
        <w:rPr>
          <w:rFonts w:ascii="STILL Type" w:hAnsi="STILL Type"/>
          <w:lang w:val="pl-PL"/>
        </w:rPr>
        <w:t>wszystkim ,</w:t>
      </w:r>
      <w:proofErr w:type="gramEnd"/>
      <w:r w:rsidRPr="00807EE4">
        <w:rPr>
          <w:rFonts w:ascii="STILL Type" w:hAnsi="STILL Type"/>
          <w:lang w:val="pl-PL"/>
        </w:rPr>
        <w:t xml:space="preserve"> fizycznie, w dobie obecnej, która jest wszędzie, wymagane jest bezpieczeństwo funkcjonalne, ponieważ jeśli chcemy wprowadzić sztuczną inteligencję do realnego świata, musi ona być funkcjonalnie bezpieczna.</w:t>
      </w:r>
    </w:p>
    <w:p w14:paraId="775495EA" w14:textId="77777777" w:rsidR="00FA0E6D" w:rsidRPr="00807EE4" w:rsidRDefault="00FA0E6D" w:rsidP="00FA0E6D">
      <w:pPr>
        <w:rPr>
          <w:rFonts w:ascii="STILL Type" w:hAnsi="STILL Type"/>
          <w:lang w:val="pl-PL"/>
        </w:rPr>
      </w:pPr>
    </w:p>
    <w:p w14:paraId="03081BA9" w14:textId="77777777" w:rsidR="00FA0E6D" w:rsidRPr="00FA0E6D" w:rsidRDefault="00FA0E6D" w:rsidP="00FA0E6D">
      <w:pPr>
        <w:rPr>
          <w:rFonts w:ascii="STILL Type" w:hAnsi="STILL Type"/>
          <w:lang w:val="en-US"/>
        </w:rPr>
      </w:pPr>
      <w:r w:rsidRPr="00FA0E6D">
        <w:rPr>
          <w:rFonts w:ascii="STILL Type" w:hAnsi="STILL Type"/>
          <w:lang w:val="en-US"/>
        </w:rPr>
        <w:t>00:19:29:08 - 00:19:58:23</w:t>
      </w:r>
    </w:p>
    <w:p w14:paraId="6919DA5D" w14:textId="06FD5F77" w:rsidR="00FA0E6D" w:rsidRPr="00FA0E6D" w:rsidRDefault="00FA0E6D" w:rsidP="00FA0E6D">
      <w:pPr>
        <w:rPr>
          <w:rFonts w:ascii="STILL Type" w:hAnsi="STILL Type"/>
          <w:lang w:val="en-US"/>
        </w:rPr>
      </w:pPr>
    </w:p>
    <w:p w14:paraId="1FDB15EE" w14:textId="77777777" w:rsidR="00FA0E6D" w:rsidRPr="00807EE4" w:rsidRDefault="00FA0E6D" w:rsidP="00FA0E6D">
      <w:pPr>
        <w:rPr>
          <w:rFonts w:ascii="STILL Type" w:hAnsi="STILL Type"/>
          <w:lang w:val="pl-PL"/>
        </w:rPr>
      </w:pPr>
      <w:r w:rsidRPr="00807EE4">
        <w:rPr>
          <w:rFonts w:ascii="STILL Type" w:hAnsi="STILL Type"/>
          <w:lang w:val="pl-PL"/>
        </w:rPr>
        <w:t>W przeciwnym razie utkniemy z przypadkami użycia lub z ograniczoną liczbą przypadków użycia, które nie będą w stanie przynieść oczekiwanej poprawy wydajności. Oznacza to, że musimy osadzić modele sztucznej inteligencji w architekturze bezpieczeństwa. Sama sztuczna inteligencja jest technologią, która z trudem osiągnie wymagany poziom dokładności, aby zapewnić bezpieczeństwo funkcjonalne.</w:t>
      </w:r>
    </w:p>
    <w:p w14:paraId="32E50468" w14:textId="77777777" w:rsidR="00FA0E6D" w:rsidRPr="00807EE4" w:rsidRDefault="00FA0E6D" w:rsidP="00FA0E6D">
      <w:pPr>
        <w:rPr>
          <w:rFonts w:ascii="STILL Type" w:hAnsi="STILL Type"/>
          <w:lang w:val="pl-PL"/>
        </w:rPr>
      </w:pPr>
    </w:p>
    <w:p w14:paraId="16E6E56C" w14:textId="77777777" w:rsidR="00FA0E6D" w:rsidRPr="00FA0E6D" w:rsidRDefault="00FA0E6D" w:rsidP="00FA0E6D">
      <w:pPr>
        <w:rPr>
          <w:rFonts w:ascii="STILL Type" w:hAnsi="STILL Type"/>
          <w:lang w:val="en-US"/>
        </w:rPr>
      </w:pPr>
      <w:r w:rsidRPr="00FA0E6D">
        <w:rPr>
          <w:rFonts w:ascii="STILL Type" w:hAnsi="STILL Type"/>
          <w:lang w:val="en-US"/>
        </w:rPr>
        <w:t>00:19:58:23 - 00:20:30:48</w:t>
      </w:r>
    </w:p>
    <w:p w14:paraId="32FC1955" w14:textId="4144057D" w:rsidR="00FA0E6D" w:rsidRPr="00FA0E6D" w:rsidRDefault="00FA0E6D" w:rsidP="00FA0E6D">
      <w:pPr>
        <w:rPr>
          <w:rFonts w:ascii="STILL Type" w:hAnsi="STILL Type"/>
          <w:lang w:val="en-US"/>
        </w:rPr>
      </w:pPr>
    </w:p>
    <w:p w14:paraId="0C649518" w14:textId="77777777" w:rsidR="00FA0E6D" w:rsidRPr="00807EE4" w:rsidRDefault="00FA0E6D" w:rsidP="00FA0E6D">
      <w:pPr>
        <w:rPr>
          <w:rFonts w:ascii="STILL Type" w:hAnsi="STILL Type"/>
          <w:lang w:val="pl-PL"/>
        </w:rPr>
      </w:pPr>
      <w:r w:rsidRPr="00807EE4">
        <w:rPr>
          <w:rFonts w:ascii="STILL Type" w:hAnsi="STILL Type"/>
          <w:lang w:val="pl-PL"/>
        </w:rPr>
        <w:t xml:space="preserve">Z tego powodu musimy osadzić go w architekturze bezpieczeństwa. Oznacza to, że musi działać na bezpiecznym </w:t>
      </w:r>
      <w:proofErr w:type="gramStart"/>
      <w:r w:rsidRPr="00807EE4">
        <w:rPr>
          <w:rFonts w:ascii="STILL Type" w:hAnsi="STILL Type"/>
          <w:lang w:val="pl-PL"/>
        </w:rPr>
        <w:t>sprzęcie .</w:t>
      </w:r>
      <w:proofErr w:type="gramEnd"/>
      <w:r w:rsidRPr="00807EE4">
        <w:rPr>
          <w:rFonts w:ascii="STILL Type" w:hAnsi="STILL Type"/>
          <w:lang w:val="pl-PL"/>
        </w:rPr>
        <w:t xml:space="preserve"> Musi być trenowany na danych specyficznych dla danej domeny, co oznacza, że musi być trenowany na danych zarejestrowanych w magazynach i fabrykach, ponieważ tylko dzięki temu, specyficznemu dla danej domeny, możliwe będzie zintegrowanie go z procesami logistycznymi, a w szczególności z procesami logistycznymi.</w:t>
      </w:r>
    </w:p>
    <w:p w14:paraId="09B86A93" w14:textId="77777777" w:rsidR="00FA0E6D" w:rsidRPr="00807EE4" w:rsidRDefault="00FA0E6D" w:rsidP="00FA0E6D">
      <w:pPr>
        <w:rPr>
          <w:rFonts w:ascii="STILL Type" w:hAnsi="STILL Type"/>
          <w:lang w:val="pl-PL"/>
        </w:rPr>
      </w:pPr>
    </w:p>
    <w:p w14:paraId="02DD4D5E" w14:textId="77777777" w:rsidR="00FA0E6D" w:rsidRPr="00FA0E6D" w:rsidRDefault="00FA0E6D" w:rsidP="00FA0E6D">
      <w:pPr>
        <w:rPr>
          <w:rFonts w:ascii="STILL Type" w:hAnsi="STILL Type"/>
          <w:lang w:val="en-US"/>
        </w:rPr>
      </w:pPr>
      <w:r w:rsidRPr="00FA0E6D">
        <w:rPr>
          <w:rFonts w:ascii="STILL Type" w:hAnsi="STILL Type"/>
          <w:lang w:val="en-US"/>
        </w:rPr>
        <w:t>00:20:31:02 - 00:20:59:04</w:t>
      </w:r>
    </w:p>
    <w:p w14:paraId="7EEDB8F4" w14:textId="699366A9" w:rsidR="00FA0E6D" w:rsidRPr="00FA0E6D" w:rsidRDefault="00FA0E6D" w:rsidP="00FA0E6D">
      <w:pPr>
        <w:rPr>
          <w:rFonts w:ascii="STILL Type" w:hAnsi="STILL Type"/>
          <w:lang w:val="en-US"/>
        </w:rPr>
      </w:pPr>
    </w:p>
    <w:p w14:paraId="00DD767D" w14:textId="77777777" w:rsidR="00FA0E6D" w:rsidRPr="00807EE4" w:rsidRDefault="00FA0E6D" w:rsidP="00FA0E6D">
      <w:pPr>
        <w:rPr>
          <w:rFonts w:ascii="STILL Type" w:hAnsi="STILL Type"/>
          <w:lang w:val="pl-PL"/>
        </w:rPr>
      </w:pPr>
      <w:r w:rsidRPr="00807EE4">
        <w:rPr>
          <w:rFonts w:ascii="STILL Type" w:hAnsi="STILL Type"/>
          <w:lang w:val="pl-PL"/>
        </w:rPr>
        <w:t xml:space="preserve">To trudne, ponieważ nie mamy zbyt wielu danych szkoleniowych, które byłyby publicznie dostępne, powiedzmy, w </w:t>
      </w:r>
      <w:proofErr w:type="spellStart"/>
      <w:r w:rsidRPr="00807EE4">
        <w:rPr>
          <w:rFonts w:ascii="STILL Type" w:hAnsi="STILL Type"/>
          <w:lang w:val="pl-PL"/>
        </w:rPr>
        <w:t>internecie</w:t>
      </w:r>
      <w:proofErr w:type="spellEnd"/>
      <w:r w:rsidRPr="00807EE4">
        <w:rPr>
          <w:rFonts w:ascii="STILL Type" w:hAnsi="STILL Type"/>
          <w:lang w:val="pl-PL"/>
        </w:rPr>
        <w:t xml:space="preserve">. A na koniec wszystko musi zostać zweryfikowane. Z tego powodu współpracujemy nie tylko z firmą </w:t>
      </w:r>
      <w:proofErr w:type="spellStart"/>
      <w:r w:rsidRPr="00807EE4">
        <w:rPr>
          <w:rFonts w:ascii="STILL Type" w:hAnsi="STILL Type"/>
          <w:lang w:val="pl-PL"/>
        </w:rPr>
        <w:t>Nvidia</w:t>
      </w:r>
      <w:proofErr w:type="spellEnd"/>
      <w:r w:rsidRPr="00807EE4">
        <w:rPr>
          <w:rFonts w:ascii="STILL Type" w:hAnsi="STILL Type"/>
          <w:lang w:val="pl-PL"/>
        </w:rPr>
        <w:t xml:space="preserve">, ale również z TÜV </w:t>
      </w:r>
      <w:proofErr w:type="spellStart"/>
      <w:proofErr w:type="gramStart"/>
      <w:r w:rsidRPr="00807EE4">
        <w:rPr>
          <w:rFonts w:ascii="STILL Type" w:hAnsi="STILL Type"/>
          <w:lang w:val="pl-PL"/>
        </w:rPr>
        <w:t>Rheinland</w:t>
      </w:r>
      <w:proofErr w:type="spellEnd"/>
      <w:r w:rsidRPr="00807EE4">
        <w:rPr>
          <w:rFonts w:ascii="STILL Type" w:hAnsi="STILL Type"/>
          <w:lang w:val="pl-PL"/>
        </w:rPr>
        <w:t xml:space="preserve"> ,</w:t>
      </w:r>
      <w:proofErr w:type="gramEnd"/>
      <w:r w:rsidRPr="00807EE4">
        <w:rPr>
          <w:rFonts w:ascii="STILL Type" w:hAnsi="STILL Type"/>
          <w:lang w:val="pl-PL"/>
        </w:rPr>
        <w:t xml:space="preserve"> certyfikowaną instytucją , która wspiera nas i weryfikuje, czy jest to koncepcja bezpieczeństwa, która może być również uznana za koncepcję bezpieczeństwa.</w:t>
      </w:r>
    </w:p>
    <w:p w14:paraId="4B17379B" w14:textId="77777777" w:rsidR="00FA0E6D" w:rsidRPr="00807EE4" w:rsidRDefault="00FA0E6D" w:rsidP="00FA0E6D">
      <w:pPr>
        <w:rPr>
          <w:rFonts w:ascii="STILL Type" w:hAnsi="STILL Type"/>
          <w:lang w:val="pl-PL"/>
        </w:rPr>
      </w:pPr>
    </w:p>
    <w:p w14:paraId="54BD16DE" w14:textId="77777777" w:rsidR="00FA0E6D" w:rsidRPr="00FA0E6D" w:rsidRDefault="00FA0E6D" w:rsidP="00FA0E6D">
      <w:pPr>
        <w:rPr>
          <w:rFonts w:ascii="STILL Type" w:hAnsi="STILL Type"/>
          <w:lang w:val="en-US"/>
        </w:rPr>
      </w:pPr>
      <w:r w:rsidRPr="00FA0E6D">
        <w:rPr>
          <w:rFonts w:ascii="STILL Type" w:hAnsi="STILL Type"/>
          <w:lang w:val="en-US"/>
        </w:rPr>
        <w:t>00:20:59:08 - 00:21:25:37</w:t>
      </w:r>
    </w:p>
    <w:p w14:paraId="7523149E" w14:textId="56D6463F" w:rsidR="00FA0E6D" w:rsidRPr="00FA0E6D" w:rsidRDefault="00FA0E6D" w:rsidP="00FA0E6D">
      <w:pPr>
        <w:rPr>
          <w:rFonts w:ascii="STILL Type" w:hAnsi="STILL Type"/>
          <w:lang w:val="en-US"/>
        </w:rPr>
      </w:pPr>
    </w:p>
    <w:p w14:paraId="5DDAE6A9" w14:textId="77777777" w:rsidR="00FA0E6D" w:rsidRPr="00807EE4" w:rsidRDefault="00FA0E6D" w:rsidP="00FA0E6D">
      <w:pPr>
        <w:rPr>
          <w:rFonts w:ascii="STILL Type" w:hAnsi="STILL Type"/>
          <w:lang w:val="pl-PL"/>
        </w:rPr>
      </w:pPr>
      <w:r w:rsidRPr="00807EE4">
        <w:rPr>
          <w:rFonts w:ascii="STILL Type" w:hAnsi="STILL Type"/>
          <w:lang w:val="pl-PL"/>
        </w:rPr>
        <w:t xml:space="preserve">I jak dotąd udało nam się już zrealizować pierwszy etap walidacji </w:t>
      </w:r>
      <w:proofErr w:type="gramStart"/>
      <w:r w:rsidRPr="00807EE4">
        <w:rPr>
          <w:rFonts w:ascii="STILL Type" w:hAnsi="STILL Type"/>
          <w:lang w:val="pl-PL"/>
        </w:rPr>
        <w:t>koncepcji .</w:t>
      </w:r>
      <w:proofErr w:type="gramEnd"/>
      <w:r w:rsidRPr="00807EE4">
        <w:rPr>
          <w:rFonts w:ascii="STILL Type" w:hAnsi="STILL Type"/>
          <w:lang w:val="pl-PL"/>
        </w:rPr>
        <w:t xml:space="preserve"> Ponadto, ostateczna certyfikacja jest nadal w toku. Na tym kończę. Dziękuję za uwagę i z przyjemnością odpowiem na wszelkie pytania lub komentarze. Będę również dostępny przez cały dzień.</w:t>
      </w:r>
    </w:p>
    <w:p w14:paraId="31CFC593" w14:textId="77777777" w:rsidR="00FA0E6D" w:rsidRPr="00807EE4" w:rsidRDefault="00FA0E6D" w:rsidP="00FA0E6D">
      <w:pPr>
        <w:rPr>
          <w:rFonts w:ascii="STILL Type" w:hAnsi="STILL Type"/>
          <w:lang w:val="pl-PL"/>
        </w:rPr>
      </w:pPr>
    </w:p>
    <w:p w14:paraId="0ADB6CA0" w14:textId="77777777" w:rsidR="00FA0E6D" w:rsidRPr="00807EE4" w:rsidRDefault="00FA0E6D" w:rsidP="00FA0E6D">
      <w:pPr>
        <w:rPr>
          <w:rFonts w:ascii="STILL Type" w:hAnsi="STILL Type"/>
          <w:lang w:val="pl-PL"/>
        </w:rPr>
      </w:pPr>
      <w:r w:rsidRPr="00807EE4">
        <w:rPr>
          <w:rFonts w:ascii="STILL Type" w:hAnsi="STILL Type"/>
          <w:lang w:val="pl-PL"/>
        </w:rPr>
        <w:t>00:21:25:38 - 00:21:32:38</w:t>
      </w:r>
    </w:p>
    <w:p w14:paraId="1EE2EFE6" w14:textId="7551CB74" w:rsidR="00FA0E6D" w:rsidRPr="00807EE4" w:rsidRDefault="00FA0E6D" w:rsidP="00FA0E6D">
      <w:pPr>
        <w:rPr>
          <w:rFonts w:ascii="STILL Type" w:hAnsi="STILL Type"/>
          <w:lang w:val="pl-PL"/>
        </w:rPr>
      </w:pPr>
    </w:p>
    <w:p w14:paraId="0319FFC2" w14:textId="77777777" w:rsidR="00FA0E6D" w:rsidRPr="00807EE4" w:rsidRDefault="00FA0E6D" w:rsidP="00FA0E6D">
      <w:pPr>
        <w:rPr>
          <w:rFonts w:ascii="STILL Type" w:hAnsi="STILL Type"/>
          <w:lang w:val="pl-PL"/>
        </w:rPr>
      </w:pPr>
      <w:r w:rsidRPr="00807EE4">
        <w:rPr>
          <w:rFonts w:ascii="STILL Type" w:hAnsi="STILL Type"/>
          <w:lang w:val="pl-PL"/>
        </w:rPr>
        <w:t>Dziękuję bardzo.</w:t>
      </w:r>
    </w:p>
    <w:p w14:paraId="1775679B" w14:textId="77777777" w:rsidR="00FA0E6D" w:rsidRPr="00807EE4" w:rsidRDefault="00FA0E6D" w:rsidP="00FA0E6D">
      <w:pPr>
        <w:rPr>
          <w:rFonts w:ascii="STILL Type" w:hAnsi="STILL Type"/>
          <w:lang w:val="pl-PL"/>
        </w:rPr>
      </w:pPr>
    </w:p>
    <w:p w14:paraId="0E146CA5" w14:textId="77777777" w:rsidR="00FA0E6D" w:rsidRPr="00807EE4" w:rsidRDefault="00FA0E6D" w:rsidP="00FA0E6D">
      <w:pPr>
        <w:rPr>
          <w:rFonts w:ascii="STILL Type" w:hAnsi="STILL Type"/>
          <w:lang w:val="pl-PL"/>
        </w:rPr>
      </w:pPr>
      <w:r w:rsidRPr="00807EE4">
        <w:rPr>
          <w:rFonts w:ascii="STILL Type" w:hAnsi="STILL Type"/>
          <w:lang w:val="pl-PL"/>
        </w:rPr>
        <w:t>00:21:32:42 - 00:21:44:19</w:t>
      </w:r>
    </w:p>
    <w:p w14:paraId="4098BD6C" w14:textId="5DF728E9" w:rsidR="00FA0E6D" w:rsidRPr="00807EE4" w:rsidRDefault="00FA0E6D" w:rsidP="00FA0E6D">
      <w:pPr>
        <w:rPr>
          <w:rFonts w:ascii="STILL Type" w:hAnsi="STILL Type"/>
          <w:lang w:val="pl-PL"/>
        </w:rPr>
      </w:pPr>
    </w:p>
    <w:p w14:paraId="3EA7BD03" w14:textId="77777777" w:rsidR="00FA0E6D" w:rsidRPr="00807EE4" w:rsidRDefault="00FA0E6D" w:rsidP="00FA0E6D">
      <w:pPr>
        <w:rPr>
          <w:rFonts w:ascii="STILL Type" w:hAnsi="STILL Type"/>
          <w:lang w:val="pl-PL"/>
        </w:rPr>
      </w:pPr>
      <w:r w:rsidRPr="00807EE4">
        <w:rPr>
          <w:rFonts w:ascii="STILL Type" w:hAnsi="STILL Type"/>
          <w:lang w:val="pl-PL"/>
        </w:rPr>
        <w:t>Masz jakieś pytania?</w:t>
      </w:r>
    </w:p>
    <w:p w14:paraId="440B01B1" w14:textId="77777777" w:rsidR="00FA0E6D" w:rsidRPr="00807EE4" w:rsidRDefault="00FA0E6D" w:rsidP="00FA0E6D">
      <w:pPr>
        <w:rPr>
          <w:rFonts w:ascii="STILL Type" w:hAnsi="STILL Type"/>
          <w:lang w:val="pl-PL"/>
        </w:rPr>
      </w:pPr>
    </w:p>
    <w:p w14:paraId="754CC8D3" w14:textId="77777777" w:rsidR="00FA0E6D" w:rsidRPr="00FA0E6D" w:rsidRDefault="00FA0E6D" w:rsidP="00FA0E6D">
      <w:pPr>
        <w:rPr>
          <w:rFonts w:ascii="STILL Type" w:hAnsi="STILL Type"/>
          <w:lang w:val="en-US"/>
        </w:rPr>
      </w:pPr>
      <w:r w:rsidRPr="00FA0E6D">
        <w:rPr>
          <w:rFonts w:ascii="STILL Type" w:hAnsi="STILL Type"/>
          <w:lang w:val="en-US"/>
        </w:rPr>
        <w:lastRenderedPageBreak/>
        <w:t>00:21:44:23 - 00:22:09:08</w:t>
      </w:r>
    </w:p>
    <w:p w14:paraId="1DC14B94" w14:textId="6DE95194" w:rsidR="00FA0E6D" w:rsidRPr="00FA0E6D" w:rsidRDefault="00FA0E6D" w:rsidP="00FA0E6D">
      <w:pPr>
        <w:rPr>
          <w:rFonts w:ascii="STILL Type" w:hAnsi="STILL Type"/>
          <w:lang w:val="en-US"/>
        </w:rPr>
      </w:pPr>
    </w:p>
    <w:p w14:paraId="7B998797" w14:textId="001FA012" w:rsidR="00FA0E6D" w:rsidRPr="00807EE4" w:rsidRDefault="00FA0E6D" w:rsidP="00FA0E6D">
      <w:pPr>
        <w:rPr>
          <w:rFonts w:ascii="STILL Type" w:hAnsi="STILL Type"/>
          <w:lang w:val="pl-PL"/>
        </w:rPr>
      </w:pPr>
      <w:r w:rsidRPr="00807EE4">
        <w:rPr>
          <w:rFonts w:ascii="STILL Type" w:hAnsi="STILL Type"/>
          <w:lang w:val="pl-PL"/>
        </w:rPr>
        <w:t xml:space="preserve">Cześć. Tak. Zastanawiałem się tylko, czy automatyczny robot paletowy, </w:t>
      </w:r>
      <w:proofErr w:type="gramStart"/>
      <w:r w:rsidRPr="00807EE4">
        <w:rPr>
          <w:rFonts w:ascii="STILL Type" w:hAnsi="STILL Type"/>
          <w:lang w:val="pl-PL"/>
        </w:rPr>
        <w:t>dość ,</w:t>
      </w:r>
      <w:proofErr w:type="gramEnd"/>
      <w:r w:rsidRPr="00807EE4">
        <w:rPr>
          <w:rFonts w:ascii="STILL Type" w:hAnsi="STILL Type"/>
          <w:lang w:val="pl-PL"/>
        </w:rPr>
        <w:t xml:space="preserve"> dość często, ma problem z rampą załadunkową, ponieważ ciężarówki odjeżdżają przedwcześnie. Czy będzie w stanie zauważyć, że ciężarówka nadal tam </w:t>
      </w:r>
      <w:proofErr w:type="gramStart"/>
      <w:r w:rsidRPr="00807EE4">
        <w:rPr>
          <w:rFonts w:ascii="STILL Type" w:hAnsi="STILL Type"/>
          <w:lang w:val="pl-PL"/>
        </w:rPr>
        <w:t>stoi ,</w:t>
      </w:r>
      <w:proofErr w:type="gramEnd"/>
      <w:r w:rsidRPr="00807EE4">
        <w:rPr>
          <w:rFonts w:ascii="STILL Type" w:hAnsi="STILL Type"/>
          <w:lang w:val="pl-PL"/>
        </w:rPr>
        <w:t xml:space="preserve"> czy też potencjalnie zjedzie z krawędzi rampy?</w:t>
      </w:r>
    </w:p>
    <w:p w14:paraId="4BF3B32D" w14:textId="77777777" w:rsidR="00FA0E6D" w:rsidRPr="00807EE4" w:rsidRDefault="00FA0E6D" w:rsidP="00FA0E6D">
      <w:pPr>
        <w:rPr>
          <w:rFonts w:ascii="STILL Type" w:hAnsi="STILL Type"/>
          <w:lang w:val="pl-PL"/>
        </w:rPr>
      </w:pPr>
    </w:p>
    <w:p w14:paraId="5F2DA0FC" w14:textId="77777777" w:rsidR="00FA0E6D" w:rsidRPr="00FA0E6D" w:rsidRDefault="00FA0E6D" w:rsidP="00FA0E6D">
      <w:pPr>
        <w:rPr>
          <w:rFonts w:ascii="STILL Type" w:hAnsi="STILL Type"/>
          <w:lang w:val="en-US"/>
        </w:rPr>
      </w:pPr>
      <w:r w:rsidRPr="00FA0E6D">
        <w:rPr>
          <w:rFonts w:ascii="STILL Type" w:hAnsi="STILL Type"/>
          <w:lang w:val="en-US"/>
        </w:rPr>
        <w:t>00:22:18:15 - 00:22:45:25</w:t>
      </w:r>
    </w:p>
    <w:p w14:paraId="7485C301" w14:textId="26B146F3" w:rsidR="00FA0E6D" w:rsidRPr="00FA0E6D" w:rsidRDefault="00FA0E6D" w:rsidP="00FA0E6D">
      <w:pPr>
        <w:rPr>
          <w:rFonts w:ascii="STILL Type" w:hAnsi="STILL Type"/>
          <w:lang w:val="en-US"/>
        </w:rPr>
      </w:pPr>
    </w:p>
    <w:p w14:paraId="1A8500D7" w14:textId="28B80552" w:rsidR="00D82B2C" w:rsidRPr="00FA0E6D" w:rsidRDefault="00FA0E6D" w:rsidP="00D82B2C">
      <w:pPr>
        <w:rPr>
          <w:rFonts w:ascii="STILL Type" w:hAnsi="STILL Type"/>
          <w:lang w:val="en-US"/>
        </w:rPr>
      </w:pPr>
      <w:r w:rsidRPr="00807EE4">
        <w:rPr>
          <w:rFonts w:ascii="STILL Type" w:hAnsi="STILL Type"/>
          <w:lang w:val="pl-PL"/>
        </w:rPr>
        <w:t xml:space="preserve">To dobre pytanie. Wózek widłowy lub automatyczny wózek widłowy może mapować </w:t>
      </w:r>
      <w:proofErr w:type="gramStart"/>
      <w:r w:rsidRPr="00807EE4">
        <w:rPr>
          <w:rFonts w:ascii="STILL Type" w:hAnsi="STILL Type"/>
          <w:lang w:val="pl-PL"/>
        </w:rPr>
        <w:t>Obszar ,</w:t>
      </w:r>
      <w:proofErr w:type="gramEnd"/>
      <w:r w:rsidRPr="00807EE4">
        <w:rPr>
          <w:rFonts w:ascii="STILL Type" w:hAnsi="STILL Type"/>
          <w:lang w:val="pl-PL"/>
        </w:rPr>
        <w:t xml:space="preserve"> co oznacza również, że będzie w stanie uwzględnić przyczepę na mapie. Więc gdy wejdziesz do przyczepy, spróbujesz wejść do przyczepy, a przyczepa już nie będzie. Będzie możliwość jej zatrzymania, co oznacza, że będzie mechanizm bezpieczeństwa, który zatrzyma ją przed wejściem do przyczepy. </w:t>
      </w:r>
      <w:r w:rsidRPr="00FA0E6D">
        <w:rPr>
          <w:rFonts w:ascii="STILL Type" w:hAnsi="STILL Type"/>
          <w:lang w:val="en-US"/>
        </w:rPr>
        <w:t>Zasadniczo.</w:t>
      </w:r>
    </w:p>
    <w:p w14:paraId="15FC4417" w14:textId="79FBA78C" w:rsidR="00FA0E6D" w:rsidRPr="00FA0E6D" w:rsidRDefault="00FA0E6D" w:rsidP="00FA0E6D">
      <w:pPr>
        <w:rPr>
          <w:rFonts w:ascii="STILL Type" w:hAnsi="STILL Type"/>
          <w:lang w:val="en-US"/>
        </w:rPr>
      </w:pPr>
    </w:p>
    <w:p w14:paraId="14E719DF" w14:textId="77777777" w:rsidR="00FA0E6D" w:rsidRPr="00FA0E6D" w:rsidRDefault="00FA0E6D" w:rsidP="00FA0E6D">
      <w:pPr>
        <w:rPr>
          <w:rFonts w:ascii="STILL Type" w:hAnsi="STILL Type"/>
          <w:lang w:val="en-US"/>
        </w:rPr>
      </w:pPr>
    </w:p>
    <w:p w14:paraId="00D82FAC" w14:textId="77777777" w:rsidR="00FA0E6D" w:rsidRPr="00FA0E6D" w:rsidRDefault="00FA0E6D" w:rsidP="00FA0E6D">
      <w:pPr>
        <w:rPr>
          <w:rFonts w:ascii="STILL Type" w:hAnsi="STILL Type"/>
          <w:lang w:val="en-US"/>
        </w:rPr>
      </w:pPr>
      <w:r w:rsidRPr="00FA0E6D">
        <w:rPr>
          <w:rFonts w:ascii="STILL Type" w:hAnsi="STILL Type"/>
          <w:lang w:val="en-US"/>
        </w:rPr>
        <w:t>00:22:55:16 - 00:23:07:21</w:t>
      </w:r>
    </w:p>
    <w:p w14:paraId="00A97AAF" w14:textId="4657ACCE" w:rsidR="00FA0E6D" w:rsidRPr="00FA0E6D" w:rsidRDefault="00FA0E6D" w:rsidP="00FA0E6D">
      <w:pPr>
        <w:rPr>
          <w:rFonts w:ascii="STILL Type" w:hAnsi="STILL Type"/>
          <w:lang w:val="en-US"/>
        </w:rPr>
      </w:pPr>
    </w:p>
    <w:p w14:paraId="00D42A9A" w14:textId="77777777" w:rsidR="00FA0E6D" w:rsidRPr="00FA0E6D" w:rsidRDefault="00FA0E6D" w:rsidP="00FA0E6D">
      <w:pPr>
        <w:rPr>
          <w:rFonts w:ascii="STILL Type" w:hAnsi="STILL Type"/>
          <w:lang w:val="en-US"/>
        </w:rPr>
      </w:pPr>
      <w:r w:rsidRPr="00FA0E6D">
        <w:rPr>
          <w:rFonts w:ascii="STILL Type" w:hAnsi="STILL Type"/>
          <w:lang w:val="en-US"/>
        </w:rPr>
        <w:t>Masz jeszcze jakieś pytania?</w:t>
      </w:r>
    </w:p>
    <w:p w14:paraId="6672F633" w14:textId="77777777" w:rsidR="00FA0E6D" w:rsidRPr="00FA0E6D" w:rsidRDefault="00FA0E6D" w:rsidP="00FA0E6D">
      <w:pPr>
        <w:rPr>
          <w:rFonts w:ascii="STILL Type" w:hAnsi="STILL Type"/>
          <w:lang w:val="en-US"/>
        </w:rPr>
      </w:pPr>
    </w:p>
    <w:p w14:paraId="635BE015" w14:textId="77777777" w:rsidR="00FA0E6D" w:rsidRPr="00FA0E6D" w:rsidRDefault="00FA0E6D" w:rsidP="00FA0E6D">
      <w:pPr>
        <w:rPr>
          <w:rFonts w:ascii="STILL Type" w:hAnsi="STILL Type"/>
          <w:lang w:val="en-US"/>
        </w:rPr>
      </w:pPr>
      <w:r w:rsidRPr="00FA0E6D">
        <w:rPr>
          <w:rFonts w:ascii="STILL Type" w:hAnsi="STILL Type"/>
          <w:lang w:val="en-US"/>
        </w:rPr>
        <w:t>00:23:07:25 - 00:23:27:33</w:t>
      </w:r>
    </w:p>
    <w:p w14:paraId="56B06DEE" w14:textId="2C8D39EC" w:rsidR="00FA0E6D" w:rsidRPr="00FA0E6D" w:rsidRDefault="00FA0E6D" w:rsidP="00FA0E6D">
      <w:pPr>
        <w:rPr>
          <w:rFonts w:ascii="STILL Type" w:hAnsi="STILL Type"/>
          <w:lang w:val="en-US"/>
        </w:rPr>
      </w:pPr>
    </w:p>
    <w:p w14:paraId="5268EEFD" w14:textId="58B64617" w:rsidR="00FA0E6D" w:rsidRPr="00FA0E6D" w:rsidRDefault="00FA0E6D" w:rsidP="00FA0E6D">
      <w:pPr>
        <w:rPr>
          <w:rFonts w:ascii="STILL Type" w:hAnsi="STILL Type"/>
          <w:lang w:val="en-US"/>
        </w:rPr>
      </w:pPr>
      <w:r w:rsidRPr="00807EE4">
        <w:rPr>
          <w:rFonts w:ascii="STILL Type" w:hAnsi="STILL Type"/>
          <w:lang w:val="pl-PL"/>
        </w:rPr>
        <w:t xml:space="preserve">Dobrze. Jeśli nie, bardzo dziękuję za uwagę. A jeśli masz jeszcze jakieś pytania, które chciałbyś omówić </w:t>
      </w:r>
      <w:proofErr w:type="gramStart"/>
      <w:r w:rsidRPr="00807EE4">
        <w:rPr>
          <w:rFonts w:ascii="STILL Type" w:hAnsi="STILL Type"/>
          <w:lang w:val="pl-PL"/>
        </w:rPr>
        <w:t>później ,</w:t>
      </w:r>
      <w:proofErr w:type="gramEnd"/>
      <w:r w:rsidRPr="00807EE4">
        <w:rPr>
          <w:rFonts w:ascii="STILL Type" w:hAnsi="STILL Type"/>
          <w:lang w:val="pl-PL"/>
        </w:rPr>
        <w:t xml:space="preserve"> to proszę, skontaktuj się ze mną osobiście. Będę dostępny przez cały dzień i z przyjemnością porozmawiam z Tobą o sztucznej </w:t>
      </w:r>
      <w:proofErr w:type="gramStart"/>
      <w:r w:rsidRPr="00807EE4">
        <w:rPr>
          <w:rFonts w:ascii="STILL Type" w:hAnsi="STILL Type"/>
          <w:lang w:val="pl-PL"/>
        </w:rPr>
        <w:t>inteligencji ,</w:t>
      </w:r>
      <w:proofErr w:type="gramEnd"/>
      <w:r w:rsidRPr="00807EE4">
        <w:rPr>
          <w:rFonts w:ascii="STILL Type" w:hAnsi="STILL Type"/>
          <w:lang w:val="pl-PL"/>
        </w:rPr>
        <w:t xml:space="preserve"> technologii i wszelkich tego typu innowacjach. </w:t>
      </w:r>
      <w:proofErr w:type="spellStart"/>
      <w:r w:rsidRPr="00FA0E6D">
        <w:rPr>
          <w:rFonts w:ascii="STILL Type" w:hAnsi="STILL Type"/>
          <w:lang w:val="en-US"/>
        </w:rPr>
        <w:t>Dziękuję</w:t>
      </w:r>
      <w:proofErr w:type="spellEnd"/>
      <w:r w:rsidRPr="00FA0E6D">
        <w:rPr>
          <w:rFonts w:ascii="STILL Type" w:hAnsi="STILL Type"/>
          <w:lang w:val="en-US"/>
        </w:rPr>
        <w:t xml:space="preserve"> </w:t>
      </w:r>
      <w:proofErr w:type="spellStart"/>
      <w:r w:rsidRPr="00FA0E6D">
        <w:rPr>
          <w:rFonts w:ascii="STILL Type" w:hAnsi="STILL Type"/>
          <w:lang w:val="en-US"/>
        </w:rPr>
        <w:t>bardzo</w:t>
      </w:r>
      <w:proofErr w:type="spellEnd"/>
      <w:r w:rsidRPr="00FA0E6D">
        <w:rPr>
          <w:rFonts w:ascii="STILL Type" w:hAnsi="STILL Type"/>
          <w:lang w:val="en-US"/>
        </w:rPr>
        <w:t>.</w:t>
      </w:r>
    </w:p>
    <w:sectPr w:rsidR="00FA0E6D" w:rsidRPr="00FA0E6D" w:rsidSect="003F6A3F">
      <w:headerReference w:type="default" r:id="rId10"/>
      <w:footerReference w:type="default" r:id="rId11"/>
      <w:pgSz w:w="11906" w:h="16838" w:code="9"/>
      <w:pgMar w:top="2268" w:right="1134" w:bottom="1134" w:left="1134" w:header="198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92421" w14:textId="77777777" w:rsidR="00685180" w:rsidRDefault="00685180" w:rsidP="00850857">
      <w:r>
        <w:separator/>
      </w:r>
    </w:p>
  </w:endnote>
  <w:endnote w:type="continuationSeparator" w:id="0">
    <w:p w14:paraId="0DD581BA" w14:textId="77777777" w:rsidR="00685180" w:rsidRDefault="00685180" w:rsidP="00850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ILL Type Medium">
    <w:panose1 w:val="00000600000000000000"/>
    <w:charset w:val="00"/>
    <w:family w:val="auto"/>
    <w:pitch w:val="variable"/>
    <w:sig w:usb0="00000287" w:usb1="00000001" w:usb2="00000000" w:usb3="00000000" w:csb0="0000009F" w:csb1="00000000"/>
    <w:embedRegular r:id="rId1" w:fontKey="{A86F616C-1455-4BA2-B217-F093EA6EDC9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446E357-BBCD-4C02-8BAC-D1BAFB31DCC8}"/>
    <w:embedBold r:id="rId3" w:fontKey="{2E62E2A5-60DF-42AF-855D-3528A3256E01}"/>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B35CB9A3-5CD0-4426-9EC1-65E777F45F27}"/>
    <w:embedBold r:id="rId5" w:fontKey="{A13D8783-0C65-4063-A574-21B0A8FA1AC2}"/>
  </w:font>
  <w:font w:name="Tahoma">
    <w:panose1 w:val="020B0604030504040204"/>
    <w:charset w:val="00"/>
    <w:family w:val="swiss"/>
    <w:pitch w:val="variable"/>
    <w:sig w:usb0="E1002EFF" w:usb1="C000605B" w:usb2="00000029" w:usb3="00000000" w:csb0="000101FF" w:csb1="00000000"/>
    <w:embedRegular r:id="rId6" w:fontKey="{A3621445-331B-4441-A9A1-3BA23024BBD7}"/>
  </w:font>
  <w:font w:name="STILL Type">
    <w:panose1 w:val="00000500000000000000"/>
    <w:charset w:val="00"/>
    <w:family w:val="auto"/>
    <w:pitch w:val="variable"/>
    <w:sig w:usb0="00000287" w:usb1="00000001" w:usb2="00000000" w:usb3="00000000" w:csb0="0000009F" w:csb1="00000000"/>
    <w:embedRegular r:id="rId7" w:fontKey="{F3E1DAFC-6E92-43D8-9384-874651FAF645}"/>
    <w:embedBold r:id="rId8" w:fontKey="{76E9C838-A771-40B0-B67F-4C322B05A9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AEDB" w14:textId="77777777" w:rsidR="00B47E72" w:rsidRPr="000552E3" w:rsidRDefault="00B47E72">
    <w:pPr>
      <w:pStyle w:val="Fuzeile"/>
      <w:rPr>
        <w:rFonts w:ascii="STILL Type" w:hAnsi="STILL Type"/>
      </w:rPr>
    </w:pPr>
  </w:p>
  <w:tbl>
    <w:tblPr>
      <w:tblW w:w="9893" w:type="dxa"/>
      <w:tblLayout w:type="fixed"/>
      <w:tblLook w:val="01E0" w:firstRow="1" w:lastRow="1" w:firstColumn="1" w:lastColumn="1" w:noHBand="0" w:noVBand="0"/>
    </w:tblPr>
    <w:tblGrid>
      <w:gridCol w:w="9893"/>
    </w:tblGrid>
    <w:tr w:rsidR="00B47E72" w:rsidRPr="000552E3" w14:paraId="4573D6C0" w14:textId="77777777" w:rsidTr="00B47E72">
      <w:tc>
        <w:tcPr>
          <w:tcW w:w="9893" w:type="dxa"/>
        </w:tcPr>
        <w:p w14:paraId="5A9FF481" w14:textId="64F28C24" w:rsidR="00B47E72" w:rsidRPr="000552E3" w:rsidRDefault="00B47E72" w:rsidP="00290A0A">
          <w:pPr>
            <w:pStyle w:val="berschrift5"/>
            <w:jc w:val="right"/>
            <w:rPr>
              <w:rFonts w:ascii="STILL Type" w:hAnsi="STILL Type"/>
              <w:b w:val="0"/>
              <w:sz w:val="13"/>
              <w:szCs w:val="13"/>
              <w:lang w:val="de-DE"/>
            </w:rPr>
          </w:pPr>
          <w:r w:rsidRPr="000552E3">
            <w:rPr>
              <w:rFonts w:ascii="STILL Type" w:hAnsi="STILL Type"/>
              <w:b w:val="0"/>
              <w:sz w:val="13"/>
              <w:szCs w:val="13"/>
              <w:lang w:val="de-DE"/>
            </w:rPr>
            <w:t xml:space="preserve">Strona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PAGE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 xml:space="preserve">1 </w:t>
          </w:r>
          <w:r w:rsidRPr="000552E3">
            <w:rPr>
              <w:rFonts w:ascii="STILL Type" w:hAnsi="STILL Type"/>
              <w:b w:val="0"/>
              <w:sz w:val="13"/>
              <w:szCs w:val="13"/>
            </w:rPr>
            <w:fldChar w:fldCharType="end"/>
          </w:r>
          <w:r w:rsidRPr="000552E3">
            <w:rPr>
              <w:rFonts w:ascii="STILL Type" w:hAnsi="STILL Type"/>
              <w:b w:val="0"/>
              <w:sz w:val="13"/>
              <w:szCs w:val="13"/>
              <w:lang w:val="de-DE"/>
            </w:rPr>
            <w:t xml:space="preserve">z </w:t>
          </w:r>
          <w:r w:rsidRPr="000552E3">
            <w:rPr>
              <w:rFonts w:ascii="STILL Type" w:hAnsi="STILL Type"/>
              <w:b w:val="0"/>
              <w:sz w:val="13"/>
              <w:szCs w:val="13"/>
            </w:rPr>
            <w:fldChar w:fldCharType="begin"/>
          </w:r>
          <w:r w:rsidRPr="000552E3">
            <w:rPr>
              <w:rFonts w:ascii="STILL Type" w:hAnsi="STILL Type"/>
              <w:b w:val="0"/>
              <w:sz w:val="13"/>
              <w:szCs w:val="13"/>
              <w:lang w:val="de-DE"/>
            </w:rPr>
            <w:instrText xml:space="preserve"> NUMPAGES  \* MERGEFORMAT </w:instrText>
          </w:r>
          <w:r w:rsidRPr="000552E3">
            <w:rPr>
              <w:rFonts w:ascii="STILL Type" w:hAnsi="STILL Type"/>
              <w:b w:val="0"/>
              <w:sz w:val="13"/>
              <w:szCs w:val="13"/>
            </w:rPr>
            <w:fldChar w:fldCharType="separate"/>
          </w:r>
          <w:r w:rsidR="00457B96" w:rsidRPr="000552E3">
            <w:rPr>
              <w:rFonts w:ascii="STILL Type" w:hAnsi="STILL Type"/>
              <w:b w:val="0"/>
              <w:noProof/>
              <w:sz w:val="13"/>
              <w:szCs w:val="13"/>
              <w:lang w:val="de-DE"/>
            </w:rPr>
            <w:t>1</w:t>
          </w:r>
          <w:r w:rsidRPr="000552E3">
            <w:rPr>
              <w:rFonts w:ascii="STILL Type" w:hAnsi="STILL Type"/>
              <w:b w:val="0"/>
              <w:sz w:val="13"/>
              <w:szCs w:val="13"/>
            </w:rPr>
            <w:fldChar w:fldCharType="end"/>
          </w:r>
        </w:p>
      </w:tc>
    </w:tr>
  </w:tbl>
  <w:p w14:paraId="08024E15" w14:textId="77777777" w:rsidR="00B47E72" w:rsidRPr="000552E3" w:rsidRDefault="00B47E72">
    <w:pPr>
      <w:pStyle w:val="Fuzeile"/>
      <w:rPr>
        <w:rFonts w:ascii="STILL Type" w:hAnsi="STILL 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23F10" w14:textId="77777777" w:rsidR="00685180" w:rsidRDefault="00685180" w:rsidP="00850857">
      <w:r>
        <w:separator/>
      </w:r>
    </w:p>
  </w:footnote>
  <w:footnote w:type="continuationSeparator" w:id="0">
    <w:p w14:paraId="4D21460E" w14:textId="77777777" w:rsidR="00685180" w:rsidRDefault="00685180" w:rsidP="00850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CE96F" w14:textId="77777777" w:rsidR="00850857" w:rsidRPr="00440027" w:rsidRDefault="00850857">
    <w:pPr>
      <w:pStyle w:val="Kopfzeile"/>
      <w:rPr>
        <w:rFonts w:ascii="STILL Type" w:hAnsi="STILL Type"/>
      </w:rPr>
    </w:pPr>
    <w:r w:rsidRPr="00440027">
      <w:rPr>
        <w:rFonts w:ascii="STILL Type" w:hAnsi="STILL Type"/>
        <w:noProof/>
        <w:lang w:eastAsia="de-DE"/>
      </w:rPr>
      <w:drawing>
        <wp:anchor distT="0" distB="0" distL="114300" distR="114300" simplePos="0" relativeHeight="251658240" behindDoc="1" locked="0" layoutInCell="1" allowOverlap="1" wp14:anchorId="0922F0FE" wp14:editId="1C83EF7B">
          <wp:simplePos x="0" y="0"/>
          <wp:positionH relativeFrom="margin">
            <wp:align>center</wp:align>
          </wp:positionH>
          <wp:positionV relativeFrom="page">
            <wp:posOffset>269875</wp:posOffset>
          </wp:positionV>
          <wp:extent cx="2019600" cy="698400"/>
          <wp:effectExtent l="0" t="0" r="0" b="698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 Logo.jpg"/>
                  <pic:cNvPicPr/>
                </pic:nvPicPr>
                <pic:blipFill>
                  <a:blip r:embed="rId1">
                    <a:extLst>
                      <a:ext uri="{28A0092B-C50C-407E-A947-70E740481C1C}">
                        <a14:useLocalDpi xmlns:a14="http://schemas.microsoft.com/office/drawing/2010/main" val="0"/>
                      </a:ext>
                    </a:extLst>
                  </a:blip>
                  <a:stretch>
                    <a:fillRect/>
                  </a:stretch>
                </pic:blipFill>
                <pic:spPr>
                  <a:xfrm>
                    <a:off x="0" y="0"/>
                    <a:ext cx="20196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112BC"/>
    <w:multiLevelType w:val="hybridMultilevel"/>
    <w:tmpl w:val="4EB28AFA"/>
    <w:lvl w:ilvl="0" w:tplc="30DCCDD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BA2BCE"/>
    <w:multiLevelType w:val="hybridMultilevel"/>
    <w:tmpl w:val="D8D63BB0"/>
    <w:lvl w:ilvl="0" w:tplc="0B7AB6AE">
      <w:numFmt w:val="bullet"/>
      <w:lvlText w:val="-"/>
      <w:lvlJc w:val="left"/>
      <w:pPr>
        <w:ind w:left="720" w:hanging="360"/>
      </w:pPr>
      <w:rPr>
        <w:rFonts w:ascii="STILL Type Medium" w:eastAsia="Times New Roman" w:hAnsi="STILL Type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0244960">
    <w:abstractNumId w:val="1"/>
  </w:num>
  <w:num w:numId="2" w16cid:durableId="841941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A0"/>
    <w:rsid w:val="000169C7"/>
    <w:rsid w:val="000364BF"/>
    <w:rsid w:val="00041874"/>
    <w:rsid w:val="00042BC8"/>
    <w:rsid w:val="00043A6F"/>
    <w:rsid w:val="00051C49"/>
    <w:rsid w:val="000552E3"/>
    <w:rsid w:val="0005548E"/>
    <w:rsid w:val="0007747A"/>
    <w:rsid w:val="000B5AA0"/>
    <w:rsid w:val="000C3C4D"/>
    <w:rsid w:val="00126A9B"/>
    <w:rsid w:val="00143D26"/>
    <w:rsid w:val="0016420B"/>
    <w:rsid w:val="00174977"/>
    <w:rsid w:val="0019263F"/>
    <w:rsid w:val="001A269F"/>
    <w:rsid w:val="001B162D"/>
    <w:rsid w:val="001D04CA"/>
    <w:rsid w:val="002014F2"/>
    <w:rsid w:val="00207124"/>
    <w:rsid w:val="00211D79"/>
    <w:rsid w:val="0022002E"/>
    <w:rsid w:val="00220ADF"/>
    <w:rsid w:val="00270834"/>
    <w:rsid w:val="00290073"/>
    <w:rsid w:val="002A15E4"/>
    <w:rsid w:val="002A24B0"/>
    <w:rsid w:val="002D6752"/>
    <w:rsid w:val="003037B0"/>
    <w:rsid w:val="00310298"/>
    <w:rsid w:val="00321BE5"/>
    <w:rsid w:val="003279A3"/>
    <w:rsid w:val="00330E70"/>
    <w:rsid w:val="003347A5"/>
    <w:rsid w:val="00366F83"/>
    <w:rsid w:val="00367A64"/>
    <w:rsid w:val="00370F7C"/>
    <w:rsid w:val="00375B4E"/>
    <w:rsid w:val="00386313"/>
    <w:rsid w:val="003A0291"/>
    <w:rsid w:val="003B27CB"/>
    <w:rsid w:val="003B5872"/>
    <w:rsid w:val="003B6F7E"/>
    <w:rsid w:val="003E0815"/>
    <w:rsid w:val="003F35B9"/>
    <w:rsid w:val="003F6A3F"/>
    <w:rsid w:val="0041293D"/>
    <w:rsid w:val="00423A59"/>
    <w:rsid w:val="00440027"/>
    <w:rsid w:val="00457B96"/>
    <w:rsid w:val="00470BCE"/>
    <w:rsid w:val="00472BA8"/>
    <w:rsid w:val="00475156"/>
    <w:rsid w:val="00486462"/>
    <w:rsid w:val="00486485"/>
    <w:rsid w:val="00497FC3"/>
    <w:rsid w:val="004B04A4"/>
    <w:rsid w:val="004D0896"/>
    <w:rsid w:val="0050393F"/>
    <w:rsid w:val="00511CE4"/>
    <w:rsid w:val="00524E38"/>
    <w:rsid w:val="00534B0B"/>
    <w:rsid w:val="00537C4D"/>
    <w:rsid w:val="0056263B"/>
    <w:rsid w:val="00587618"/>
    <w:rsid w:val="005A0051"/>
    <w:rsid w:val="005A0554"/>
    <w:rsid w:val="005C50D6"/>
    <w:rsid w:val="005D66E3"/>
    <w:rsid w:val="005E3D11"/>
    <w:rsid w:val="005F64AE"/>
    <w:rsid w:val="00630873"/>
    <w:rsid w:val="006308BD"/>
    <w:rsid w:val="0063167A"/>
    <w:rsid w:val="00647047"/>
    <w:rsid w:val="0064785F"/>
    <w:rsid w:val="00647C06"/>
    <w:rsid w:val="00685180"/>
    <w:rsid w:val="006B54A0"/>
    <w:rsid w:val="006C016C"/>
    <w:rsid w:val="00722930"/>
    <w:rsid w:val="00726997"/>
    <w:rsid w:val="00734D70"/>
    <w:rsid w:val="007365E5"/>
    <w:rsid w:val="00782ACE"/>
    <w:rsid w:val="00791D13"/>
    <w:rsid w:val="00795ADA"/>
    <w:rsid w:val="007B0524"/>
    <w:rsid w:val="007B13BC"/>
    <w:rsid w:val="007D08AD"/>
    <w:rsid w:val="007D2242"/>
    <w:rsid w:val="007F30BF"/>
    <w:rsid w:val="00807EE4"/>
    <w:rsid w:val="00820F9F"/>
    <w:rsid w:val="00830EB2"/>
    <w:rsid w:val="00850857"/>
    <w:rsid w:val="00853145"/>
    <w:rsid w:val="008543E4"/>
    <w:rsid w:val="00862114"/>
    <w:rsid w:val="00866652"/>
    <w:rsid w:val="008743FF"/>
    <w:rsid w:val="00881F9D"/>
    <w:rsid w:val="008966F7"/>
    <w:rsid w:val="008A5C88"/>
    <w:rsid w:val="008F5A1A"/>
    <w:rsid w:val="008F7BAF"/>
    <w:rsid w:val="0090599C"/>
    <w:rsid w:val="00905EE7"/>
    <w:rsid w:val="00911A61"/>
    <w:rsid w:val="0092156A"/>
    <w:rsid w:val="0093669A"/>
    <w:rsid w:val="009521CD"/>
    <w:rsid w:val="00954A0A"/>
    <w:rsid w:val="00955F63"/>
    <w:rsid w:val="009645A8"/>
    <w:rsid w:val="009A30D2"/>
    <w:rsid w:val="009B098A"/>
    <w:rsid w:val="009D78AB"/>
    <w:rsid w:val="009E32A7"/>
    <w:rsid w:val="009F5F6B"/>
    <w:rsid w:val="00A00055"/>
    <w:rsid w:val="00A2221F"/>
    <w:rsid w:val="00A2713C"/>
    <w:rsid w:val="00A43F27"/>
    <w:rsid w:val="00A70FA6"/>
    <w:rsid w:val="00A71B11"/>
    <w:rsid w:val="00A71C1C"/>
    <w:rsid w:val="00A773CD"/>
    <w:rsid w:val="00A82C1B"/>
    <w:rsid w:val="00A94D8C"/>
    <w:rsid w:val="00AA3248"/>
    <w:rsid w:val="00AD2D0D"/>
    <w:rsid w:val="00AF284B"/>
    <w:rsid w:val="00AF78BA"/>
    <w:rsid w:val="00B0322F"/>
    <w:rsid w:val="00B22C24"/>
    <w:rsid w:val="00B2554C"/>
    <w:rsid w:val="00B25DD9"/>
    <w:rsid w:val="00B32119"/>
    <w:rsid w:val="00B47E72"/>
    <w:rsid w:val="00B60E13"/>
    <w:rsid w:val="00B80C18"/>
    <w:rsid w:val="00B83E79"/>
    <w:rsid w:val="00BA586D"/>
    <w:rsid w:val="00BB31EE"/>
    <w:rsid w:val="00BE26EE"/>
    <w:rsid w:val="00BF12BB"/>
    <w:rsid w:val="00C062C3"/>
    <w:rsid w:val="00C1279D"/>
    <w:rsid w:val="00C143FF"/>
    <w:rsid w:val="00C14FD3"/>
    <w:rsid w:val="00C17AD0"/>
    <w:rsid w:val="00C24191"/>
    <w:rsid w:val="00C316A8"/>
    <w:rsid w:val="00C61A38"/>
    <w:rsid w:val="00C67BDC"/>
    <w:rsid w:val="00C86A4F"/>
    <w:rsid w:val="00CE758E"/>
    <w:rsid w:val="00CF1152"/>
    <w:rsid w:val="00CF13B2"/>
    <w:rsid w:val="00CF1621"/>
    <w:rsid w:val="00CF5E11"/>
    <w:rsid w:val="00D135C1"/>
    <w:rsid w:val="00D247F1"/>
    <w:rsid w:val="00D36B67"/>
    <w:rsid w:val="00D5508B"/>
    <w:rsid w:val="00D800A4"/>
    <w:rsid w:val="00D82B2C"/>
    <w:rsid w:val="00D9675F"/>
    <w:rsid w:val="00D970DE"/>
    <w:rsid w:val="00DA0D4A"/>
    <w:rsid w:val="00DC3E39"/>
    <w:rsid w:val="00DE3BC0"/>
    <w:rsid w:val="00DF189B"/>
    <w:rsid w:val="00E04954"/>
    <w:rsid w:val="00E11577"/>
    <w:rsid w:val="00E166FA"/>
    <w:rsid w:val="00E30808"/>
    <w:rsid w:val="00E32151"/>
    <w:rsid w:val="00E3682F"/>
    <w:rsid w:val="00E44B75"/>
    <w:rsid w:val="00E45DF2"/>
    <w:rsid w:val="00E507A5"/>
    <w:rsid w:val="00E51B2D"/>
    <w:rsid w:val="00E52C77"/>
    <w:rsid w:val="00E631AA"/>
    <w:rsid w:val="00E63869"/>
    <w:rsid w:val="00E72288"/>
    <w:rsid w:val="00E75B43"/>
    <w:rsid w:val="00E861C3"/>
    <w:rsid w:val="00EA61DF"/>
    <w:rsid w:val="00EA6EF6"/>
    <w:rsid w:val="00EC1E5F"/>
    <w:rsid w:val="00EC5C5E"/>
    <w:rsid w:val="00ED424C"/>
    <w:rsid w:val="00EF3065"/>
    <w:rsid w:val="00F35BF9"/>
    <w:rsid w:val="00F37905"/>
    <w:rsid w:val="00F42AC1"/>
    <w:rsid w:val="00F438BA"/>
    <w:rsid w:val="00F4406C"/>
    <w:rsid w:val="00F47C7C"/>
    <w:rsid w:val="00F54179"/>
    <w:rsid w:val="00F67D2B"/>
    <w:rsid w:val="00F73D52"/>
    <w:rsid w:val="00F86BB0"/>
    <w:rsid w:val="00F87878"/>
    <w:rsid w:val="00F90AB7"/>
    <w:rsid w:val="00F913CA"/>
    <w:rsid w:val="00F95E60"/>
    <w:rsid w:val="00FA0E6D"/>
    <w:rsid w:val="00FB218E"/>
    <w:rsid w:val="00FF04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61ADB"/>
  <w15:docId w15:val="{3F812EC1-C979-44E4-B8EA-AD2DD68C9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4E38"/>
    <w:rPr>
      <w:rFonts w:ascii="Arial" w:hAnsi="Arial"/>
      <w:szCs w:val="22"/>
      <w:lang w:eastAsia="en-US"/>
    </w:rPr>
  </w:style>
  <w:style w:type="paragraph" w:styleId="berschrift5">
    <w:name w:val="heading 5"/>
    <w:basedOn w:val="Standard"/>
    <w:next w:val="Standard"/>
    <w:link w:val="berschrift5Zchn"/>
    <w:qFormat/>
    <w:rsid w:val="00B47E72"/>
    <w:pPr>
      <w:keepNext/>
      <w:overflowPunct w:val="0"/>
      <w:autoSpaceDE w:val="0"/>
      <w:autoSpaceDN w:val="0"/>
      <w:adjustRightInd w:val="0"/>
      <w:spacing w:before="60" w:line="300" w:lineRule="exact"/>
      <w:textAlignment w:val="baseline"/>
      <w:outlineLvl w:val="4"/>
    </w:pPr>
    <w:rPr>
      <w:rFonts w:ascii="Verdana" w:eastAsia="Times New Roman" w:hAnsi="Verdana"/>
      <w:b/>
      <w:sz w:val="22"/>
      <w:szCs w:val="20"/>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50857"/>
    <w:pPr>
      <w:tabs>
        <w:tab w:val="center" w:pos="4536"/>
        <w:tab w:val="right" w:pos="9072"/>
      </w:tabs>
    </w:pPr>
  </w:style>
  <w:style w:type="character" w:customStyle="1" w:styleId="KopfzeileZchn">
    <w:name w:val="Kopfzeile Zchn"/>
    <w:basedOn w:val="Absatz-Standardschriftart"/>
    <w:link w:val="Kopfzeile"/>
    <w:uiPriority w:val="99"/>
    <w:rsid w:val="00850857"/>
    <w:rPr>
      <w:rFonts w:ascii="Arial" w:hAnsi="Arial"/>
      <w:szCs w:val="22"/>
      <w:lang w:val="pl" w:eastAsia="en-US"/>
    </w:rPr>
  </w:style>
  <w:style w:type="paragraph" w:styleId="Fuzeile">
    <w:name w:val="footer"/>
    <w:basedOn w:val="Standard"/>
    <w:link w:val="FuzeileZchn"/>
    <w:unhideWhenUsed/>
    <w:rsid w:val="00850857"/>
    <w:pPr>
      <w:tabs>
        <w:tab w:val="center" w:pos="4536"/>
        <w:tab w:val="right" w:pos="9072"/>
      </w:tabs>
    </w:pPr>
  </w:style>
  <w:style w:type="character" w:customStyle="1" w:styleId="FuzeileZchn">
    <w:name w:val="Fußzeile Zchn"/>
    <w:basedOn w:val="Absatz-Standardschriftart"/>
    <w:link w:val="Fuzeile"/>
    <w:uiPriority w:val="99"/>
    <w:rsid w:val="00850857"/>
    <w:rPr>
      <w:rFonts w:ascii="Arial" w:hAnsi="Arial"/>
      <w:szCs w:val="22"/>
      <w:lang w:val="pl" w:eastAsia="en-US"/>
    </w:rPr>
  </w:style>
  <w:style w:type="paragraph" w:styleId="Sprechblasentext">
    <w:name w:val="Balloon Text"/>
    <w:basedOn w:val="Standard"/>
    <w:link w:val="SprechblasentextZchn"/>
    <w:uiPriority w:val="99"/>
    <w:semiHidden/>
    <w:unhideWhenUsed/>
    <w:rsid w:val="0085085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0857"/>
    <w:rPr>
      <w:rFonts w:ascii="Tahoma" w:hAnsi="Tahoma" w:cs="Tahoma"/>
      <w:sz w:val="16"/>
      <w:szCs w:val="16"/>
      <w:lang w:val="pl" w:eastAsia="en-US"/>
    </w:rPr>
  </w:style>
  <w:style w:type="paragraph" w:styleId="Textkrper2">
    <w:name w:val="Body Text 2"/>
    <w:basedOn w:val="Standard"/>
    <w:link w:val="Textkrper2Zchn"/>
    <w:rsid w:val="00850857"/>
    <w:pPr>
      <w:overflowPunct w:val="0"/>
      <w:autoSpaceDE w:val="0"/>
      <w:autoSpaceDN w:val="0"/>
      <w:adjustRightInd w:val="0"/>
      <w:textAlignment w:val="baseline"/>
    </w:pPr>
    <w:rPr>
      <w:rFonts w:ascii="Verdana" w:eastAsia="Times New Roman" w:hAnsi="Verdana"/>
      <w:b/>
      <w:bCs/>
      <w:sz w:val="28"/>
      <w:szCs w:val="20"/>
      <w:lang w:eastAsia="de-DE"/>
    </w:rPr>
  </w:style>
  <w:style w:type="character" w:customStyle="1" w:styleId="Textkrper2Zchn">
    <w:name w:val="Textkörper 2 Zchn"/>
    <w:basedOn w:val="Absatz-Standardschriftart"/>
    <w:link w:val="Textkrper2"/>
    <w:rsid w:val="00850857"/>
    <w:rPr>
      <w:rFonts w:ascii="Verdana" w:eastAsia="Times New Roman" w:hAnsi="Verdana"/>
      <w:b/>
      <w:bCs/>
      <w:sz w:val="28"/>
    </w:rPr>
  </w:style>
  <w:style w:type="character" w:customStyle="1" w:styleId="berschrift5Zchn">
    <w:name w:val="Überschrift 5 Zchn"/>
    <w:basedOn w:val="Absatz-Standardschriftart"/>
    <w:link w:val="berschrift5"/>
    <w:rsid w:val="00B47E72"/>
    <w:rPr>
      <w:rFonts w:ascii="Verdana" w:eastAsia="Times New Roman" w:hAnsi="Verdana"/>
      <w:b/>
      <w:sz w:val="22"/>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17861">
      <w:bodyDiv w:val="1"/>
      <w:marLeft w:val="0"/>
      <w:marRight w:val="0"/>
      <w:marTop w:val="0"/>
      <w:marBottom w:val="0"/>
      <w:divBdr>
        <w:top w:val="none" w:sz="0" w:space="0" w:color="auto"/>
        <w:left w:val="none" w:sz="0" w:space="0" w:color="auto"/>
        <w:bottom w:val="none" w:sz="0" w:space="0" w:color="auto"/>
        <w:right w:val="none" w:sz="0" w:space="0" w:color="auto"/>
      </w:divBdr>
    </w:div>
    <w:div w:id="216935248">
      <w:bodyDiv w:val="1"/>
      <w:marLeft w:val="0"/>
      <w:marRight w:val="0"/>
      <w:marTop w:val="0"/>
      <w:marBottom w:val="0"/>
      <w:divBdr>
        <w:top w:val="none" w:sz="0" w:space="0" w:color="auto"/>
        <w:left w:val="none" w:sz="0" w:space="0" w:color="auto"/>
        <w:bottom w:val="none" w:sz="0" w:space="0" w:color="auto"/>
        <w:right w:val="none" w:sz="0" w:space="0" w:color="auto"/>
      </w:divBdr>
    </w:div>
    <w:div w:id="1559976449">
      <w:bodyDiv w:val="1"/>
      <w:marLeft w:val="0"/>
      <w:marRight w:val="0"/>
      <w:marTop w:val="0"/>
      <w:marBottom w:val="0"/>
      <w:divBdr>
        <w:top w:val="none" w:sz="0" w:space="0" w:color="auto"/>
        <w:left w:val="none" w:sz="0" w:space="0" w:color="auto"/>
        <w:bottom w:val="none" w:sz="0" w:space="0" w:color="auto"/>
        <w:right w:val="none" w:sz="0" w:space="0" w:color="auto"/>
      </w:divBdr>
    </w:div>
    <w:div w:id="212310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ion.sharepoint.com/sites/KIONGlobalAssets/Global%20Office%20Templates/04_STILL_Word_blanko_hoch.dotx" TargetMode="External"/></Relationships>
</file>

<file path=word/theme/theme1.xml><?xml version="1.0" encoding="utf-8"?>
<a:theme xmlns:a="http://schemas.openxmlformats.org/drawingml/2006/main" name="STILL_CI">
  <a:themeElements>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fontScheme name="STILL_Master_2010_de">
      <a:majorFont>
        <a:latin typeface="Verdana"/>
        <a:ea typeface=""/>
        <a:cs typeface=""/>
      </a:majorFont>
      <a:minorFont>
        <a:latin typeface="Verdana"/>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spDef>
    <a:lnDef>
      <a:spPr bwMode="auto">
        <a:xfrm>
          <a:off x="0" y="0"/>
          <a:ext cx="1" cy="1"/>
        </a:xfrm>
        <a:custGeom>
          <a:avLst/>
          <a:gdLst/>
          <a:ahLst/>
          <a:cxnLst/>
          <a:rect l="0" t="0" r="0" b="0"/>
          <a:pathLst/>
        </a:cu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cap="flat" cmpd="sng" algn="ctr">
              <a:solidFill>
                <a:schemeClr val="tx1"/>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0000" tIns="46800" rIns="90000" bIns="46800" numCol="1" anchor="t" anchorCtr="0" compatLnSpc="1">
        <a:prstTxWarp prst="textNoShape">
          <a:avLst/>
        </a:prstTxWarp>
      </a:bodyPr>
      <a:lstStyle>
        <a:defPPr marL="0" marR="0" indent="0" algn="l" defTabSz="914400" rtl="0" eaLnBrk="0" fontAlgn="base" latinLnBrk="0" hangingPunct="0">
          <a:lnSpc>
            <a:spcPct val="100000"/>
          </a:lnSpc>
          <a:spcBef>
            <a:spcPct val="50000"/>
          </a:spcBef>
          <a:spcAft>
            <a:spcPct val="0"/>
          </a:spcAft>
          <a:buClrTx/>
          <a:buSzTx/>
          <a:buFontTx/>
          <a:buNone/>
          <a:tabLst/>
          <a:defRPr kumimoji="0" lang="de-DE" sz="1800" b="0" i="0" u="none" strike="noStrike" cap="none" normalizeH="0" baseline="0" smtClean="0">
            <a:ln>
              <a:noFill/>
            </a:ln>
            <a:solidFill>
              <a:schemeClr val="tx1"/>
            </a:solidFill>
            <a:effectLst/>
            <a:latin typeface="Verdana" pitchFamily="34" charset="0"/>
          </a:defRPr>
        </a:defPPr>
      </a:lstStyle>
    </a:lnDef>
  </a:objectDefaults>
  <a:extraClrSchemeLst>
    <a:extraClrScheme>
      <a:clrScheme name="STILL_Master_2010_de 1">
        <a:dk1>
          <a:srgbClr val="000000"/>
        </a:dk1>
        <a:lt1>
          <a:srgbClr val="FFFFFF"/>
        </a:lt1>
        <a:dk2>
          <a:srgbClr val="F96915"/>
        </a:dk2>
        <a:lt2>
          <a:srgbClr val="FFFFFF"/>
        </a:lt2>
        <a:accent1>
          <a:srgbClr val="302E2C"/>
        </a:accent1>
        <a:accent2>
          <a:srgbClr val="F96915"/>
        </a:accent2>
        <a:accent3>
          <a:srgbClr val="FFFFFF"/>
        </a:accent3>
        <a:accent4>
          <a:srgbClr val="000000"/>
        </a:accent4>
        <a:accent5>
          <a:srgbClr val="ADADAC"/>
        </a:accent5>
        <a:accent6>
          <a:srgbClr val="E25E12"/>
        </a:accent6>
        <a:hlink>
          <a:srgbClr val="969492"/>
        </a:hlink>
        <a:folHlink>
          <a:srgbClr val="CBC9C8"/>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0cd8b95-4828-46bb-938e-032951c8c952" xsi:nil="true"/>
    <lcf76f155ced4ddcb4097134ff3c332f xmlns="8f6ce01e-5aeb-4579-b861-171d98b0d3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094BBE931E81144A281C85230E891D0" ma:contentTypeVersion="13" ma:contentTypeDescription="Ein neues Dokument erstellen." ma:contentTypeScope="" ma:versionID="79c6013d63b1f7003a704cabd89c8c1a">
  <xsd:schema xmlns:xsd="http://www.w3.org/2001/XMLSchema" xmlns:xs="http://www.w3.org/2001/XMLSchema" xmlns:p="http://schemas.microsoft.com/office/2006/metadata/properties" xmlns:ns2="8f6ce01e-5aeb-4579-b861-171d98b0d3ac" xmlns:ns3="b0cd8b95-4828-46bb-938e-032951c8c952" targetNamespace="http://schemas.microsoft.com/office/2006/metadata/properties" ma:root="true" ma:fieldsID="1d4bb72d601c3434e905e6d4cd391cca" ns2:_="" ns3:_="">
    <xsd:import namespace="8f6ce01e-5aeb-4579-b861-171d98b0d3ac"/>
    <xsd:import namespace="b0cd8b95-4828-46bb-938e-032951c8c9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6ce01e-5aeb-4579-b861-171d98b0d3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da60db5-29a6-411a-8256-c1f062110de5"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cd8b95-4828-46bb-938e-032951c8c95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a9ea2ae-9a52-4fb9-97bc-258ec46fdf32}" ma:internalName="TaxCatchAll" ma:showField="CatchAllData" ma:web="b0cd8b95-4828-46bb-938e-032951c8c9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86D9D2-8204-4134-A065-EA01B1BCB20B}">
  <ds:schemaRefs>
    <ds:schemaRef ds:uri="http://schemas.microsoft.com/sharepoint/v3/contenttype/forms"/>
  </ds:schemaRefs>
</ds:datastoreItem>
</file>

<file path=customXml/itemProps2.xml><?xml version="1.0" encoding="utf-8"?>
<ds:datastoreItem xmlns:ds="http://schemas.openxmlformats.org/officeDocument/2006/customXml" ds:itemID="{5C11DE5C-57AF-460D-ACC6-7772A07C00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109525-D30C-460F-9ECC-75BFEEC60415}"/>
</file>

<file path=docMetadata/LabelInfo.xml><?xml version="1.0" encoding="utf-8"?>
<clbl:labelList xmlns:clbl="http://schemas.microsoft.com/office/2020/mipLabelMetadata">
  <clbl:label id="{13c728e0-bb0c-4cf7-8e10-5b327279d6d9}" enabled="0" method="" siteId="{13c728e0-bb0c-4cf7-8e10-5b327279d6d9}" removed="1"/>
</clbl:labelList>
</file>

<file path=docProps/app.xml><?xml version="1.0" encoding="utf-8"?>
<Properties xmlns="http://schemas.openxmlformats.org/officeDocument/2006/extended-properties" xmlns:vt="http://schemas.openxmlformats.org/officeDocument/2006/docPropsVTypes">
  <Template>04_STILL_Word_blanko_hoch.dotx</Template>
  <TotalTime>0</TotalTime>
  <Pages>7</Pages>
  <Words>2465</Words>
  <Characters>15535</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KION Group</Company>
  <LinksUpToDate>false</LinksUpToDate>
  <CharactersWithSpaces>17965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Bauer, Andreas (External)</dc:creator>
  <cp:lastModifiedBy>Bauer, Andreas</cp:lastModifiedBy>
  <cp:revision>169</cp:revision>
  <cp:lastPrinted>2020-06-18T09:04:00Z</cp:lastPrinted>
  <dcterms:created xsi:type="dcterms:W3CDTF">2026-03-23T17:27:00Z</dcterms:created>
  <dcterms:modified xsi:type="dcterms:W3CDTF">2026-03-24T12:58:00Z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0x0101003094BBE931E81144A281C85230E891D0</vt:lpwstr>
  </property>
</Properties>
</file>