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xmlns:w="http://schemas.openxmlformats.org/wordprocessingml/2006/main">
        <w:rPr>
          <w:rFonts w:ascii="STILL Type" w:hAnsi="STILL Type"/>
          <w:b/>
          <w:sz w:val="28"/>
          <w:szCs w:val="28"/>
          <w:lang w:val="en-US"/>
        </w:rPr>
      </w:pPr>
      <w:r xmlns:w="http://schemas.openxmlformats.org/wordprocessingml/2006/main" w:rsidRPr="00F86BB0">
        <w:rPr>
          <w:rFonts w:ascii="STILL Type" w:hAnsi="STILL Type"/>
          <w:b/>
          <w:sz w:val="28"/>
          <w:szCs w:val="28"/>
          <w:lang w:val="en-US"/>
        </w:rPr>
        <w:t xml:space="preserve">Pressekonferenz, AXL iGo-Demo-Szenario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00:00:00:15 - 00:00:24:18</w:t>
      </w:r>
    </w:p>
    <w:p w14:paraId="418D413D" w14:textId="2BB0574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30C8797" w14:textId="53F7046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Hallo zusammen und herzlich willkommen! Simone und </w:t>
      </w:r>
      <w:proofErr xmlns:w="http://schemas.openxmlformats.org/wordprocessingml/2006/main" w:type="gramStart"/>
      <w:r xmlns:w="http://schemas.openxmlformats.org/wordprocessingml/2006/main" w:rsidRPr="000B5AA0">
        <w:rPr>
          <w:rFonts w:ascii="STILL Type" w:hAnsi="STILL Type"/>
          <w:lang w:val="en-US"/>
        </w:rPr>
        <w:t xml:space="preserve">ich </w:t>
      </w:r>
      <w:proofErr xmlns:w="http://schemas.openxmlformats.org/wordprocessingml/2006/main" w:type="gramEnd"/>
      <w:r xmlns:w="http://schemas.openxmlformats.org/wordprocessingml/2006/main" w:rsidR="00F86BB0">
        <w:rPr>
          <w:rFonts w:ascii="STILL Type" w:hAnsi="STILL Type"/>
          <w:lang w:val="en-US"/>
        </w:rPr>
        <w:t xml:space="preserve">begrüßen euch und möchten euch die Anwendung zum Be- und Entladen etwas genauer vorstellen. </w:t>
      </w:r>
      <w:proofErr xmlns:w="http://schemas.openxmlformats.org/wordprocessingml/2006/main" w:type="gramStart"/>
      <w:r xmlns:w="http://schemas.openxmlformats.org/wordprocessingml/2006/main" w:rsidRPr="000B5AA0">
        <w:rPr>
          <w:rFonts w:ascii="STILL Type" w:hAnsi="STILL Type"/>
          <w:lang w:val="en-US"/>
        </w:rPr>
        <w:t xml:space="preserve">Wir nehmen euch mit auf eine Reise durch das Thema. Wir werden uns die technischen Spezifikationen, den Prozessablauf </w:t>
      </w:r>
      <w:proofErr xmlns:w="http://schemas.openxmlformats.org/wordprocessingml/2006/main" w:type="gramEnd"/>
      <w:r xmlns:w="http://schemas.openxmlformats.org/wordprocessingml/2006/main" w:rsidRPr="000B5AA0">
        <w:rPr>
          <w:rFonts w:ascii="STILL Type" w:hAnsi="STILL Type"/>
          <w:lang w:val="en-US"/>
        </w:rPr>
        <w:t xml:space="preserve">sowie </w:t>
      </w:r>
      <w:proofErr xmlns:w="http://schemas.openxmlformats.org/wordprocessingml/2006/main" w:type="gramEnd"/>
      <w:r xmlns:w="http://schemas.openxmlformats.org/wordprocessingml/2006/main" w:rsidRPr="000B5AA0">
        <w:rPr>
          <w:rFonts w:ascii="STILL Type" w:hAnsi="STILL Type"/>
          <w:lang w:val="en-US"/>
        </w:rPr>
        <w:t xml:space="preserve">detaillierte Informationen zu Dashboards und Tools </w:t>
      </w:r>
      <w:r xmlns:w="http://schemas.openxmlformats.org/wordprocessingml/2006/main" w:rsidRPr="000B5AA0">
        <w:rPr>
          <w:rFonts w:ascii="STILL Type" w:hAnsi="STILL Type"/>
          <w:lang w:val="en-US"/>
        </w:rPr>
        <w:t xml:space="preserve">ansehen .</w:t>
      </w:r>
      <w:proofErr xmlns:w="http://schemas.openxmlformats.org/wordprocessingml/2006/main" w:type="gramStart"/>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00:00:24:23 - 00:00:54:01</w:t>
      </w:r>
    </w:p>
    <w:p w14:paraId="094F1E3D" w14:textId="4BE6C3E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B47B4F2" w14:textId="5EA4BE6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Beginnen wir also mit der Präsentation. Simone und </w:t>
      </w:r>
      <w:proofErr xmlns:w="http://schemas.openxmlformats.org/wordprocessingml/2006/main" w:type="gramStart"/>
      <w:r xmlns:w="http://schemas.openxmlformats.org/wordprocessingml/2006/main" w:rsidRPr="000B5AA0">
        <w:rPr>
          <w:rFonts w:ascii="STILL Type" w:hAnsi="STILL Type"/>
          <w:lang w:val="en-US"/>
        </w:rPr>
        <w:t xml:space="preserve">ich </w:t>
      </w:r>
      <w:proofErr xmlns:w="http://schemas.openxmlformats.org/wordprocessingml/2006/main" w:type="gramEnd"/>
      <w:r xmlns:w="http://schemas.openxmlformats.org/wordprocessingml/2006/main" w:rsidRPr="000B5AA0">
        <w:rPr>
          <w:rFonts w:ascii="STILL Type" w:hAnsi="STILL Type"/>
          <w:lang w:val="en-US"/>
        </w:rPr>
        <w:t xml:space="preserve">zeigen Ihnen zunächst die manuelle Bedienung. Wir beginnen mit einem Gabelstaplerfahrer – das simulieren wir nun für den automatisierten Betrieb. Wir wählen die Paletten aus, die im Anhänger vorgesehenen Paletten.</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00:00:54:03 - 00:01:20:09</w:t>
      </w:r>
    </w:p>
    <w:p w14:paraId="7D7FF042" w14:textId="5C5FD1E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0311EF8" w14:textId="2E93AF86" w:rsidR="000B5AA0" w:rsidRPr="000B5AA0" w:rsidRDefault="00BF12B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Der Prozess beginnt mit der automatischen Palettenentnahme im Anhänger. Auf dem großen Bildschirm sehen Sie die Palettenauswahl und den vorgesehenen Ablagebereich </w:t>
      </w:r>
      <w:proofErr xmlns:w="http://schemas.openxmlformats.org/wordprocessingml/2006/main" w:type="gramStart"/>
      <w:r xmlns:w="http://schemas.openxmlformats.org/wordprocessingml/2006/main" w:rsidR="000B5AA0" w:rsidRPr="000B5AA0">
        <w:rPr>
          <w:rFonts w:ascii="STILL Type" w:hAnsi="STILL Type"/>
          <w:lang w:val="en-US"/>
        </w:rPr>
        <w:t xml:space="preserve">. </w:t>
      </w:r>
      <w:proofErr xmlns:w="http://schemas.openxmlformats.org/wordprocessingml/2006/main" w:type="gramEnd"/>
      <w:r xmlns:w="http://schemas.openxmlformats.org/wordprocessingml/2006/main" w:rsidR="000B5AA0" w:rsidRPr="000B5AA0">
        <w:rPr>
          <w:rFonts w:ascii="STILL Type" w:hAnsi="STILL Type"/>
          <w:lang w:val="en-US"/>
        </w:rPr>
        <w:t xml:space="preserve">Anschließend erfolgt eine manuelle Interaktion mit dem zuständigen Mitarbeiter für beispielsweise 5 bis 10 Laderampen. Sie wählen die Paletten aus, nachdem er die Türen geöffnet hat.</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00:01:20:15 - 00:01:55:06</w:t>
      </w:r>
    </w:p>
    <w:p w14:paraId="32041797" w14:textId="32119A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209BF97" w14:textId="2CF0352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Die Laderampe ist angekommen. Sie müssen sie installieren, bevor Sie den Vorgang starten können. Nun sehen wir, wie der Vorgang </w:t>
      </w:r>
      <w:proofErr xmlns:w="http://schemas.openxmlformats.org/wordprocessingml/2006/main" w:type="gramStart"/>
      <w:r xmlns:w="http://schemas.openxmlformats.org/wordprocessingml/2006/main" w:rsidRPr="000B5AA0">
        <w:rPr>
          <w:rFonts w:ascii="STILL Type" w:hAnsi="STILL Type"/>
          <w:lang w:val="en-US"/>
        </w:rPr>
        <w:t xml:space="preserve">beginnt und wir die ersten </w:t>
      </w:r>
      <w:proofErr xmlns:w="http://schemas.openxmlformats.org/wordprocessingml/2006/main" w:type="gramEnd"/>
      <w:r xmlns:w="http://schemas.openxmlformats.org/wordprocessingml/2006/main" w:rsidRPr="000B5AA0">
        <w:rPr>
          <w:rFonts w:ascii="STILL Type" w:hAnsi="STILL Type"/>
          <w:lang w:val="en-US"/>
        </w:rPr>
        <w:t xml:space="preserve">sechs Paletten aus dem Anhänger </w:t>
      </w:r>
      <w:proofErr xmlns:w="http://schemas.openxmlformats.org/wordprocessingml/2006/main" w:type="gramEnd"/>
      <w:r xmlns:w="http://schemas.openxmlformats.org/wordprocessingml/2006/main" w:rsidRPr="000B5AA0">
        <w:rPr>
          <w:rFonts w:ascii="STILL Type" w:hAnsi="STILL Type"/>
          <w:lang w:val="en-US"/>
        </w:rPr>
        <w:t xml:space="preserve">aufnehmen </w:t>
      </w:r>
      <w:proofErr xmlns:w="http://schemas.openxmlformats.org/wordprocessingml/2006/main" w:type="gramStart"/>
      <w:r xmlns:w="http://schemas.openxmlformats.org/wordprocessingml/2006/main" w:rsidRPr="000B5AA0">
        <w:rPr>
          <w:rFonts w:ascii="STILL Type" w:hAnsi="STILL Type"/>
          <w:lang w:val="en-US"/>
        </w:rPr>
        <w:t xml:space="preserve">. Wir simulieren die üblichen Abläufe an der Laderampe. Die </w:t>
      </w:r>
      <w:proofErr xmlns:w="http://schemas.openxmlformats.org/wordprocessingml/2006/main" w:type="gramStart"/>
      <w:r xmlns:w="http://schemas.openxmlformats.org/wordprocessingml/2006/main" w:rsidRPr="000B5AA0">
        <w:rPr>
          <w:rFonts w:ascii="STILL Type" w:hAnsi="STILL Type"/>
          <w:lang w:val="en-US"/>
        </w:rPr>
        <w:t xml:space="preserve">Fahrzeuge </w:t>
      </w:r>
      <w:proofErr xmlns:w="http://schemas.openxmlformats.org/wordprocessingml/2006/main" w:type="gramEnd"/>
      <w:r xmlns:w="http://schemas.openxmlformats.org/wordprocessingml/2006/main" w:rsidR="002D6752">
        <w:rPr>
          <w:rFonts w:ascii="STILL Type" w:hAnsi="STILL Type"/>
          <w:lang w:val="en-US"/>
        </w:rPr>
        <w:t xml:space="preserve">fahren in Richtung des Anhängers, entladen die Paletten und bringen ihn in die </w:t>
      </w:r>
      <w:proofErr xmlns:w="http://schemas.openxmlformats.org/wordprocessingml/2006/main" w:type="spellStart"/>
      <w:r xmlns:w="http://schemas.openxmlformats.org/wordprocessingml/2006/main">
        <w:rPr>
          <w:rFonts w:ascii="STILL Type" w:hAnsi="STILL Type"/>
          <w:lang w:val="en-US"/>
        </w:rPr>
        <w:t xml:space="preserve">Abladeposition </w:t>
      </w:r>
      <w:proofErr xmlns:w="http://schemas.openxmlformats.org/wordprocessingml/2006/main" w:type="spellEnd"/>
      <w:r xmlns:w="http://schemas.openxmlformats.org/wordprocessingml/2006/main" w:rsidRPr="000B5AA0">
        <w:rPr>
          <w:rFonts w:ascii="STILL Type" w:hAnsi="STILL Type"/>
          <w:lang w:val="en-US"/>
        </w:rPr>
        <w:t xml:space="preserve">.</w:t>
      </w:r>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00:01:55:08 - 00:02:27:24</w:t>
      </w:r>
    </w:p>
    <w:p w14:paraId="1C170C43" w14:textId="0D52A94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B3E352A" w14:textId="55D39B95" w:rsidR="000B5AA0" w:rsidRPr="000B5AA0" w:rsidRDefault="002D6752" w:rsidP="000B5AA0">
      <w:pPr xmlns:w="http://schemas.openxmlformats.org/wordprocessingml/2006/main">
        <w:rPr>
          <w:rFonts w:ascii="STILL Type" w:hAnsi="STILL Type"/>
          <w:lang w:val="en-US"/>
        </w:rPr>
      </w:pPr>
      <w:r xmlns:w="http://schemas.openxmlformats.org/wordprocessingml/2006/main" w:rsidR="000B5AA0" w:rsidRPr="000B5AA0">
        <w:rPr>
          <w:rFonts w:ascii="STILL Type" w:hAnsi="STILL Type"/>
          <w:lang w:val="en-US"/>
        </w:rPr>
        <w:t xml:space="preserve">in Ihren Betrieb </w:t>
      </w:r>
      <w:proofErr xmlns:w="http://schemas.openxmlformats.org/wordprocessingml/2006/main" w:type="gramEnd"/>
      <w:r xmlns:w="http://schemas.openxmlformats.org/wordprocessingml/2006/main">
        <w:rPr>
          <w:rFonts w:ascii="STILL Type" w:hAnsi="STILL Type"/>
          <w:lang w:val="en-US"/>
        </w:rPr>
        <w:t xml:space="preserve">einfügt </w:t>
      </w:r>
      <w:proofErr xmlns:w="http://schemas.openxmlformats.org/wordprocessingml/2006/main" w:type="gramStart"/>
      <w:r xmlns:w="http://schemas.openxmlformats.org/wordprocessingml/2006/main" w:rsidR="000B5AA0" w:rsidRPr="000B5AA0">
        <w:rPr>
          <w:rFonts w:ascii="STILL Type" w:hAnsi="STILL Type"/>
          <w:lang w:val="en-US"/>
        </w:rPr>
        <w:t xml:space="preserve">. Der erste Lkw nimmt die Palette auf der linken Seite des Anhängers auf und stellt sie in der ersten tiefen Spur ab.</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00:02:28:01 - 00:02:58:09</w:t>
      </w:r>
    </w:p>
    <w:p w14:paraId="49A05EB1" w14:textId="10B113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285D8B03" w14:textId="394DC81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Sie werden feststellen, dass wir keine baulichen Veränderungen </w:t>
      </w:r>
      <w:proofErr xmlns:w="http://schemas.openxmlformats.org/wordprocessingml/2006/main" w:type="gramStart"/>
      <w:r xmlns:w="http://schemas.openxmlformats.org/wordprocessingml/2006/main" w:rsidRPr="000B5AA0">
        <w:rPr>
          <w:rFonts w:ascii="STILL Type" w:hAnsi="STILL Type"/>
          <w:lang w:val="en-US"/>
        </w:rPr>
        <w:t xml:space="preserve">am </w:t>
      </w:r>
      <w:proofErr xmlns:w="http://schemas.openxmlformats.org/wordprocessingml/2006/main" w:type="gramEnd"/>
      <w:r xmlns:w="http://schemas.openxmlformats.org/wordprocessingml/2006/main" w:rsidRPr="000B5AA0">
        <w:rPr>
          <w:rFonts w:ascii="STILL Type" w:hAnsi="STILL Type"/>
          <w:lang w:val="en-US"/>
        </w:rPr>
        <w:t xml:space="preserve">Gebäude selbst benötigen. Wir navigieren mit unserer VSLAM-Kamera, worauf Simone später noch genauer eingehen wird. Wir bewegen uns im </w:t>
      </w:r>
      <w:proofErr xmlns:w="http://schemas.openxmlformats.org/wordprocessingml/2006/main" w:type="gramStart"/>
      <w:r xmlns:w="http://schemas.openxmlformats.org/wordprocessingml/2006/main" w:rsidRPr="000B5AA0">
        <w:rPr>
          <w:rFonts w:ascii="STILL Type" w:hAnsi="STILL Type"/>
          <w:lang w:val="en-US"/>
        </w:rPr>
        <w:t xml:space="preserve">Umfeld </w:t>
      </w:r>
      <w:proofErr xmlns:w="http://schemas.openxmlformats.org/wordprocessingml/2006/main" w:type="gramEnd"/>
      <w:r xmlns:w="http://schemas.openxmlformats.org/wordprocessingml/2006/main" w:rsidRPr="000B5AA0">
        <w:rPr>
          <w:rFonts w:ascii="STILL Type" w:hAnsi="STILL Type"/>
          <w:lang w:val="en-US"/>
        </w:rPr>
        <w:t xml:space="preserve">des Gebäudes, im </w:t>
      </w:r>
      <w:proofErr xmlns:w="http://schemas.openxmlformats.org/wordprocessingml/2006/main" w:type="spellStart"/>
      <w:r xmlns:w="http://schemas.openxmlformats.org/wordprocessingml/2006/main" w:rsidRPr="000B5AA0">
        <w:rPr>
          <w:rFonts w:ascii="STILL Type" w:hAnsi="STILL Type"/>
          <w:lang w:val="en-US"/>
        </w:rPr>
        <w:t xml:space="preserve">Lager und </w:t>
      </w:r>
      <w:proofErr xmlns:w="http://schemas.openxmlformats.org/wordprocessingml/2006/main" w:type="spellEnd"/>
      <w:r xmlns:w="http://schemas.openxmlformats.org/wordprocessingml/2006/main" w:rsidR="00A71B11">
        <w:rPr>
          <w:rFonts w:ascii="STILL Type" w:hAnsi="STILL Type"/>
          <w:lang w:val="en-US"/>
        </w:rPr>
        <w:t xml:space="preserve">im Inneren des Anhängers. Wie bereits </w:t>
      </w:r>
      <w:proofErr xmlns:w="http://schemas.openxmlformats.org/wordprocessingml/2006/main" w:type="gramStart"/>
      <w:r xmlns:w="http://schemas.openxmlformats.org/wordprocessingml/2006/main" w:rsidRPr="000B5AA0">
        <w:rPr>
          <w:rFonts w:ascii="STILL Type" w:hAnsi="STILL Type"/>
          <w:lang w:val="en-US"/>
        </w:rPr>
        <w:t xml:space="preserve">erwähnt, </w:t>
      </w:r>
      <w:proofErr xmlns:w="http://schemas.openxmlformats.org/wordprocessingml/2006/main" w:type="gramEnd"/>
      <w:r xmlns:w="http://schemas.openxmlformats.org/wordprocessingml/2006/main" w:rsidRPr="000B5AA0">
        <w:rPr>
          <w:rFonts w:ascii="STILL Type" w:hAnsi="STILL Type"/>
          <w:lang w:val="en-US"/>
        </w:rPr>
        <w:t xml:space="preserve">ist der Anhänger ein sich ständig veränderndes Umfeld.</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00:02:58:11 - 00:03:25:16</w:t>
      </w:r>
    </w:p>
    <w:p w14:paraId="46D9577C" w14:textId="70DAF1C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AFDFD13" w14:textId="199F6A6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Sie werden feststellen, dass sich jeder Anhänger in seinen Abmessungen leicht unterscheidet. Es gibt beispielsweise Anhänger mit festen Wänden, solche mit flexiblen Wänden usw. </w:t>
      </w:r>
      <w:proofErr xmlns:w="http://schemas.openxmlformats.org/wordprocessingml/2006/main" w:type="gramStart"/>
      <w:r xmlns:w="http://schemas.openxmlformats.org/wordprocessingml/2006/main" w:rsidR="00FB218E">
        <w:rPr>
          <w:rFonts w:ascii="STILL Type" w:hAnsi="STILL Type"/>
          <w:lang w:val="en-US"/>
        </w:rPr>
        <w:t xml:space="preserve">Daher </w:t>
      </w:r>
      <w:proofErr xmlns:w="http://schemas.openxmlformats.org/wordprocessingml/2006/main" w:type="gramEnd"/>
      <w:r xmlns:w="http://schemas.openxmlformats.org/wordprocessingml/2006/main" w:rsidRPr="000B5AA0">
        <w:rPr>
          <w:rFonts w:ascii="STILL Type" w:hAnsi="STILL Type"/>
          <w:lang w:val="en-US"/>
        </w:rPr>
        <w:t xml:space="preserve">benötigen wir eine zusätzliche Navigationsebene innerhalb des Anhängers selbst. Wir nehmen die Palette im Anhänger auf und schalten daher auf LiDAR-Navigation um. Sie werden bemerken, dass nun </w:t>
      </w:r>
      <w:proofErr xmlns:w="http://schemas.openxmlformats.org/wordprocessingml/2006/main" w:type="gramStart"/>
      <w:r xmlns:w="http://schemas.openxmlformats.org/wordprocessingml/2006/main" w:rsidRPr="000B5AA0">
        <w:rPr>
          <w:rFonts w:ascii="STILL Type" w:hAnsi="STILL Type"/>
          <w:lang w:val="en-US"/>
        </w:rPr>
        <w:t xml:space="preserve">eine weitere Navigationsebene </w:t>
      </w:r>
      <w:r xmlns:w="http://schemas.openxmlformats.org/wordprocessingml/2006/main" w:rsidRPr="000B5AA0">
        <w:rPr>
          <w:rFonts w:ascii="STILL Type" w:hAnsi="STILL Type"/>
          <w:lang w:val="en-US"/>
        </w:rPr>
        <w:t xml:space="preserve">aktiviert wird.</w:t>
      </w:r>
      <w:proofErr xmlns:w="http://schemas.openxmlformats.org/wordprocessingml/2006/main" w:type="gramEnd"/>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00:03:25:16 - 00:03:58:18</w:t>
      </w:r>
    </w:p>
    <w:p w14:paraId="6AFC325C" w14:textId="4665AE2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824D9EC" w14:textId="695CADB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Pr>
          <w:rFonts w:ascii="STILL Type" w:hAnsi="STILL Type"/>
          <w:lang w:val="en-US"/>
        </w:rPr>
        <w:t xml:space="preserve">Die </w:t>
      </w:r>
      <w:proofErr xmlns:w="http://schemas.openxmlformats.org/wordprocessingml/2006/main" w:type="gramEnd"/>
      <w:r xmlns:w="http://schemas.openxmlformats.org/wordprocessingml/2006/main">
        <w:rPr>
          <w:rFonts w:ascii="STILL Type" w:hAnsi="STILL Type"/>
          <w:lang w:val="en-US"/>
        </w:rPr>
        <w:t xml:space="preserve">Navigation basiert auf SLAM. Sie werden feststellen, dass die Fahrspur recht schmal ist. Die LKW-Kreuzung befindet sich vor dem Dock. Aufgrund der geringen Breite haben wir die </w:t>
      </w:r>
      <w:proofErr xmlns:w="http://schemas.openxmlformats.org/wordprocessingml/2006/main" w:type="gramStart"/>
      <w:r xmlns:w="http://schemas.openxmlformats.org/wordprocessingml/2006/main" w:rsidRPr="000B5AA0">
        <w:rPr>
          <w:rFonts w:ascii="STILL Type" w:hAnsi="STILL Type"/>
          <w:lang w:val="en-US"/>
        </w:rPr>
        <w:t xml:space="preserve">Geschwindigkeit leicht angepasst </w:t>
      </w:r>
      <w:proofErr xmlns:w="http://schemas.openxmlformats.org/wordprocessingml/2006/main" w:type="gramEnd"/>
      <w:r xmlns:w="http://schemas.openxmlformats.org/wordprocessingml/2006/main" w:rsidRPr="000B5AA0">
        <w:rPr>
          <w:rFonts w:ascii="STILL Type" w:hAnsi="STILL Type"/>
          <w:lang w:val="en-US"/>
        </w:rPr>
        <w:t xml:space="preserve">, um </w:t>
      </w:r>
      <w:proofErr xmlns:w="http://schemas.openxmlformats.org/wordprocessingml/2006/main" w:type="gramEnd"/>
      <w:r xmlns:w="http://schemas.openxmlformats.org/wordprocessingml/2006/main" w:rsidRPr="000B5AA0">
        <w:rPr>
          <w:rFonts w:ascii="STILL Type" w:hAnsi="STILL Type"/>
          <w:lang w:val="en-US"/>
        </w:rPr>
        <w:t xml:space="preserve">den Betrieb in dieser Umgebung </w:t>
      </w:r>
      <w:proofErr xmlns:w="http://schemas.openxmlformats.org/wordprocessingml/2006/main" w:type="gramStart"/>
      <w:r xmlns:w="http://schemas.openxmlformats.org/wordprocessingml/2006/main" w:rsidR="00375B4E">
        <w:rPr>
          <w:rFonts w:ascii="STILL Type" w:hAnsi="STILL Type"/>
          <w:lang w:val="en-US"/>
        </w:rPr>
        <w:t xml:space="preserve">zu ermöglichen . </w:t>
      </w:r>
      <w:proofErr xmlns:w="http://schemas.openxmlformats.org/wordprocessingml/2006/main" w:type="gramStart"/>
      <w:r xmlns:w="http://schemas.openxmlformats.org/wordprocessingml/2006/main" w:rsidRPr="000B5AA0">
        <w:rPr>
          <w:rFonts w:ascii="STILL Type" w:hAnsi="STILL Type"/>
          <w:lang w:val="en-US"/>
        </w:rPr>
        <w:t xml:space="preserve">Die </w:t>
      </w:r>
      <w:proofErr xmlns:w="http://schemas.openxmlformats.org/wordprocessingml/2006/main" w:type="gramEnd"/>
      <w:r xmlns:w="http://schemas.openxmlformats.org/wordprocessingml/2006/main" w:rsidRPr="000B5AA0">
        <w:rPr>
          <w:rFonts w:ascii="STILL Type" w:hAnsi="STILL Type"/>
          <w:lang w:val="en-US"/>
        </w:rPr>
        <w:t xml:space="preserve">erste Palette wird in einer tiefen Position abgesetzt.</w:t>
      </w:r>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00:03:58:20 - 00:04:29:17</w:t>
      </w:r>
    </w:p>
    <w:p w14:paraId="1EDB882E" w14:textId="73AEAA2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70404C1" w14:textId="576AC1A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Gleichzeitig lädt der andere Lkw die gemischte Palette aus dem Anhänger. So funktioniert es. Wir integrieren zwei Fahrzeuge, die nahtlos parallel arbeiten. Und so schaffen wir letztendlich ein System, mit dem wir einen Anhänger in 35 Minuten be- oder entladen können. Mit einem Lkw dauert es 60 Minuten.</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00:04:29:19 - 00:04:48:20</w:t>
      </w:r>
    </w:p>
    <w:p w14:paraId="2A25D8E8" w14:textId="5AF0DC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8FF1766" w14:textId="6825B81A" w:rsidR="000B5AA0" w:rsidRPr="000B5AA0" w:rsidRDefault="00E45DF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Die zweite Palette wird nun abgeholt. </w:t>
      </w:r>
      <w:proofErr xmlns:w="http://schemas.openxmlformats.org/wordprocessingml/2006/main" w:type="gramStart"/>
      <w:r xmlns:w="http://schemas.openxmlformats.org/wordprocessingml/2006/main" w:rsidR="000B5AA0" w:rsidRPr="000B5AA0">
        <w:rPr>
          <w:rFonts w:ascii="STILL Type" w:hAnsi="STILL Type"/>
          <w:lang w:val="en-US"/>
        </w:rPr>
        <w:t xml:space="preserve">Die mittlere Palette sehen Sie </w:t>
      </w:r>
      <w:proofErr xmlns:w="http://schemas.openxmlformats.org/wordprocessingml/2006/main" w:type="gramEnd"/>
      <w:r xmlns:w="http://schemas.openxmlformats.org/wordprocessingml/2006/main" w:rsidR="000B5AA0" w:rsidRPr="000B5AA0">
        <w:rPr>
          <w:rFonts w:ascii="STILL Type" w:hAnsi="STILL Type"/>
          <w:lang w:val="en-US"/>
        </w:rPr>
        <w:t xml:space="preserve">hier. Ein Lkw wartet auf den anderen und fährt dann in diese hintere Position in der Fahrspur.</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00:04:48:22 - 00:04:58:05</w:t>
      </w:r>
    </w:p>
    <w:p w14:paraId="340F35A7" w14:textId="2B554C8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468A2447" w14:textId="0A14B303"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Der zweite LKW wendet und fährt in den Anhänger hinein.</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00:04:58:07 - 00:05:18:01</w:t>
      </w:r>
    </w:p>
    <w:p w14:paraId="513B0AA4" w14:textId="0E712B9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114187B" w14:textId="36DA9353" w:rsidR="000B5AA0" w:rsidRPr="000B5AA0" w:rsidRDefault="00EA61D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Während der Fahrt im Anhänger werden die Paletten erkannt. Wie die </w:t>
      </w:r>
      <w:proofErr xmlns:w="http://schemas.openxmlformats.org/wordprocessingml/2006/main" w:type="gramStart"/>
      <w:r xmlns:w="http://schemas.openxmlformats.org/wordprocessingml/2006/main" w:rsidR="000B5AA0" w:rsidRPr="000B5AA0">
        <w:rPr>
          <w:rFonts w:ascii="STILL Type" w:hAnsi="STILL Type"/>
          <w:lang w:val="en-US"/>
        </w:rPr>
        <w:t xml:space="preserve">Palette</w:t>
      </w:r>
      <w:proofErr xmlns:w="http://schemas.openxmlformats.org/wordprocessingml/2006/main" w:type="gramEnd"/>
      <w:r xmlns:w="http://schemas.openxmlformats.org/wordprocessingml/2006/main" w:rsidR="000B5AA0" w:rsidRPr="000B5AA0">
        <w:rPr>
          <w:rFonts w:ascii="STILL Type" w:hAnsi="STILL Type"/>
          <w:lang w:val="en-US"/>
        </w:rPr>
        <w:t xml:space="preserve"> Die Aufnahmen </w:t>
      </w:r>
      <w:proofErr xmlns:w="http://schemas.openxmlformats.org/wordprocessingml/2006/main" w:type="gramStart"/>
      <w:r xmlns:w="http://schemas.openxmlformats.org/wordprocessingml/2006/main" w:rsidR="00C143FF">
        <w:rPr>
          <w:rFonts w:ascii="STILL Type" w:hAnsi="STILL Type"/>
          <w:lang w:val="en-US"/>
        </w:rPr>
        <w:t xml:space="preserve">werden </w:t>
      </w:r>
      <w:proofErr xmlns:w="http://schemas.openxmlformats.org/wordprocessingml/2006/main" w:type="gramEnd"/>
      <w:r xmlns:w="http://schemas.openxmlformats.org/wordprocessingml/2006/main" w:rsidR="000B5AA0" w:rsidRPr="000B5AA0">
        <w:rPr>
          <w:rFonts w:ascii="STILL Type" w:hAnsi="STILL Type"/>
          <w:lang w:val="en-US"/>
        </w:rPr>
        <w:t xml:space="preserve">mit der Palettenkamera und der Umgebung inszeniert. Er sorgt dafür, dass wir stets ein </w:t>
      </w:r>
      <w:proofErr xmlns:w="http://schemas.openxmlformats.org/wordprocessingml/2006/main" w:type="gramStart"/>
      <w:r xmlns:w="http://schemas.openxmlformats.org/wordprocessingml/2006/main" w:rsidR="000B5AA0" w:rsidRPr="000B5AA0">
        <w:rPr>
          <w:rFonts w:ascii="STILL Type" w:hAnsi="STILL Type"/>
          <w:lang w:val="en-US"/>
        </w:rPr>
        <w:t xml:space="preserve">360-Grad- </w:t>
      </w:r>
      <w:proofErr xmlns:w="http://schemas.openxmlformats.org/wordprocessingml/2006/main" w:type="gramEnd"/>
      <w:r xmlns:w="http://schemas.openxmlformats.org/wordprocessingml/2006/main" w:rsidR="000B5AA0" w:rsidRPr="000B5AA0">
        <w:rPr>
          <w:rFonts w:ascii="STILL Type" w:hAnsi="STILL Type"/>
          <w:lang w:val="en-US"/>
        </w:rPr>
        <w:t xml:space="preserve">Sicherheitsfeld haben.</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00:05:18:03 - 00:05:44:20</w:t>
      </w:r>
    </w:p>
    <w:p w14:paraId="2FE0093A" w14:textId="5892224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40CEBDB4" w14:textId="34E5BBBC"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Das gilt sowohl für die eingehende als auch für die ausgehende Be- und Entladung. </w:t>
      </w:r>
      <w:proofErr xmlns:w="http://schemas.openxmlformats.org/wordprocessingml/2006/main" w:type="gramStart"/>
      <w:r xmlns:w="http://schemas.openxmlformats.org/wordprocessingml/2006/main" w:rsidRPr="000B5AA0">
        <w:rPr>
          <w:rFonts w:ascii="STILL Type" w:hAnsi="STILL Type"/>
          <w:lang w:val="en-US"/>
        </w:rPr>
        <w:t xml:space="preserve">In </w:t>
      </w:r>
      <w:proofErr xmlns:w="http://schemas.openxmlformats.org/wordprocessingml/2006/main" w:type="gramEnd"/>
      <w:r xmlns:w="http://schemas.openxmlformats.org/wordprocessingml/2006/main" w:rsidRPr="000B5AA0">
        <w:rPr>
          <w:rFonts w:ascii="STILL Type" w:hAnsi="STILL Type"/>
          <w:lang w:val="en-US"/>
        </w:rPr>
        <w:t xml:space="preserve">der zweiten Phase, in der tiefen Fahrspur, befindet sich der Lkw in </w:t>
      </w:r>
      <w:proofErr xmlns:w="http://schemas.openxmlformats.org/wordprocessingml/2006/main" w:type="gramStart"/>
      <w:r xmlns:w="http://schemas.openxmlformats.org/wordprocessingml/2006/main" w:rsidRPr="000B5AA0">
        <w:rPr>
          <w:rFonts w:ascii="STILL Type" w:hAnsi="STILL Type"/>
          <w:lang w:val="en-US"/>
        </w:rPr>
        <w:t xml:space="preserve">seiner </w:t>
      </w:r>
      <w:proofErr xmlns:w="http://schemas.openxmlformats.org/wordprocessingml/2006/main" w:type="gramEnd"/>
      <w:r xmlns:w="http://schemas.openxmlformats.org/wordprocessingml/2006/main" w:rsidRPr="000B5AA0">
        <w:rPr>
          <w:rFonts w:ascii="STILL Type" w:hAnsi="STILL Type"/>
          <w:lang w:val="en-US"/>
        </w:rPr>
        <w:t xml:space="preserve">Warteposition. Der andere Hubwagen fährt in den Anhänger, und der AXL iGo nimmt die letzte Palette auf. </w:t>
      </w:r>
      <w:proofErr xmlns:w="http://schemas.openxmlformats.org/wordprocessingml/2006/main" w:type="spellStart"/>
      <w:r xmlns:w="http://schemas.openxmlformats.org/wordprocessingml/2006/main" w:rsidR="00647047">
        <w:rPr>
          <w:rFonts w:ascii="STILL Type" w:hAnsi="STILL Type"/>
          <w:lang w:val="en-US"/>
        </w:rPr>
        <w:t xml:space="preserve">So </w:t>
      </w:r>
      <w:proofErr xmlns:w="http://schemas.openxmlformats.org/wordprocessingml/2006/main" w:type="spellEnd"/>
      <w:r xmlns:w="http://schemas.openxmlformats.org/wordprocessingml/2006/main" w:rsidRPr="000B5AA0">
        <w:rPr>
          <w:rFonts w:ascii="STILL Type" w:hAnsi="STILL Type"/>
          <w:lang w:val="en-US"/>
        </w:rPr>
        <w:t xml:space="preserve">können wir 30 Paletten gleichzeitig be- oder entladen.</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00:05:45:00 - 00:06:05:20</w:t>
      </w:r>
    </w:p>
    <w:p w14:paraId="544031E1" w14:textId="3E09116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DC65C41" w14:textId="61438017" w:rsidR="000B5AA0" w:rsidRPr="000B5AA0" w:rsidRDefault="00647047" w:rsidP="000B5AA0">
      <w:pPr xmlns:w="http://schemas.openxmlformats.org/wordprocessingml/2006/main">
        <w:rPr>
          <w:rFonts w:ascii="STILL Type" w:hAnsi="STILL Type"/>
          <w:lang w:val="en-US"/>
        </w:rPr>
      </w:pPr>
      <w:proofErr xmlns:w="http://schemas.openxmlformats.org/wordprocessingml/2006/main" w:type="spellStart"/>
      <w:r xmlns:w="http://schemas.openxmlformats.org/wordprocessingml/2006/main">
        <w:rPr>
          <w:rFonts w:ascii="STILL Type" w:hAnsi="STILL Type"/>
          <w:lang w:val="en-US"/>
        </w:rPr>
        <w:t xml:space="preserve">Es ist </w:t>
      </w:r>
      <w:proofErr xmlns:w="http://schemas.openxmlformats.org/wordprocessingml/2006/main" w:type="spellEnd"/>
      <w:r xmlns:w="http://schemas.openxmlformats.org/wordprocessingml/2006/main" w:rsidR="000B5AA0" w:rsidRPr="000B5AA0">
        <w:rPr>
          <w:rFonts w:ascii="STILL Type" w:hAnsi="STILL Type"/>
          <w:lang w:val="en-US"/>
        </w:rPr>
        <w:t xml:space="preserve">sehr wichtig zu erwähnen, dass wir im manuellen Betrieb 33 Paletten haben. Im autonomen Betrieb be- oder entladen wir 30 Paletten. Die letzte Reihe wird weiterhin manuell bedient.</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00:06:05:22 - 00:06:40:01</w:t>
      </w:r>
    </w:p>
    <w:p w14:paraId="02AEFE5C" w14:textId="1E03770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E60BCD5" w14:textId="72E6C37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Entscheidend ist die Intelligenz des Systems. Die Infrastruktur haben </w:t>
      </w:r>
      <w:proofErr xmlns:w="http://schemas.openxmlformats.org/wordprocessingml/2006/main" w:type="gramStart"/>
      <w:r xmlns:w="http://schemas.openxmlformats.org/wordprocessingml/2006/main" w:rsidRPr="000B5AA0">
        <w:rPr>
          <w:rFonts w:ascii="STILL Type" w:hAnsi="STILL Type"/>
          <w:lang w:val="en-US"/>
        </w:rPr>
        <w:t xml:space="preserve">wir </w:t>
      </w:r>
      <w:proofErr xmlns:w="http://schemas.openxmlformats.org/wordprocessingml/2006/main" w:type="gramEnd"/>
      <w:r xmlns:w="http://schemas.openxmlformats.org/wordprocessingml/2006/main" w:rsidRPr="000B5AA0">
        <w:rPr>
          <w:rFonts w:ascii="STILL Type" w:hAnsi="STILL Type"/>
          <w:lang w:val="en-US"/>
        </w:rPr>
        <w:t xml:space="preserve">bereits erwähnt. Es ist infrastrukturfrei, aber ebenso wichtig ist die Komplexität des Be- und Entladens des Anhängers und wie wir damit umgehen. Der Unterschied zu anderen Systemen besteht </w:t>
      </w:r>
      <w:proofErr xmlns:w="http://schemas.openxmlformats.org/wordprocessingml/2006/main" w:type="gramStart"/>
      <w:r xmlns:w="http://schemas.openxmlformats.org/wordprocessingml/2006/main" w:rsidRPr="000B5AA0">
        <w:rPr>
          <w:rFonts w:ascii="STILL Type" w:hAnsi="STILL Type"/>
          <w:lang w:val="en-US"/>
        </w:rPr>
        <w:t xml:space="preserve">also </w:t>
      </w:r>
      <w:proofErr xmlns:w="http://schemas.openxmlformats.org/wordprocessingml/2006/main" w:type="gramEnd"/>
      <w:r xmlns:w="http://schemas.openxmlformats.org/wordprocessingml/2006/main" w:rsidRPr="000B5AA0">
        <w:rPr>
          <w:rFonts w:ascii="STILL Type" w:hAnsi="STILL Type"/>
          <w:lang w:val="en-US"/>
        </w:rPr>
        <w:t xml:space="preserve">darin, wie wir das Be- und Entladen von Paletten im Anhänger </w:t>
      </w:r>
      <w:proofErr xmlns:w="http://schemas.openxmlformats.org/wordprocessingml/2006/main" w:type="gramStart"/>
      <w:r xmlns:w="http://schemas.openxmlformats.org/wordprocessingml/2006/main" w:rsidRPr="000B5AA0">
        <w:rPr>
          <w:rFonts w:ascii="STILL Type" w:hAnsi="STILL Type"/>
          <w:lang w:val="en-US"/>
        </w:rPr>
        <w:t xml:space="preserve">intelligent lösen </w:t>
      </w:r>
      <w:proofErr xmlns:w="http://schemas.openxmlformats.org/wordprocessingml/2006/main" w:type="gramEnd"/>
      <w:r xmlns:w="http://schemas.openxmlformats.org/wordprocessingml/2006/main" w:rsidRPr="000B5AA0">
        <w:rPr>
          <w:rFonts w:ascii="STILL Type" w:hAnsi="STILL Type"/>
          <w:lang w:val="en-US"/>
        </w:rPr>
        <w:t xml:space="preserve">.</w:t>
      </w:r>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00:06:40:01 - 00:07:22:02</w:t>
      </w:r>
    </w:p>
    <w:p w14:paraId="1A33D1F8" w14:textId="7472ED6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10ACE04" w14:textId="02907E4A" w:rsidR="000B5AA0" w:rsidRPr="000B5AA0" w:rsidRDefault="00321BE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Wir nutzen den Anhänger selbst und die anderen Paletten, um Feedback zu erhalten. Wir </w:t>
      </w:r>
      <w:proofErr xmlns:w="http://schemas.openxmlformats.org/wordprocessingml/2006/main" w:type="gramStart"/>
      <w:r xmlns:w="http://schemas.openxmlformats.org/wordprocessingml/2006/main" w:rsidR="000B5AA0" w:rsidRPr="000B5AA0">
        <w:rPr>
          <w:rFonts w:ascii="STILL Type" w:hAnsi="STILL Type"/>
          <w:lang w:val="en-US"/>
        </w:rPr>
        <w:t xml:space="preserve">simulieren das </w:t>
      </w:r>
      <w:proofErr xmlns:w="http://schemas.openxmlformats.org/wordprocessingml/2006/main" w:type="gramEnd"/>
      <w:r xmlns:w="http://schemas.openxmlformats.org/wordprocessingml/2006/main" w:rsidR="000B5AA0" w:rsidRPr="000B5AA0">
        <w:rPr>
          <w:rFonts w:ascii="STILL Type" w:hAnsi="STILL Type"/>
          <w:lang w:val="en-US"/>
        </w:rPr>
        <w:t xml:space="preserve">Fahrverhalten </w:t>
      </w:r>
      <w:proofErr xmlns:w="http://schemas.openxmlformats.org/wordprocessingml/2006/main" w:type="gramEnd"/>
      <w:r xmlns:w="http://schemas.openxmlformats.org/wordprocessingml/2006/main" w:rsidR="000B5AA0" w:rsidRPr="000B5AA0">
        <w:rPr>
          <w:rFonts w:ascii="STILL Type" w:hAnsi="STILL Type"/>
          <w:lang w:val="en-US"/>
        </w:rPr>
        <w:t xml:space="preserve">eines Fahrers </w:t>
      </w:r>
      <w:proofErr xmlns:w="http://schemas.openxmlformats.org/wordprocessingml/2006/main" w:type="gramStart"/>
      <w:r xmlns:w="http://schemas.openxmlformats.org/wordprocessingml/2006/main" w:rsidR="000B5AA0" w:rsidRPr="000B5AA0">
        <w:rPr>
          <w:rFonts w:ascii="STILL Type" w:hAnsi="STILL Type"/>
          <w:lang w:val="en-US"/>
        </w:rPr>
        <w:t xml:space="preserve">im Anhänger. An der Wand soll eine Palette angehoben werden – wir ahmen die Kraft des Anhängers beim Anheben nach. Das Anheben der letzten Palette ist immer am schwierigsten. Man sieht, dass er den Anhänger leicht hin und her bewegt, </w:t>
      </w:r>
      <w:proofErr xmlns:w="http://schemas.openxmlformats.org/wordprocessingml/2006/main" w:type="gramStart"/>
      <w:r xmlns:w="http://schemas.openxmlformats.org/wordprocessingml/2006/main" w:rsidR="000B5AA0" w:rsidRPr="000B5AA0">
        <w:rPr>
          <w:rFonts w:ascii="STILL Type" w:hAnsi="STILL Type"/>
          <w:lang w:val="en-US"/>
        </w:rPr>
        <w:t xml:space="preserve">die </w:t>
      </w:r>
      <w:proofErr xmlns:w="http://schemas.openxmlformats.org/wordprocessingml/2006/main" w:type="gramEnd"/>
      <w:r xmlns:w="http://schemas.openxmlformats.org/wordprocessingml/2006/main" w:rsidR="000B5AA0" w:rsidRPr="000B5AA0">
        <w:rPr>
          <w:rFonts w:ascii="STILL Type" w:hAnsi="STILL Type"/>
          <w:lang w:val="en-US"/>
        </w:rPr>
        <w:t xml:space="preserve">Palette anhebt und losfährt.</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00:07:22:04 - 00:07:45:06</w:t>
      </w:r>
    </w:p>
    <w:p w14:paraId="3FB1A9C8" w14:textId="67C955AF"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DCB20DF" w14:textId="0BB6C54E" w:rsidR="000B5AA0" w:rsidRPr="000B5AA0" w:rsidRDefault="00C316A8" w:rsidP="000B5AA0">
      <w:pPr xmlns:w="http://schemas.openxmlformats.org/wordprocessingml/2006/main">
        <w:rPr>
          <w:rFonts w:ascii="STILL Type" w:hAnsi="STILL Type"/>
          <w:lang w:val="en-US"/>
        </w:rPr>
      </w:pPr>
      <w:proofErr xmlns:w="http://schemas.openxmlformats.org/wordprocessingml/2006/main" w:type="spellStart"/>
      <w:proofErr xmlns:w="http://schemas.openxmlformats.org/wordprocessingml/2006/main" w:type="gramStart"/>
      <w:r xmlns:w="http://schemas.openxmlformats.org/wordprocessingml/2006/main">
        <w:rPr>
          <w:rFonts w:ascii="STILL Type" w:hAnsi="STILL Type"/>
          <w:lang w:val="en-US"/>
        </w:rPr>
        <w:lastRenderedPageBreak xmlns:w="http://schemas.openxmlformats.org/wordprocessingml/2006/main"/>
      </w:r>
      <w:r xmlns:w="http://schemas.openxmlformats.org/wordprocessingml/2006/main">
        <w:rPr>
          <w:rFonts w:ascii="STILL Type" w:hAnsi="STILL Type"/>
          <w:lang w:val="en-US"/>
        </w:rPr>
        <w:t xml:space="preserve">Es ist </w:t>
      </w:r>
      <w:proofErr xmlns:w="http://schemas.openxmlformats.org/wordprocessingml/2006/main" w:type="spellEnd"/>
      <w:proofErr xmlns:w="http://schemas.openxmlformats.org/wordprocessingml/2006/main" w:type="gramEnd"/>
      <w:r xmlns:w="http://schemas.openxmlformats.org/wordprocessingml/2006/main">
        <w:rPr>
          <w:rFonts w:ascii="STILL Type" w:hAnsi="STILL Type"/>
          <w:lang w:val="en-US"/>
        </w:rPr>
        <w:t xml:space="preserve">auch wichtig für die Mitarbeiter im Lager, dass sie erkennen und wissen, was der Lkw gerade macht. </w:t>
      </w:r>
      <w:proofErr xmlns:w="http://schemas.openxmlformats.org/wordprocessingml/2006/main" w:type="gramStart"/>
      <w:r xmlns:w="http://schemas.openxmlformats.org/wordprocessingml/2006/main" w:rsidR="000B5AA0" w:rsidRPr="000B5AA0">
        <w:rPr>
          <w:rFonts w:ascii="STILL Type" w:hAnsi="STILL Type"/>
          <w:lang w:val="en-US"/>
        </w:rPr>
        <w:t xml:space="preserve">Deshalb </w:t>
      </w:r>
      <w:proofErr xmlns:w="http://schemas.openxmlformats.org/wordprocessingml/2006/main" w:type="gramEnd"/>
      <w:r xmlns:w="http://schemas.openxmlformats.org/wordprocessingml/2006/main" w:rsidR="000B5AA0" w:rsidRPr="000B5AA0">
        <w:rPr>
          <w:rFonts w:ascii="STILL Type" w:hAnsi="STILL Type"/>
          <w:lang w:val="en-US"/>
        </w:rPr>
        <w:t xml:space="preserve">gibt es visuelle und akustische Systeme. Was passiert mit dem Lkw? Was macht er gerade?</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00:07:45:12 - 00:08:14:23</w:t>
      </w:r>
    </w:p>
    <w:p w14:paraId="7C26EBD8" w14:textId="56BAD5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7C32A4F1" w14:textId="301B1A7E"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Die </w:t>
      </w:r>
      <w:proofErr xmlns:w="http://schemas.openxmlformats.org/wordprocessingml/2006/main" w:type="gramEnd"/>
      <w:r xmlns:w="http://schemas.openxmlformats.org/wordprocessingml/2006/main" w:rsidRPr="000B5AA0">
        <w:rPr>
          <w:rFonts w:ascii="STILL Type" w:hAnsi="STILL Type"/>
          <w:lang w:val="en-US"/>
        </w:rPr>
        <w:t xml:space="preserve">Beleuchtung zeigt die Fahrtrichtung an </w:t>
      </w:r>
      <w:proofErr xmlns:w="http://schemas.openxmlformats.org/wordprocessingml/2006/main" w:type="spellStart"/>
      <w:r xmlns:w="http://schemas.openxmlformats.org/wordprocessingml/2006/main" w:rsidRPr="000B5AA0">
        <w:rPr>
          <w:rFonts w:ascii="STILL Type" w:hAnsi="STILL Type"/>
          <w:lang w:val="en-US"/>
        </w:rPr>
        <w:t xml:space="preserve">. </w:t>
      </w:r>
      <w:proofErr xmlns:w="http://schemas.openxmlformats.org/wordprocessingml/2006/main" w:type="spellEnd"/>
      <w:r xmlns:w="http://schemas.openxmlformats.org/wordprocessingml/2006/main" w:rsidRPr="000B5AA0">
        <w:rPr>
          <w:rFonts w:ascii="STILL Type" w:hAnsi="STILL Type"/>
          <w:lang w:val="en-US"/>
        </w:rPr>
        <w:t xml:space="preserve">Der </w:t>
      </w:r>
      <w:proofErr xmlns:w="http://schemas.openxmlformats.org/wordprocessingml/2006/main" w:type="gramStart"/>
      <w:r xmlns:w="http://schemas.openxmlformats.org/wordprocessingml/2006/main" w:rsidRPr="000B5AA0">
        <w:rPr>
          <w:rFonts w:ascii="STILL Type" w:hAnsi="STILL Type"/>
          <w:lang w:val="en-US"/>
        </w:rPr>
        <w:t xml:space="preserve">Status </w:t>
      </w:r>
      <w:proofErr xmlns:w="http://schemas.openxmlformats.org/wordprocessingml/2006/main" w:type="gramEnd"/>
      <w:r xmlns:w="http://schemas.openxmlformats.org/wordprocessingml/2006/main" w:rsidRPr="000B5AA0">
        <w:rPr>
          <w:rFonts w:ascii="STILL Type" w:hAnsi="STILL Type"/>
          <w:lang w:val="en-US"/>
        </w:rPr>
        <w:t xml:space="preserve">ist wichtig: Grün, Orange, Rot. </w:t>
      </w:r>
      <w:proofErr xmlns:w="http://schemas.openxmlformats.org/wordprocessingml/2006/main" w:type="gramStart"/>
      <w:r xmlns:w="http://schemas.openxmlformats.org/wordprocessingml/2006/main" w:rsidR="00E507A5">
        <w:rPr>
          <w:rFonts w:ascii="STILL Type" w:hAnsi="STILL Type"/>
          <w:lang w:val="en-US"/>
        </w:rPr>
        <w:t xml:space="preserve">Außerdem </w:t>
      </w:r>
      <w:proofErr xmlns:w="http://schemas.openxmlformats.org/wordprocessingml/2006/main" w:type="gramEnd"/>
      <w:r xmlns:w="http://schemas.openxmlformats.org/wordprocessingml/2006/main" w:rsidR="00E507A5">
        <w:rPr>
          <w:rFonts w:ascii="STILL Type" w:hAnsi="STILL Type"/>
          <w:lang w:val="en-US"/>
        </w:rPr>
        <w:t xml:space="preserve">gibt es eine Anzeige für Personen, die im selben Umfeld arbeiten, damit auch sie den Status des Lkw erkennen können.</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00:08:15:00 - 00:08:23:01</w:t>
      </w:r>
    </w:p>
    <w:p w14:paraId="7A0736CE" w14:textId="5943D9E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1CE7673" w14:textId="5D710F0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Nun beginnen wir mit dem eigentlichen Vorgang. Wir </w:t>
      </w:r>
      <w:proofErr xmlns:w="http://schemas.openxmlformats.org/wordprocessingml/2006/main" w:type="gramStart"/>
      <w:r xmlns:w="http://schemas.openxmlformats.org/wordprocessingml/2006/main" w:rsidRPr="000B5AA0">
        <w:rPr>
          <w:rFonts w:ascii="STILL Type" w:hAnsi="STILL Type"/>
          <w:lang w:val="en-US"/>
        </w:rPr>
        <w:t xml:space="preserve">entladen </w:t>
      </w:r>
      <w:proofErr xmlns:w="http://schemas.openxmlformats.org/wordprocessingml/2006/main" w:type="gramEnd"/>
      <w:r xmlns:w="http://schemas.openxmlformats.org/wordprocessingml/2006/main" w:rsidRPr="000B5AA0">
        <w:rPr>
          <w:rFonts w:ascii="STILL Type" w:hAnsi="STILL Type"/>
          <w:lang w:val="en-US"/>
        </w:rPr>
        <w:t xml:space="preserve">sechs Paletten.</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00:08:23:03 - 00:08:47:13</w:t>
      </w:r>
    </w:p>
    <w:p w14:paraId="042E6BDA" w14:textId="0CE2690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3EC29E5" w14:textId="63D4AAF4" w:rsidR="000B5AA0" w:rsidRPr="000B5AA0" w:rsidRDefault="005A0554"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Dann wird meine Kollegin Simone die technischen </w:t>
      </w:r>
      <w:proofErr xmlns:w="http://schemas.openxmlformats.org/wordprocessingml/2006/main" w:type="gramStart"/>
      <w:r xmlns:w="http://schemas.openxmlformats.org/wordprocessingml/2006/main" w:rsidR="000B5AA0" w:rsidRPr="000B5AA0">
        <w:rPr>
          <w:rFonts w:ascii="STILL Type" w:hAnsi="STILL Type"/>
          <w:lang w:val="en-US"/>
        </w:rPr>
        <w:t xml:space="preserve">Details </w:t>
      </w:r>
      <w:proofErr xmlns:w="http://schemas.openxmlformats.org/wordprocessingml/2006/main" w:type="gramEnd"/>
      <w:r xmlns:w="http://schemas.openxmlformats.org/wordprocessingml/2006/main" w:rsidR="000B5AA0" w:rsidRPr="000B5AA0">
        <w:rPr>
          <w:rFonts w:ascii="STILL Type" w:hAnsi="STILL Type"/>
          <w:lang w:val="en-US"/>
        </w:rPr>
        <w:t xml:space="preserve">der Kameras, der Sicherheitsvorkehrungen und des Fahrzeugs im Allgemeinen erläutern. Nachdem wir mit dem Beladen begonnen haben, </w:t>
      </w:r>
      <w:proofErr xmlns:w="http://schemas.openxmlformats.org/wordprocessingml/2006/main" w:type="gramStart"/>
      <w:r xmlns:w="http://schemas.openxmlformats.org/wordprocessingml/2006/main" w:rsidR="000B5AA0" w:rsidRPr="000B5AA0">
        <w:rPr>
          <w:rFonts w:ascii="STILL Type" w:hAnsi="STILL Type"/>
          <w:lang w:val="en-US"/>
        </w:rPr>
        <w:t xml:space="preserve">entladen </w:t>
      </w:r>
      <w:proofErr xmlns:w="http://schemas.openxmlformats.org/wordprocessingml/2006/main" w:type="gramEnd"/>
      <w:r xmlns:w="http://schemas.openxmlformats.org/wordprocessingml/2006/main" w:rsidR="00BA586D">
        <w:rPr>
          <w:rFonts w:ascii="STILL Type" w:hAnsi="STILL Type"/>
          <w:lang w:val="en-US"/>
        </w:rPr>
        <w:t xml:space="preserve">wir sechs Paletten in der klassischen tiefen Fahrspur. Anschließend wechseln wir und führen den umgekehrten Vorgang durch.</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00:08:47:13 - 00:08:59:10</w:t>
      </w:r>
    </w:p>
    <w:p w14:paraId="780A1A6D" w14:textId="39F222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6A4C2B5" w14:textId="76C9893B"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also </w:t>
      </w:r>
      <w:proofErr xmlns:w="http://schemas.openxmlformats.org/wordprocessingml/2006/main" w:type="gramEnd"/>
      <w:r xmlns:w="http://schemas.openxmlformats.org/wordprocessingml/2006/main" w:rsidRPr="000B5AA0">
        <w:rPr>
          <w:rFonts w:ascii="STILL Type" w:hAnsi="STILL Type"/>
          <w:lang w:val="en-US"/>
        </w:rPr>
        <w:t xml:space="preserve">mit dem Vorgang, die Paletten in der hinteren Laderampe aufzunehmen und in den LKW hineinzufahren.</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00:08:59:12 - 00:09:28:10</w:t>
      </w:r>
    </w:p>
    <w:p w14:paraId="7B7566B4" w14:textId="3035D62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1F2032C" w14:textId="014F3135" w:rsidR="000B5AA0" w:rsidRPr="000B5AA0" w:rsidRDefault="00C1279D"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Was Sie auf dem Großbildschirm sehen werden: Wir haben eine Kamera </w:t>
      </w:r>
      <w:proofErr xmlns:w="http://schemas.openxmlformats.org/wordprocessingml/2006/main" w:type="gramStart"/>
      <w:r xmlns:w="http://schemas.openxmlformats.org/wordprocessingml/2006/main" w:rsidR="000B5AA0" w:rsidRPr="000B5AA0">
        <w:rPr>
          <w:rFonts w:ascii="STILL Type" w:hAnsi="STILL Type"/>
          <w:lang w:val="en-US"/>
        </w:rPr>
        <w:t xml:space="preserve">oben angebracht </w:t>
      </w:r>
      <w:proofErr xmlns:w="http://schemas.openxmlformats.org/wordprocessingml/2006/main" w:type="gramEnd"/>
      <w:r xmlns:w="http://schemas.openxmlformats.org/wordprocessingml/2006/main" w:rsidR="000B5AA0" w:rsidRPr="000B5AA0">
        <w:rPr>
          <w:rFonts w:ascii="STILL Type" w:hAnsi="STILL Type"/>
          <w:lang w:val="en-US"/>
        </w:rPr>
        <w:t xml:space="preserve">, die das Bild des Innenraums des Anhängers zeigt. Wir können auch zur Palettenkamera des Lkw umschalten, und Sie sehen </w:t>
      </w:r>
      <w:proofErr xmlns:w="http://schemas.openxmlformats.org/wordprocessingml/2006/main" w:type="gramStart"/>
      <w:r xmlns:w="http://schemas.openxmlformats.org/wordprocessingml/2006/main" w:rsidR="000B5AA0" w:rsidRPr="000B5AA0">
        <w:rPr>
          <w:rFonts w:ascii="STILL Type" w:hAnsi="STILL Type"/>
          <w:lang w:val="en-US"/>
        </w:rPr>
        <w:t xml:space="preserve">dann, </w:t>
      </w:r>
      <w:proofErr xmlns:w="http://schemas.openxmlformats.org/wordprocessingml/2006/main" w:type="gramEnd"/>
      <w:r xmlns:w="http://schemas.openxmlformats.org/wordprocessingml/2006/main" w:rsidR="00EF3065">
        <w:rPr>
          <w:rFonts w:ascii="STILL Type" w:hAnsi="STILL Type"/>
          <w:lang w:val="en-US"/>
        </w:rPr>
        <w:t xml:space="preserve">was der Lkw-Fahrer während der Fahrt im Anhänger sieht.</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00:09:28:12 - 00:09:57:23</w:t>
      </w:r>
    </w:p>
    <w:p w14:paraId="7587A59A" w14:textId="733D425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FE90705" w14:textId="4ECE124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Man sieht die Wand, den Boden. Und wie er mit dem Fahrzeug in den Anhänger fährt und </w:t>
      </w:r>
      <w:proofErr xmlns:w="http://schemas.openxmlformats.org/wordprocessingml/2006/main" w:type="gramStart"/>
      <w:r xmlns:w="http://schemas.openxmlformats.org/wordprocessingml/2006/main" w:rsidRPr="000B5AA0">
        <w:rPr>
          <w:rFonts w:ascii="STILL Type" w:hAnsi="STILL Type"/>
          <w:lang w:val="en-US"/>
        </w:rPr>
        <w:t xml:space="preserve">die Gabeln </w:t>
      </w:r>
      <w:proofErr xmlns:w="http://schemas.openxmlformats.org/wordprocessingml/2006/main" w:type="gramEnd"/>
      <w:r xmlns:w="http://schemas.openxmlformats.org/wordprocessingml/2006/main" w:rsidR="00D9675F">
        <w:rPr>
          <w:rFonts w:ascii="STILL Type" w:hAnsi="STILL Type"/>
          <w:lang w:val="en-US"/>
        </w:rPr>
        <w:t xml:space="preserve">in die Palette hebt. Das ist ein klares </w:t>
      </w:r>
      <w:proofErr xmlns:w="http://schemas.openxmlformats.org/wordprocessingml/2006/main" w:type="gramStart"/>
      <w:r xmlns:w="http://schemas.openxmlformats.org/wordprocessingml/2006/main" w:rsidRPr="000B5AA0">
        <w:rPr>
          <w:rFonts w:ascii="STILL Type" w:hAnsi="STILL Type"/>
          <w:lang w:val="en-US"/>
        </w:rPr>
        <w:t xml:space="preserve">Bild </w:t>
      </w:r>
      <w:proofErr xmlns:w="http://schemas.openxmlformats.org/wordprocessingml/2006/main" w:type="gramEnd"/>
      <w:r xmlns:w="http://schemas.openxmlformats.org/wordprocessingml/2006/main" w:rsidR="00647C06">
        <w:rPr>
          <w:rFonts w:ascii="STILL Type" w:hAnsi="STILL Type"/>
          <w:lang w:val="en-US"/>
        </w:rPr>
        <w:t xml:space="preserve">davon, wie er die Palette anhebt. Er hebt sie an und beginnt, sie aus dem Anhänger zu holen.</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00:09:58:00 - 00:10:22:19</w:t>
      </w:r>
    </w:p>
    <w:p w14:paraId="6A88BA48" w14:textId="30D8A80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A5F3ED7" w14:textId="1EC6DC2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Wir begannen nicht mit dem Be- und Entladen von Anhängern. Unser Ausgangspunkt war der </w:t>
      </w:r>
      <w:proofErr xmlns:w="http://schemas.openxmlformats.org/wordprocessingml/2006/main" w:type="gramStart"/>
      <w:r xmlns:w="http://schemas.openxmlformats.org/wordprocessingml/2006/main" w:rsidRPr="000B5AA0">
        <w:rPr>
          <w:rFonts w:ascii="STILL Type" w:hAnsi="STILL Type"/>
          <w:lang w:val="en-US"/>
        </w:rPr>
        <w:t xml:space="preserve">Punkt-zu-Punkt </w:t>
      </w:r>
      <w:proofErr xmlns:w="http://schemas.openxmlformats.org/wordprocessingml/2006/main" w:type="gramEnd"/>
      <w:r xmlns:w="http://schemas.openxmlformats.org/wordprocessingml/2006/main" w:rsidRPr="000B5AA0">
        <w:rPr>
          <w:rFonts w:ascii="STILL Type" w:hAnsi="STILL Type"/>
          <w:lang w:val="en-US"/>
        </w:rPr>
        <w:t xml:space="preserve">-Transport. Anschließend prüften wir, welche Prozesse sich </w:t>
      </w:r>
      <w:proofErr xmlns:w="http://schemas.openxmlformats.org/wordprocessingml/2006/main" w:type="gramStart"/>
      <w:r xmlns:w="http://schemas.openxmlformats.org/wordprocessingml/2006/main" w:rsidRPr="000B5AA0">
        <w:rPr>
          <w:rFonts w:ascii="STILL Type" w:hAnsi="STILL Type"/>
          <w:lang w:val="en-US"/>
        </w:rPr>
        <w:t xml:space="preserve">mit derselben Technologie </w:t>
      </w:r>
      <w:proofErr xmlns:w="http://schemas.openxmlformats.org/wordprocessingml/2006/main" w:type="gramStart"/>
      <w:r xmlns:w="http://schemas.openxmlformats.org/wordprocessingml/2006/main" w:rsidRPr="000B5AA0">
        <w:rPr>
          <w:rFonts w:ascii="STILL Type" w:hAnsi="STILL Type"/>
          <w:lang w:val="en-US"/>
        </w:rPr>
        <w:t xml:space="preserve">ebenfalls realisieren lassen . </w:t>
      </w:r>
      <w:proofErr xmlns:w="http://schemas.openxmlformats.org/wordprocessingml/2006/main" w:type="gramEnd"/>
      <w:r xmlns:w="http://schemas.openxmlformats.org/wordprocessingml/2006/main" w:rsidR="00630873">
        <w:rPr>
          <w:rFonts w:ascii="STILL Type" w:hAnsi="STILL Type"/>
          <w:lang w:val="en-US"/>
        </w:rPr>
        <w:t xml:space="preserve">Daher </w:t>
      </w:r>
      <w:proofErr xmlns:w="http://schemas.openxmlformats.org/wordprocessingml/2006/main" w:type="gramEnd"/>
      <w:r xmlns:w="http://schemas.openxmlformats.org/wordprocessingml/2006/main" w:rsidRPr="000B5AA0">
        <w:rPr>
          <w:rFonts w:ascii="STILL Type" w:hAnsi="STILL Type"/>
          <w:lang w:val="en-US"/>
        </w:rPr>
        <w:t xml:space="preserve">starteten wir zunächst mit Punkt-zu-Punkt-Transporten (Transporte von A nach B) in einem Lager. Daraus entwickelte sich die Idee </w:t>
      </w:r>
      <w:proofErr xmlns:w="http://schemas.openxmlformats.org/wordprocessingml/2006/main" w:type="gramStart"/>
      <w:r xmlns:w="http://schemas.openxmlformats.org/wordprocessingml/2006/main" w:rsidR="00C61A38" w:rsidRPr="000B5AA0">
        <w:rPr>
          <w:rFonts w:ascii="STILL Type" w:hAnsi="STILL Type"/>
          <w:lang w:val="en-US"/>
        </w:rPr>
        <w:t xml:space="preserve">für </w:t>
      </w:r>
      <w:proofErr xmlns:w="http://schemas.openxmlformats.org/wordprocessingml/2006/main" w:type="gramEnd"/>
      <w:r xmlns:w="http://schemas.openxmlformats.org/wordprocessingml/2006/main" w:rsidR="00C61A38" w:rsidRPr="000B5AA0">
        <w:rPr>
          <w:rFonts w:ascii="STILL Type" w:hAnsi="STILL Type"/>
          <w:lang w:val="en-US"/>
        </w:rPr>
        <w:t xml:space="preserve">das Be- und Entladen von Anhängern.</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00:10:23:00 - 00:10:54:22</w:t>
      </w:r>
    </w:p>
    <w:p w14:paraId="36927982" w14:textId="3DA280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2C4C4293" w14:textId="7768E25B" w:rsidR="000B5AA0" w:rsidRPr="000B5AA0" w:rsidRDefault="00C61A38"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Nun fahren wir in die tiefe Spur und entladen die Palette. Der Lkw wird hier stehen. Meine Kollegin Simone übernimmt jetzt mit einigen technischen Details und erklärt die Besonderheiten des Lkw. Simone, und </w:t>
      </w:r>
      <w:proofErr xmlns:w="http://schemas.openxmlformats.org/wordprocessingml/2006/main" w:type="spellStart"/>
      <w:r xmlns:w="http://schemas.openxmlformats.org/wordprocessingml/2006/main" w:rsidR="000B5AA0" w:rsidRPr="000B5AA0">
        <w:rPr>
          <w:rFonts w:ascii="STILL Type" w:hAnsi="STILL Type"/>
          <w:lang w:val="en-US"/>
        </w:rPr>
        <w:t xml:space="preserve">nun </w:t>
      </w:r>
      <w:proofErr xmlns:w="http://schemas.openxmlformats.org/wordprocessingml/2006/main" w:type="spellEnd"/>
      <w:r xmlns:w="http://schemas.openxmlformats.org/wordprocessingml/2006/main" w:rsidR="000B5AA0" w:rsidRPr="000B5AA0">
        <w:rPr>
          <w:rFonts w:ascii="STILL Type" w:hAnsi="STILL Type"/>
          <w:lang w:val="en-US"/>
        </w:rPr>
        <w:t xml:space="preserve">sind Sie an der Reihe.</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00:10:54:24 - 00:11:17:16</w:t>
      </w:r>
    </w:p>
    <w:p w14:paraId="5BBBA1A7" w14:textId="7458D00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48357CAD" w14:textId="562FFC5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Vielen Dank. </w:t>
      </w:r>
      <w:proofErr xmlns:w="http://schemas.openxmlformats.org/wordprocessingml/2006/main" w:type="gramStart"/>
      <w:r xmlns:w="http://schemas.openxmlformats.org/wordprocessingml/2006/main" w:rsidRPr="000B5AA0">
        <w:rPr>
          <w:rFonts w:ascii="STILL Type" w:hAnsi="STILL Type"/>
          <w:lang w:val="en-US"/>
        </w:rPr>
        <w:t xml:space="preserve">Sie haben das Entladen </w:t>
      </w:r>
      <w:proofErr xmlns:w="http://schemas.openxmlformats.org/wordprocessingml/2006/main" w:type="gramStart"/>
      <w:r xmlns:w="http://schemas.openxmlformats.org/wordprocessingml/2006/main" w:rsidRPr="000B5AA0">
        <w:rPr>
          <w:rFonts w:ascii="STILL Type" w:hAnsi="STILL Type"/>
          <w:lang w:val="en-US"/>
        </w:rPr>
        <w:t xml:space="preserve">also schon gesehen. Sechs Paletten sind bereits </w:t>
      </w:r>
      <w:proofErr xmlns:w="http://schemas.openxmlformats.org/wordprocessingml/2006/main" w:type="gramEnd"/>
      <w:r xmlns:w="http://schemas.openxmlformats.org/wordprocessingml/2006/main" w:rsidRPr="000B5AA0">
        <w:rPr>
          <w:rFonts w:ascii="STILL Type" w:hAnsi="STILL Type"/>
          <w:lang w:val="en-US"/>
        </w:rPr>
        <w:t xml:space="preserve">entladen </w:t>
      </w:r>
      <w:proofErr xmlns:w="http://schemas.openxmlformats.org/wordprocessingml/2006/main" w:type="gramEnd"/>
      <w:r xmlns:w="http://schemas.openxmlformats.org/wordprocessingml/2006/main" w:rsidRPr="000B5AA0">
        <w:rPr>
          <w:rFonts w:ascii="STILL Type" w:hAnsi="STILL Type"/>
          <w:lang w:val="en-US"/>
        </w:rPr>
        <w:t xml:space="preserve">. Sie sind </w:t>
      </w:r>
      <w:proofErr xmlns:w="http://schemas.openxmlformats.org/wordprocessingml/2006/main" w:type="gramStart"/>
      <w:r xmlns:w="http://schemas.openxmlformats.org/wordprocessingml/2006/main" w:rsidRPr="000B5AA0">
        <w:rPr>
          <w:rFonts w:ascii="STILL Type" w:hAnsi="STILL Type"/>
          <w:lang w:val="en-US"/>
        </w:rPr>
        <w:t xml:space="preserve">alle </w:t>
      </w:r>
      <w:proofErr xmlns:w="http://schemas.openxmlformats.org/wordprocessingml/2006/main" w:type="gramEnd"/>
      <w:r xmlns:w="http://schemas.openxmlformats.org/wordprocessingml/2006/main" w:rsidRPr="000B5AA0">
        <w:rPr>
          <w:rFonts w:ascii="STILL Type" w:hAnsi="STILL Type"/>
          <w:lang w:val="en-US"/>
        </w:rPr>
        <w:t xml:space="preserve">sicher hier abgestellt, sodass der nächste Schritt erfolgen kann. Transportieren Sie die Paletten ins Lager, vielleicht mit einem anderen LKW oder einem Gabelstapler. Ganz wie Sie möchten </w:t>
      </w: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 Jetzt bereiten wir eine Palette für die Verladung vor. Diese Palette werden wir etwas anders positionieren, da unsere Fahrzeuge sie normalerweise </w:t>
      </w:r>
      <w:proofErr xmlns:w="http://schemas.openxmlformats.org/wordprocessingml/2006/main" w:type="gramStart"/>
      <w:r xmlns:w="http://schemas.openxmlformats.org/wordprocessingml/2006/main" w:rsidRPr="000B5AA0">
        <w:rPr>
          <w:rFonts w:ascii="STILL Type" w:hAnsi="STILL Type"/>
          <w:lang w:val="en-US"/>
        </w:rPr>
        <w:t xml:space="preserve">sehr präzise abstellen </w:t>
      </w:r>
      <w:proofErr xmlns:w="http://schemas.openxmlformats.org/wordprocessingml/2006/main" w:type="gramEnd"/>
      <w:r xmlns:w="http://schemas.openxmlformats.org/wordprocessingml/2006/main" w:rsidRPr="000B5AA0">
        <w:rPr>
          <w:rFonts w:ascii="STILL Type" w:hAnsi="STILL Type"/>
          <w:lang w:val="en-US"/>
        </w:rPr>
        <w:t xml:space="preserve">.</w:t>
      </w:r>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00:11:17:18 - 00:11:38:19</w:t>
      </w:r>
    </w:p>
    <w:p w14:paraId="766DF37D" w14:textId="3BA302D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7322ED5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Wir können aber auch Paletten aufnehmen, die manuell für uns platziert wurden und nicht immer optimal positioniert sind. Deshalb simulieren wir jetzt einen Bediener, der die Palette leicht schräg abgestellt hat. Das richten wir also ein. Nun </w:t>
      </w:r>
      <w:proofErr xmlns:w="http://schemas.openxmlformats.org/wordprocessingml/2006/main" w:type="gramStart"/>
      <w:r xmlns:w="http://schemas.openxmlformats.org/wordprocessingml/2006/main" w:rsidRPr="000B5AA0">
        <w:rPr>
          <w:rFonts w:ascii="STILL Type" w:hAnsi="STILL Type"/>
          <w:lang w:val="en-US"/>
        </w:rPr>
        <w:t xml:space="preserve">zur Vorbereitung </w:t>
      </w:r>
      <w:proofErr xmlns:w="http://schemas.openxmlformats.org/wordprocessingml/2006/main" w:type="gramEnd"/>
      <w:r xmlns:w="http://schemas.openxmlformats.org/wordprocessingml/2006/main" w:rsidRPr="000B5AA0">
        <w:rPr>
          <w:rFonts w:ascii="STILL Type" w:hAnsi="STILL Type"/>
          <w:lang w:val="en-US"/>
        </w:rPr>
        <w:t xml:space="preserve">für den zweiten Teil der Präsentation.</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00:11:38:21 - 00:11:57:18</w:t>
      </w:r>
    </w:p>
    <w:p w14:paraId="38EE40D8" w14:textId="3341F40A"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273A692D" w14:textId="0C1824B0" w:rsidR="000B5AA0" w:rsidRPr="000B5AA0" w:rsidRDefault="00C24191"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Sie sehen also, dass wir das Fahrzeug auch manuell bedienen können. Wir haben eine Fernbedienung, die wir anschließen können. Und wir haben somit auch die volle Kontrolle über das Fahrzeug, falls etwas manuell erledigt werden muss. Das sehen Sie jetzt also.</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00:11:57:20 - 00:12:15:12</w:t>
      </w:r>
    </w:p>
    <w:p w14:paraId="0B350430" w14:textId="09923E00"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0BEE5FA9" w14:textId="438B5C05"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Sie sehen </w:t>
      </w:r>
      <w:proofErr xmlns:w="http://schemas.openxmlformats.org/wordprocessingml/2006/main" w:type="gramStart"/>
      <w:r xmlns:w="http://schemas.openxmlformats.org/wordprocessingml/2006/main" w:rsidRPr="000B5AA0">
        <w:rPr>
          <w:rFonts w:ascii="STILL Type" w:hAnsi="STILL Type"/>
          <w:lang w:val="en-US"/>
        </w:rPr>
        <w:t xml:space="preserve">also </w:t>
      </w:r>
      <w:proofErr xmlns:w="http://schemas.openxmlformats.org/wordprocessingml/2006/main" w:type="gramEnd"/>
      <w:r xmlns:w="http://schemas.openxmlformats.org/wordprocessingml/2006/main" w:rsidRPr="000B5AA0">
        <w:rPr>
          <w:rFonts w:ascii="STILL Type" w:hAnsi="STILL Type"/>
          <w:lang w:val="en-US"/>
        </w:rPr>
        <w:t xml:space="preserve">, dass </w:t>
      </w:r>
      <w:proofErr xmlns:w="http://schemas.openxmlformats.org/wordprocessingml/2006/main" w:type="gramEnd"/>
      <w:r xmlns:w="http://schemas.openxmlformats.org/wordprocessingml/2006/main" w:rsidRPr="000B5AA0">
        <w:rPr>
          <w:rFonts w:ascii="STILL Type" w:hAnsi="STILL Type"/>
          <w:lang w:val="en-US"/>
        </w:rPr>
        <w:t xml:space="preserve">die Palette in einem recht steilen Winkel steht. Das wird </w:t>
      </w:r>
      <w:proofErr xmlns:w="http://schemas.openxmlformats.org/wordprocessingml/2006/main" w:type="gramStart"/>
      <w:r xmlns:w="http://schemas.openxmlformats.org/wordprocessingml/2006/main" w:rsidRPr="000B5AA0">
        <w:rPr>
          <w:rFonts w:ascii="STILL Type" w:hAnsi="STILL Type"/>
          <w:lang w:val="en-US"/>
        </w:rPr>
        <w:t xml:space="preserve">später </w:t>
      </w:r>
      <w:proofErr xmlns:w="http://schemas.openxmlformats.org/wordprocessingml/2006/main" w:type="gramEnd"/>
      <w:r xmlns:w="http://schemas.openxmlformats.org/wordprocessingml/2006/main" w:rsidRPr="000B5AA0">
        <w:rPr>
          <w:rFonts w:ascii="STILL Type" w:hAnsi="STILL Type"/>
          <w:lang w:val="en-US"/>
        </w:rPr>
        <w:t xml:space="preserve">im Ladevorgang noch deutlicher sichtbar sein, wenn die benachbarte Palette bereits entfernt ist. Und dann können Sie von dort aus weitermachen.</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00:12:15:14 - 00:12:36:18</w:t>
      </w:r>
    </w:p>
    <w:p w14:paraId="30FDFA6C" w14:textId="0D31E2A7"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1A7CC2F3" w14:textId="1E76F4F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Was </w:t>
      </w:r>
      <w:proofErr xmlns:w="http://schemas.openxmlformats.org/wordprocessingml/2006/main" w:type="gramEnd"/>
      <w:r xmlns:w="http://schemas.openxmlformats.org/wordprocessingml/2006/main" w:rsidRPr="000B5AA0">
        <w:rPr>
          <w:rFonts w:ascii="STILL Type" w:hAnsi="STILL Type"/>
          <w:lang w:val="en-US"/>
        </w:rPr>
        <w:t xml:space="preserve">wir nun zwischen den Ladephasen tun werden </w:t>
      </w:r>
      <w:proofErr xmlns:w="http://schemas.openxmlformats.org/wordprocessingml/2006/main" w:type="gramStart"/>
      <w:r xmlns:w="http://schemas.openxmlformats.org/wordprocessingml/2006/main" w:rsidRPr="000B5AA0">
        <w:rPr>
          <w:rFonts w:ascii="STILL Type" w:hAnsi="STILL Type"/>
          <w:lang w:val="en-US"/>
        </w:rPr>
        <w:t xml:space="preserve">, </w:t>
      </w:r>
      <w:proofErr xmlns:w="http://schemas.openxmlformats.org/wordprocessingml/2006/main" w:type="gramEnd"/>
      <w:r xmlns:w="http://schemas.openxmlformats.org/wordprocessingml/2006/main" w:rsidRPr="000B5AA0">
        <w:rPr>
          <w:rFonts w:ascii="STILL Type" w:hAnsi="STILL Type"/>
          <w:lang w:val="en-US"/>
        </w:rPr>
        <w:t xml:space="preserve">ist, das Fahrzeug etwas genauer zu betrachten. </w:t>
      </w:r>
      <w:proofErr xmlns:w="http://schemas.openxmlformats.org/wordprocessingml/2006/main" w:type="gramStart"/>
      <w:r xmlns:w="http://schemas.openxmlformats.org/wordprocessingml/2006/main" w:rsidRPr="000B5AA0">
        <w:rPr>
          <w:rFonts w:ascii="STILL Type" w:hAnsi="STILL Type"/>
          <w:lang w:val="en-US"/>
        </w:rPr>
        <w:t xml:space="preserve">Wie </w:t>
      </w:r>
      <w:proofErr xmlns:w="http://schemas.openxmlformats.org/wordprocessingml/2006/main" w:type="gramEnd"/>
      <w:r xmlns:w="http://schemas.openxmlformats.org/wordprocessingml/2006/main" w:rsidRPr="000B5AA0">
        <w:rPr>
          <w:rFonts w:ascii="STILL Type" w:hAnsi="STILL Type"/>
          <w:lang w:val="en-US"/>
        </w:rPr>
        <w:t xml:space="preserve">bereits </w:t>
      </w:r>
      <w:proofErr xmlns:w="http://schemas.openxmlformats.org/wordprocessingml/2006/main" w:type="gramStart"/>
      <w:r xmlns:w="http://schemas.openxmlformats.org/wordprocessingml/2006/main" w:rsidRPr="000B5AA0">
        <w:rPr>
          <w:rFonts w:ascii="STILL Type" w:hAnsi="STILL Type"/>
          <w:lang w:val="en-US"/>
        </w:rPr>
        <w:t xml:space="preserve">erwähnt </w:t>
      </w:r>
      <w:proofErr xmlns:w="http://schemas.openxmlformats.org/wordprocessingml/2006/main" w:type="gramEnd"/>
      <w:r xmlns:w="http://schemas.openxmlformats.org/wordprocessingml/2006/main" w:rsidRPr="000B5AA0">
        <w:rPr>
          <w:rFonts w:ascii="STILL Type" w:hAnsi="STILL Type"/>
          <w:lang w:val="en-US"/>
        </w:rPr>
        <w:t xml:space="preserve">, verfügt es über zahlreiche Sensoren und Kameras. </w:t>
      </w:r>
      <w:proofErr xmlns:w="http://schemas.openxmlformats.org/wordprocessingml/2006/main" w:type="gramStart"/>
      <w:r xmlns:w="http://schemas.openxmlformats.org/wordprocessingml/2006/main" w:rsidRPr="000B5AA0">
        <w:rPr>
          <w:rFonts w:ascii="STILL Type" w:hAnsi="STILL Type"/>
          <w:lang w:val="en-US"/>
        </w:rPr>
        <w:t xml:space="preserve">Wir haben vier Sicherheitsscanner, zwei davon vorne. Und das </w:t>
      </w:r>
      <w:proofErr xmlns:w="http://schemas.openxmlformats.org/wordprocessingml/2006/main" w:type="gramStart"/>
      <w:r xmlns:w="http://schemas.openxmlformats.org/wordprocessingml/2006/main" w:rsidRPr="000B5AA0">
        <w:rPr>
          <w:rFonts w:ascii="STILL Type" w:hAnsi="STILL Type"/>
          <w:lang w:val="en-US"/>
        </w:rPr>
        <w:t xml:space="preserve">Besondere </w:t>
      </w:r>
      <w:proofErr xmlns:w="http://schemas.openxmlformats.org/wordprocessingml/2006/main" w:type="gramEnd"/>
      <w:r xmlns:w="http://schemas.openxmlformats.org/wordprocessingml/2006/main" w:rsidRPr="000B5AA0">
        <w:rPr>
          <w:rFonts w:ascii="STILL Type" w:hAnsi="STILL Type"/>
          <w:lang w:val="en-US"/>
        </w:rPr>
        <w:t xml:space="preserve">daran ist…</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Bei </w:t>
      </w:r>
      <w:proofErr xmlns:w="http://schemas.openxmlformats.org/wordprocessingml/2006/main" w:type="gramEnd"/>
      <w:r xmlns:w="http://schemas.openxmlformats.org/wordprocessingml/2006/main" w:rsidRPr="000B5AA0">
        <w:rPr>
          <w:rFonts w:ascii="STILL Type" w:hAnsi="STILL Type"/>
          <w:lang w:val="en-US"/>
        </w:rPr>
        <w:t xml:space="preserve">diesem Fahrzeug platzieren wir zwei Sicherheitsscanner direkt in den Gabelspitzen.</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00:12:36:20 - 00:13:00:22</w:t>
      </w:r>
    </w:p>
    <w:p w14:paraId="347079AE" w14:textId="61390C2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59F8E98B" w14:textId="7D4AFA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Diese Gabelspitzenscanner befinden sich </w:t>
      </w:r>
      <w:proofErr xmlns:w="http://schemas.openxmlformats.org/wordprocessingml/2006/main" w:type="gramStart"/>
      <w:r xmlns:w="http://schemas.openxmlformats.org/wordprocessingml/2006/main" w:rsidRPr="000B5AA0">
        <w:rPr>
          <w:rFonts w:ascii="STILL Type" w:hAnsi="STILL Type"/>
          <w:lang w:val="en-US"/>
        </w:rPr>
        <w:t xml:space="preserve">genau dort </w:t>
      </w:r>
      <w:proofErr xmlns:w="http://schemas.openxmlformats.org/wordprocessingml/2006/main" w:type="gramEnd"/>
      <w:r xmlns:w="http://schemas.openxmlformats.org/wordprocessingml/2006/main" w:rsidRPr="000B5AA0">
        <w:rPr>
          <w:rFonts w:ascii="STILL Type" w:hAnsi="STILL Type"/>
          <w:lang w:val="en-US"/>
        </w:rPr>
        <w:t xml:space="preserve">, wo in einem Anhänger oder auf einer Palette enge Stellen sind. Wir erkennen potenzielle Probleme direkt </w:t>
      </w:r>
      <w:proofErr xmlns:w="http://schemas.openxmlformats.org/wordprocessingml/2006/main" w:type="gramStart"/>
      <w:r xmlns:w="http://schemas.openxmlformats.org/wordprocessingml/2006/main" w:rsidRPr="000B5AA0">
        <w:rPr>
          <w:rFonts w:ascii="STILL Type" w:hAnsi="STILL Type"/>
          <w:lang w:val="en-US"/>
        </w:rPr>
        <w:t xml:space="preserve">vor </w:t>
      </w:r>
      <w:proofErr xmlns:w="http://schemas.openxmlformats.org/wordprocessingml/2006/main" w:type="gramEnd"/>
      <w:r xmlns:w="http://schemas.openxmlformats.org/wordprocessingml/2006/main" w:rsidRPr="000B5AA0">
        <w:rPr>
          <w:rFonts w:ascii="STILL Type" w:hAnsi="STILL Type"/>
          <w:lang w:val="en-US"/>
        </w:rPr>
        <w:t xml:space="preserve">Ort und nicht erst im Frühstadium oder aus der Ferne. Die Sicht wird zudem nicht durch Gabeln oder Paletten beeinträchtigt. Zusätzlich zu dieser grundlegenden Sicherheitsebene </w:t>
      </w:r>
      <w:proofErr xmlns:w="http://schemas.openxmlformats.org/wordprocessingml/2006/main" w:type="gramStart"/>
      <w:r xmlns:w="http://schemas.openxmlformats.org/wordprocessingml/2006/main" w:rsidRPr="000B5AA0">
        <w:rPr>
          <w:rFonts w:ascii="STILL Type" w:hAnsi="STILL Type"/>
          <w:lang w:val="en-US"/>
        </w:rPr>
        <w:t xml:space="preserve">setzen </w:t>
      </w:r>
      <w:proofErr xmlns:w="http://schemas.openxmlformats.org/wordprocessingml/2006/main" w:type="gramEnd"/>
      <w:r xmlns:w="http://schemas.openxmlformats.org/wordprocessingml/2006/main" w:rsidR="003B6F7E">
        <w:rPr>
          <w:rFonts w:ascii="STILL Type" w:hAnsi="STILL Type"/>
          <w:lang w:val="en-US"/>
        </w:rPr>
        <w:t xml:space="preserve">wir Hinderniskameras ein.</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00:13:00:22 - 00:13:21:22</w:t>
      </w:r>
    </w:p>
    <w:p w14:paraId="3F2A2222" w14:textId="2DC8092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4E6C3736" w14:textId="73BD55AB" w:rsidR="000B5AA0" w:rsidRPr="000B5AA0" w:rsidRDefault="003B6F7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Wir haben drei Hinderniskameras an </w:t>
      </w:r>
      <w:proofErr xmlns:w="http://schemas.openxmlformats.org/wordprocessingml/2006/main" w:type="gramStart"/>
      <w:r xmlns:w="http://schemas.openxmlformats.org/wordprocessingml/2006/main" w:rsidR="000B5AA0" w:rsidRPr="000B5AA0">
        <w:rPr>
          <w:rFonts w:ascii="STILL Type" w:hAnsi="STILL Type"/>
          <w:lang w:val="en-US"/>
        </w:rPr>
        <w:t xml:space="preserve">der Fahrzeugfront </w:t>
      </w:r>
      <w:proofErr xmlns:w="http://schemas.openxmlformats.org/wordprocessingml/2006/main" w:type="gramEnd"/>
      <w:r xmlns:w="http://schemas.openxmlformats.org/wordprocessingml/2006/main" w:rsidR="000B5AA0" w:rsidRPr="000B5AA0">
        <w:rPr>
          <w:rFonts w:ascii="STILL Type" w:hAnsi="STILL Type"/>
          <w:lang w:val="en-US"/>
        </w:rPr>
        <w:t xml:space="preserve">. Diese decken einen großen Bereich vor dem Fahrzeug ab. </w:t>
      </w:r>
      <w:proofErr xmlns:w="http://schemas.openxmlformats.org/wordprocessingml/2006/main" w:type="gramStart"/>
      <w:r xmlns:w="http://schemas.openxmlformats.org/wordprocessingml/2006/main" w:rsidR="000B5AA0" w:rsidRPr="000B5AA0">
        <w:rPr>
          <w:rFonts w:ascii="STILL Type" w:hAnsi="STILL Type"/>
          <w:lang w:val="en-US"/>
        </w:rPr>
        <w:t xml:space="preserve">So </w:t>
      </w:r>
      <w:proofErr xmlns:w="http://schemas.openxmlformats.org/wordprocessingml/2006/main" w:type="gramEnd"/>
      <w:r xmlns:w="http://schemas.openxmlformats.org/wordprocessingml/2006/main" w:rsidR="000B5AA0" w:rsidRPr="000B5AA0">
        <w:rPr>
          <w:rFonts w:ascii="STILL Type" w:hAnsi="STILL Type"/>
          <w:lang w:val="en-US"/>
        </w:rPr>
        <w:t xml:space="preserve">können wir während der Fahrt Personen oder andere Hindernisse gut erkennen und bei Bedarf abbremsen. Ist die Straße wieder frei, können wir wieder beschleunigen. Damit können wir Hindernisse sogar gezielt umfahren, sofern genügend Platz vorhanden ist.</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00:13:21:22 - 00:13:49:05</w:t>
      </w:r>
    </w:p>
    <w:p w14:paraId="76BC47C8" w14:textId="2A57DE1B"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301AAA62" w14:textId="397D59F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Im Dockbereich verzichten wir darauf, da der Platz dort meist </w:t>
      </w:r>
      <w:proofErr xmlns:w="http://schemas.openxmlformats.org/wordprocessingml/2006/main" w:type="gramStart"/>
      <w:r xmlns:w="http://schemas.openxmlformats.org/wordprocessingml/2006/main" w:rsidRPr="000B5AA0">
        <w:rPr>
          <w:rFonts w:ascii="STILL Type" w:hAnsi="STILL Type"/>
          <w:lang w:val="en-US"/>
        </w:rPr>
        <w:t xml:space="preserve">sehr begrenzt ist </w:t>
      </w:r>
      <w:proofErr xmlns:w="http://schemas.openxmlformats.org/wordprocessingml/2006/main" w:type="gramEnd"/>
      <w:r xmlns:w="http://schemas.openxmlformats.org/wordprocessingml/2006/main" w:rsidRPr="000B5AA0">
        <w:rPr>
          <w:rFonts w:ascii="STILL Type" w:hAnsi="STILL Type"/>
          <w:lang w:val="en-US"/>
        </w:rPr>
        <w:t xml:space="preserve">. Daher nutzen wir diese Funktion dort bewusst nicht. Bei mehr Platz wäre </w:t>
      </w:r>
      <w:proofErr xmlns:w="http://schemas.openxmlformats.org/wordprocessingml/2006/main" w:type="gramStart"/>
      <w:r xmlns:w="http://schemas.openxmlformats.org/wordprocessingml/2006/main" w:rsidRPr="000B5AA0">
        <w:rPr>
          <w:rFonts w:ascii="STILL Type" w:hAnsi="STILL Type"/>
          <w:lang w:val="en-US"/>
        </w:rPr>
        <w:t xml:space="preserve">es aber möglich </w:t>
      </w:r>
      <w:proofErr xmlns:w="http://schemas.openxmlformats.org/wordprocessingml/2006/main" w:type="gramEnd"/>
      <w:r xmlns:w="http://schemas.openxmlformats.org/wordprocessingml/2006/main" w:rsidRPr="000B5AA0">
        <w:rPr>
          <w:rFonts w:ascii="STILL Type" w:hAnsi="STILL Type"/>
          <w:lang w:val="en-US"/>
        </w:rPr>
        <w:t xml:space="preserve">. Auf der Rückseite befindet sich eine weitere Kamera, die Palettenkamera, die wir beim Beladen einsetzen </w:t>
      </w:r>
      <w:proofErr xmlns:w="http://schemas.openxmlformats.org/wordprocessingml/2006/main" w:type="gramStart"/>
      <w:r xmlns:w="http://schemas.openxmlformats.org/wordprocessingml/2006/main" w:rsidRPr="000B5AA0">
        <w:rPr>
          <w:rFonts w:ascii="STILL Type" w:hAnsi="STILL Type"/>
          <w:lang w:val="en-US"/>
        </w:rPr>
        <w:t xml:space="preserve">. </w:t>
      </w:r>
      <w:proofErr xmlns:w="http://schemas.openxmlformats.org/wordprocessingml/2006/main" w:type="gramEnd"/>
      <w:r xmlns:w="http://schemas.openxmlformats.org/wordprocessingml/2006/main" w:rsidR="00E3682F">
        <w:rPr>
          <w:rFonts w:ascii="STILL Type" w:hAnsi="STILL Type"/>
          <w:lang w:val="en-US"/>
        </w:rPr>
        <w:t xml:space="preserve">So ermitteln wir die Position der Paletten und berechnen den Weg, um sie zu erreichen und aufzunehmen.</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00:13:49:07 - 00:14:13:23</w:t>
      </w:r>
    </w:p>
    <w:p w14:paraId="7AF6D3D8" w14:textId="2CF46CF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6A2A000D" w14:textId="6F82139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Und schließlich haben wir noch die Navigationskamera. Es handelt sich um eine visuelle SLAM-Kamera, die wir zur Navigation im Anhänger verwenden. Wie bereits </w:t>
      </w:r>
      <w:proofErr xmlns:w="http://schemas.openxmlformats.org/wordprocessingml/2006/main" w:type="gramStart"/>
      <w:r xmlns:w="http://schemas.openxmlformats.org/wordprocessingml/2006/main" w:rsidRPr="000B5AA0">
        <w:rPr>
          <w:rFonts w:ascii="STILL Type" w:hAnsi="STILL Type"/>
          <w:lang w:val="en-US"/>
        </w:rPr>
        <w:t xml:space="preserve">erwähnt, </w:t>
      </w:r>
      <w:proofErr xmlns:w="http://schemas.openxmlformats.org/wordprocessingml/2006/main" w:type="gramEnd"/>
      <w:r xmlns:w="http://schemas.openxmlformats.org/wordprocessingml/2006/main" w:rsidR="00726997">
        <w:rPr>
          <w:rFonts w:ascii="STILL Type" w:hAnsi="STILL Type"/>
          <w:lang w:val="en-US"/>
        </w:rPr>
        <w:t xml:space="preserve">nutzen wir die Sicherheitsscanner zur Positionsbestimmung. Das ist also </w:t>
      </w:r>
      <w:proofErr xmlns:w="http://schemas.openxmlformats.org/wordprocessingml/2006/main" w:type="gramStart"/>
      <w:r xmlns:w="http://schemas.openxmlformats.org/wordprocessingml/2006/main" w:rsidRPr="000B5AA0">
        <w:rPr>
          <w:rFonts w:ascii="STILL Type" w:hAnsi="STILL Type"/>
          <w:lang w:val="en-US"/>
        </w:rPr>
        <w:t xml:space="preserve">der </w:t>
      </w:r>
      <w:proofErr xmlns:w="http://schemas.openxmlformats.org/wordprocessingml/2006/main" w:type="spellStart"/>
      <w:r xmlns:w="http://schemas.openxmlformats.org/wordprocessingml/2006/main" w:rsidRPr="000B5AA0">
        <w:rPr>
          <w:rFonts w:ascii="STILL Type" w:hAnsi="STILL Type"/>
          <w:lang w:val="en-US"/>
        </w:rPr>
        <w:t xml:space="preserve">große </w:t>
      </w:r>
      <w:proofErr xmlns:w="http://schemas.openxmlformats.org/wordprocessingml/2006/main" w:type="spellEnd"/>
      <w:proofErr xmlns:w="http://schemas.openxmlformats.org/wordprocessingml/2006/main" w:type="gramEnd"/>
      <w:r xmlns:w="http://schemas.openxmlformats.org/wordprocessingml/2006/main" w:rsidRPr="000B5AA0">
        <w:rPr>
          <w:rFonts w:ascii="STILL Type" w:hAnsi="STILL Type"/>
          <w:lang w:val="en-US"/>
        </w:rPr>
        <w:t xml:space="preserve">Unterschied bei der Navigation bzw. Lokalisierung.</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00:14:14:00 - 00:14:35:13</w:t>
      </w:r>
    </w:p>
    <w:p w14:paraId="02D638C2" w14:textId="527A47C2"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6F4C0B84" w14:textId="518EE5B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Neben all diesen Kamerafunktionen gibt es auch eine Funktion, die viele von Ihnen noch nicht kennen: die Absturzsicherung. Stellen Sie sich </w:t>
      </w:r>
      <w:proofErr xmlns:w="http://schemas.openxmlformats.org/wordprocessingml/2006/main" w:type="gramStart"/>
      <w:r xmlns:w="http://schemas.openxmlformats.org/wordprocessingml/2006/main" w:rsidRPr="000B5AA0">
        <w:rPr>
          <w:rFonts w:ascii="STILL Type" w:hAnsi="STILL Type"/>
          <w:lang w:val="en-US"/>
        </w:rPr>
        <w:t xml:space="preserve">vor </w:t>
      </w:r>
      <w:proofErr xmlns:w="http://schemas.openxmlformats.org/wordprocessingml/2006/main" w:type="gramEnd"/>
      <w:r xmlns:w="http://schemas.openxmlformats.org/wordprocessingml/2006/main" w:rsidRPr="000B5AA0">
        <w:rPr>
          <w:rFonts w:ascii="STILL Type" w:hAnsi="STILL Type"/>
          <w:lang w:val="en-US"/>
        </w:rPr>
        <w:t xml:space="preserve">, wir haben den Anhänger ordentlich positioniert, und aus irgendeinem Grund fährt der LKW-Fahrer plötzlich los. Dann befinden wir uns mitten im Nirgendwo und wollen natürlich nicht, dass unser Fahrzeug von der Klippe stürzt – genau das wollen wir also vermeiden.</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00:14:35:15 - 00:14:56:01</w:t>
      </w:r>
    </w:p>
    <w:p w14:paraId="724CB7A6" w14:textId="3515E11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042E60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Deshalb nutzen wir unsere Sensoren und Kameras, um den Boden im Blick zu behalten. Sollten wir feststellen, dass der Boden untergeht oder fehlt, verlangsamen wir zunächst und führen dann mit zwei Sensoren an der Fahrzeugfront eine abschließende Überprüfung durch, um tatsächlich eine Klippe zu erkennen. Erst dann kommen wir zum Stehen und springen nicht.</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00:14:56:03 - 00:15:17:16</w:t>
      </w:r>
    </w:p>
    <w:p w14:paraId="6EABAC6A" w14:textId="185A6FB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4B023F64" w14:textId="5E842C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Dasselbe passiert auch in der anderen Fahrtrichtung. Wir nutzen dafür einfach den hinteren Sicherheitsscanner. Dieser Scanner verfügt über vier Scanebenen und erfasst den Boden aus einem niedrigeren Winkel. </w:t>
      </w:r>
      <w:proofErr xmlns:w="http://schemas.openxmlformats.org/wordprocessingml/2006/main" w:type="gramStart"/>
      <w:r xmlns:w="http://schemas.openxmlformats.org/wordprocessingml/2006/main" w:rsidRPr="000B5AA0">
        <w:rPr>
          <w:rFonts w:ascii="STILL Type" w:hAnsi="STILL Type"/>
          <w:lang w:val="en-US"/>
        </w:rPr>
        <w:t xml:space="preserve">So </w:t>
      </w:r>
      <w:proofErr xmlns:w="http://schemas.openxmlformats.org/wordprocessingml/2006/main" w:type="gramEnd"/>
      <w:r xmlns:w="http://schemas.openxmlformats.org/wordprocessingml/2006/main" w:rsidRPr="000B5AA0">
        <w:rPr>
          <w:rFonts w:ascii="STILL Type" w:hAnsi="STILL Type"/>
          <w:lang w:val="en-US"/>
        </w:rPr>
        <w:t xml:space="preserve">kann er auch nach unten scannen, um den Boden – oder besser gesagt, den verschwindenden Boden – zu erkennen und sicher zum Stehen zu kommen. Das ist </w:t>
      </w:r>
      <w:proofErr xmlns:w="http://schemas.openxmlformats.org/wordprocessingml/2006/main" w:type="gramStart"/>
      <w:r xmlns:w="http://schemas.openxmlformats.org/wordprocessingml/2006/main" w:rsidRPr="000B5AA0">
        <w:rPr>
          <w:rFonts w:ascii="STILL Type" w:hAnsi="STILL Type"/>
          <w:lang w:val="en-US"/>
        </w:rPr>
        <w:t xml:space="preserve">eine wirklich wichtige </w:t>
      </w:r>
      <w:proofErr xmlns:w="http://schemas.openxmlformats.org/wordprocessingml/2006/main" w:type="gramEnd"/>
      <w:r xmlns:w="http://schemas.openxmlformats.org/wordprocessingml/2006/main" w:rsidRPr="000B5AA0">
        <w:rPr>
          <w:rFonts w:ascii="STILL Type" w:hAnsi="STILL Type"/>
          <w:lang w:val="en-US"/>
        </w:rPr>
        <w:t xml:space="preserve">Funktion.</w:t>
      </w:r>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00:15:17:20 - 00:15:39:08</w:t>
      </w:r>
    </w:p>
    <w:p w14:paraId="4AE4BA4A" w14:textId="15BC782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43CB833F" w14:textId="5E52506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Und es funktioniert in beide Richtungen. Selbst </w:t>
      </w:r>
      <w:proofErr xmlns:w="http://schemas.openxmlformats.org/wordprocessingml/2006/main" w:type="gramStart"/>
      <w:r xmlns:w="http://schemas.openxmlformats.org/wordprocessingml/2006/main" w:rsidRPr="000B5AA0">
        <w:rPr>
          <w:rFonts w:ascii="STILL Type" w:hAnsi="STILL Type"/>
          <w:lang w:val="en-US"/>
        </w:rPr>
        <w:t xml:space="preserve">wenn </w:t>
      </w:r>
      <w:proofErr xmlns:w="http://schemas.openxmlformats.org/wordprocessingml/2006/main" w:type="gramEnd"/>
      <w:r xmlns:w="http://schemas.openxmlformats.org/wordprocessingml/2006/main" w:rsidRPr="000B5AA0">
        <w:rPr>
          <w:rFonts w:ascii="STILL Type" w:hAnsi="STILL Type"/>
          <w:lang w:val="en-US"/>
        </w:rPr>
        <w:t xml:space="preserve">wir also im Anhänger arbeiten, kann jemand den Anhänger so bewegen, dass wir nicht herunterfallen. Das gefällt mir sehr, denn mir liegt mein Fahrzeug am Herzen und ich möchte es natürlich auch schützen. Ich denke, das sind die </w:t>
      </w:r>
      <w:proofErr xmlns:w="http://schemas.openxmlformats.org/wordprocessingml/2006/main" w:type="spellStart"/>
      <w:r xmlns:w="http://schemas.openxmlformats.org/wordprocessingml/2006/main" w:rsidRPr="000B5AA0">
        <w:rPr>
          <w:rFonts w:ascii="STILL Type" w:hAnsi="STILL Type"/>
          <w:lang w:val="en-US"/>
        </w:rPr>
        <w:t xml:space="preserve">wichtigsten </w:t>
      </w:r>
      <w:proofErr xmlns:w="http://schemas.openxmlformats.org/wordprocessingml/2006/main" w:type="spellEnd"/>
      <w:r xmlns:w="http://schemas.openxmlformats.org/wordprocessingml/2006/main" w:rsidRPr="000B5AA0">
        <w:rPr>
          <w:rFonts w:ascii="STILL Type" w:hAnsi="STILL Type"/>
          <w:lang w:val="en-US"/>
        </w:rPr>
        <w:t xml:space="preserve">technischen </w:t>
      </w:r>
      <w:proofErr xmlns:w="http://schemas.openxmlformats.org/wordprocessingml/2006/main" w:type="gramEnd"/>
      <w:r xmlns:w="http://schemas.openxmlformats.org/wordprocessingml/2006/main" w:rsidRPr="000B5AA0">
        <w:rPr>
          <w:rFonts w:ascii="STILL Type" w:hAnsi="STILL Type"/>
          <w:lang w:val="en-US"/>
        </w:rPr>
        <w:t xml:space="preserve">Merkmale </w:t>
      </w:r>
      <w:proofErr xmlns:w="http://schemas.openxmlformats.org/wordprocessingml/2006/main" w:type="gramStart"/>
      <w:r xmlns:w="http://schemas.openxmlformats.org/wordprocessingml/2006/main" w:rsidRPr="000B5AA0">
        <w:rPr>
          <w:rFonts w:ascii="STILL Type" w:hAnsi="STILL Type"/>
          <w:lang w:val="en-US"/>
        </w:rPr>
        <w:t xml:space="preserve">für den Fahrer.</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00:15:39:10 - 00:15:48:22</w:t>
      </w:r>
    </w:p>
    <w:p w14:paraId="28D882A2" w14:textId="62B6912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15185A65" w14:textId="55892FC8"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Ich </w:t>
      </w:r>
      <w:proofErr xmlns:w="http://schemas.openxmlformats.org/wordprocessingml/2006/main" w:type="gramEnd"/>
      <w:r xmlns:w="http://schemas.openxmlformats.org/wordprocessingml/2006/main" w:rsidRPr="000B5AA0">
        <w:rPr>
          <w:rFonts w:ascii="STILL Type" w:hAnsi="STILL Type"/>
          <w:lang w:val="en-US"/>
        </w:rPr>
        <w:t xml:space="preserve">denke, es ist nun an der Zeit, mich wieder bei Ihnen zu melden und die Aktion erneut zu starten, indem ich die Paletten in den Anhänger verlade.</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00:15:48:24 - 00:16:19:23</w:t>
      </w:r>
    </w:p>
    <w:p w14:paraId="4533083F" w14:textId="0415AF7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1D032BA" w14:textId="5E2F6F5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Vielen Dank </w:t>
      </w:r>
      <w:proofErr xmlns:w="http://schemas.openxmlformats.org/wordprocessingml/2006/main" w:type="gramStart"/>
      <w:r xmlns:w="http://schemas.openxmlformats.org/wordprocessingml/2006/main" w:rsidRPr="000B5AA0">
        <w:rPr>
          <w:rFonts w:ascii="STILL Type" w:hAnsi="STILL Type"/>
          <w:lang w:val="en-US"/>
        </w:rPr>
        <w:t xml:space="preserve">, Simone </w:t>
      </w:r>
      <w:proofErr xmlns:w="http://schemas.openxmlformats.org/wordprocessingml/2006/main" w:type="gramEnd"/>
      <w:r xmlns:w="http://schemas.openxmlformats.org/wordprocessingml/2006/main" w:rsidRPr="000B5AA0">
        <w:rPr>
          <w:rFonts w:ascii="STILL Type" w:hAnsi="STILL Type"/>
          <w:lang w:val="en-US"/>
        </w:rPr>
        <w:t xml:space="preserve">. Was machen wir </w:t>
      </w:r>
      <w:proofErr xmlns:w="http://schemas.openxmlformats.org/wordprocessingml/2006/main" w:type="gramStart"/>
      <w:r xmlns:w="http://schemas.openxmlformats.org/wordprocessingml/2006/main" w:rsidRPr="000B5AA0">
        <w:rPr>
          <w:rFonts w:ascii="STILL Type" w:hAnsi="STILL Type"/>
          <w:lang w:val="en-US"/>
        </w:rPr>
        <w:t xml:space="preserve">also </w:t>
      </w:r>
      <w:proofErr xmlns:w="http://schemas.openxmlformats.org/wordprocessingml/2006/main" w:type="gramEnd"/>
      <w:r xmlns:w="http://schemas.openxmlformats.org/wordprocessingml/2006/main" w:rsidRPr="000B5AA0">
        <w:rPr>
          <w:rFonts w:ascii="STILL Type" w:hAnsi="STILL Type"/>
          <w:lang w:val="en-US"/>
        </w:rPr>
        <w:t xml:space="preserve">gerade? Wir haben den ersten Entladevorgang und die technischen Details von Simone bereits gesehen. Jetzt starten wir den Beladevorgang erneut. Wir haben </w:t>
      </w:r>
      <w:proofErr xmlns:w="http://schemas.openxmlformats.org/wordprocessingml/2006/main" w:type="gramStart"/>
      <w:r xmlns:w="http://schemas.openxmlformats.org/wordprocessingml/2006/main" w:rsidRPr="000B5AA0">
        <w:rPr>
          <w:rFonts w:ascii="STILL Type" w:hAnsi="STILL Type"/>
          <w:lang w:val="en-US"/>
        </w:rPr>
        <w:t xml:space="preserve">einen Bediener, der für eine bestimmte </w:t>
      </w:r>
      <w:proofErr xmlns:w="http://schemas.openxmlformats.org/wordprocessingml/2006/main" w:type="gramEnd"/>
      <w:r xmlns:w="http://schemas.openxmlformats.org/wordprocessingml/2006/main" w:rsidRPr="000B5AA0">
        <w:rPr>
          <w:rFonts w:ascii="STILL Type" w:hAnsi="STILL Type"/>
          <w:lang w:val="en-US"/>
        </w:rPr>
        <w:t xml:space="preserve">Anzahl von Laderampen </w:t>
      </w:r>
      <w:proofErr xmlns:w="http://schemas.openxmlformats.org/wordprocessingml/2006/main" w:type="gramEnd"/>
      <w:r xmlns:w="http://schemas.openxmlformats.org/wordprocessingml/2006/main" w:rsidRPr="000B5AA0">
        <w:rPr>
          <w:rFonts w:ascii="STILL Type" w:hAnsi="STILL Type"/>
          <w:lang w:val="en-US"/>
        </w:rPr>
        <w:t xml:space="preserve">zuständig ist </w:t>
      </w:r>
      <w:proofErr xmlns:w="http://schemas.openxmlformats.org/wordprocessingml/2006/main" w:type="gramStart"/>
      <w:r xmlns:w="http://schemas.openxmlformats.org/wordprocessingml/2006/main" w:rsidRPr="000B5AA0">
        <w:rPr>
          <w:rFonts w:ascii="STILL Type" w:hAnsi="STILL Type"/>
          <w:lang w:val="en-US"/>
        </w:rPr>
        <w:t xml:space="preserve">. Sie starten den Vorgang, indem Sie die Positionen in der tiefen Fahrspur auswählen.</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00:16:20:00 - 00:16:55:12</w:t>
      </w:r>
    </w:p>
    <w:p w14:paraId="1E2D893C" w14:textId="5FF4D18B"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3F68E8C" w14:textId="32E8B92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Dann erhält der LKW sein Signal und </w:t>
      </w:r>
      <w:proofErr xmlns:w="http://schemas.openxmlformats.org/wordprocessingml/2006/main" w:type="gramStart"/>
      <w:r xmlns:w="http://schemas.openxmlformats.org/wordprocessingml/2006/main" w:rsidR="00B2554C">
        <w:rPr>
          <w:rFonts w:ascii="STILL Type" w:hAnsi="STILL Type"/>
          <w:lang w:val="en-US"/>
        </w:rPr>
        <w:t xml:space="preserve">startet </w:t>
      </w:r>
      <w:proofErr xmlns:w="http://schemas.openxmlformats.org/wordprocessingml/2006/main" w:type="gramEnd"/>
      <w:r xmlns:w="http://schemas.openxmlformats.org/wordprocessingml/2006/main" w:rsidRPr="000B5AA0">
        <w:rPr>
          <w:rFonts w:ascii="STILL Type" w:hAnsi="STILL Type"/>
          <w:lang w:val="en-US"/>
        </w:rPr>
        <w:t xml:space="preserve">den Vorgang. </w:t>
      </w:r>
      <w:r xmlns:w="http://schemas.openxmlformats.org/wordprocessingml/2006/main" w:rsidR="00D800A4" w:rsidRPr="00D800A4">
        <w:rPr>
          <w:rFonts w:ascii="STILL Type" w:hAnsi="STILL Type"/>
          <w:color w:val="000000" w:themeColor="text1"/>
          <w:lang w:val="en-US"/>
        </w:rPr>
        <w:t xml:space="preserve">Während </w:t>
      </w:r>
      <w:r xmlns:w="http://schemas.openxmlformats.org/wordprocessingml/2006/main" w:rsidR="00F95E60">
        <w:rPr>
          <w:rFonts w:ascii="STILL Type" w:hAnsi="STILL Type"/>
          <w:lang w:val="en-US"/>
        </w:rPr>
        <w:t xml:space="preserve">Simones </w:t>
      </w:r>
      <w:proofErr xmlns:w="http://schemas.openxmlformats.org/wordprocessingml/2006/main" w:type="gramEnd"/>
      <w:r xmlns:w="http://schemas.openxmlformats.org/wordprocessingml/2006/main" w:rsidRPr="000B5AA0">
        <w:rPr>
          <w:rFonts w:ascii="STILL Type" w:hAnsi="STILL Type"/>
          <w:lang w:val="en-US"/>
        </w:rPr>
        <w:t xml:space="preserve">Präsentation </w:t>
      </w:r>
      <w:proofErr xmlns:w="http://schemas.openxmlformats.org/wordprocessingml/2006/main" w:type="gramStart"/>
      <w:r xmlns:w="http://schemas.openxmlformats.org/wordprocessingml/2006/main" w:rsidRPr="000B5AA0">
        <w:rPr>
          <w:rFonts w:ascii="STILL Type" w:hAnsi="STILL Type"/>
          <w:lang w:val="en-US"/>
        </w:rPr>
        <w:t xml:space="preserve">haben Sie gesehen, dass Paletten häufig falsch platziert werden.</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00:16:55:14 - 00:17:22:22</w:t>
      </w:r>
    </w:p>
    <w:p w14:paraId="76ABBCA9" w14:textId="7D04E90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5719B67" w14:textId="4182745C" w:rsidR="000B5AA0" w:rsidRPr="000B5AA0" w:rsidRDefault="00E52C77"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Und wie wir damit umgehen. Die ersten Paletten werden in den Anhänger gefahren. </w:t>
      </w:r>
      <w:proofErr xmlns:w="http://schemas.openxmlformats.org/wordprocessingml/2006/main" w:type="gramStart"/>
      <w:r xmlns:w="http://schemas.openxmlformats.org/wordprocessingml/2006/main" w:rsidR="000B5AA0" w:rsidRPr="000B5AA0">
        <w:rPr>
          <w:rFonts w:ascii="STILL Type" w:hAnsi="STILL Type"/>
          <w:lang w:val="en-US"/>
        </w:rPr>
        <w:t xml:space="preserve">Hier </w:t>
      </w:r>
      <w:proofErr xmlns:w="http://schemas.openxmlformats.org/wordprocessingml/2006/main" w:type="gramEnd"/>
      <w:r xmlns:w="http://schemas.openxmlformats.org/wordprocessingml/2006/main" w:rsidR="000B5AA0" w:rsidRPr="000B5AA0">
        <w:rPr>
          <w:rFonts w:ascii="STILL Type" w:hAnsi="STILL Type"/>
          <w:lang w:val="en-US"/>
        </w:rPr>
        <w:t xml:space="preserve">auf dem Bildschirm sehen Sie die Palettenkamera. Sie werden feststellen, dass sie normalerweise ziemlich gerade hineinfahren.</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00:17:23:03 - 00:17:41:24</w:t>
      </w:r>
    </w:p>
    <w:p w14:paraId="12C4C021" w14:textId="0BE19E89"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210B5D26" w14:textId="0D482A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911A61">
        <w:rPr>
          <w:rFonts w:ascii="STILL Type" w:hAnsi="STILL Type"/>
          <w:color w:val="000000" w:themeColor="text1"/>
          <w:lang w:val="en-US"/>
        </w:rPr>
        <w:t xml:space="preserve">Palettenkamera </w:t>
      </w:r>
      <w:proofErr xmlns:w="http://schemas.openxmlformats.org/wordprocessingml/2006/main" w:type="gramStart"/>
      <w:r xmlns:w="http://schemas.openxmlformats.org/wordprocessingml/2006/main" w:rsidRPr="00911A61">
        <w:rPr>
          <w:rFonts w:ascii="STILL Type" w:hAnsi="STILL Type"/>
          <w:color w:val="000000" w:themeColor="text1"/>
          <w:lang w:val="en-US"/>
        </w:rPr>
        <w:t xml:space="preserve">erfasst </w:t>
      </w:r>
      <w:r xmlns:w="http://schemas.openxmlformats.org/wordprocessingml/2006/main" w:rsidRPr="000B5AA0">
        <w:rPr>
          <w:rFonts w:ascii="STILL Type" w:hAnsi="STILL Type"/>
          <w:lang w:val="en-US"/>
        </w:rPr>
        <w:t xml:space="preserve">nun die Position des Lkw und der Palette selbst. Daraufhin ändert sie ihre optimale Route. Die Ansicht, die Sie gerade sehen </w:t>
      </w:r>
      <w:r xmlns:w="http://schemas.openxmlformats.org/wordprocessingml/2006/main" w:rsidR="00F47C7C" w:rsidRPr="00911A61">
        <w:rPr>
          <w:rFonts w:ascii="STILL Type" w:hAnsi="STILL Type"/>
          <w:color w:val="000000" w:themeColor="text1"/>
          <w:lang w:val="en-US"/>
        </w:rPr>
        <w:t xml:space="preserve">, </w:t>
      </w:r>
      <w:proofErr xmlns:w="http://schemas.openxmlformats.org/wordprocessingml/2006/main" w:type="gramEnd"/>
      <w:r xmlns:w="http://schemas.openxmlformats.org/wordprocessingml/2006/main" w:rsidRPr="000B5AA0">
        <w:rPr>
          <w:rFonts w:ascii="STILL Type" w:hAnsi="STILL Type"/>
          <w:lang w:val="en-US"/>
        </w:rPr>
        <w:t xml:space="preserve">und die anschließende Palettenaufnahme sind deutlich verschoben.</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00:17:42:01 - 00:18:09:24</w:t>
      </w:r>
    </w:p>
    <w:p w14:paraId="29A9686B" w14:textId="2B1AB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317A3E4" w14:textId="0571195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Das alles wird von der Palettenkamera gesteuert, die Drehung und Winkel der Palette erfasst. </w:t>
      </w:r>
      <w:proofErr xmlns:w="http://schemas.openxmlformats.org/wordprocessingml/2006/main" w:type="gramStart"/>
      <w:r xmlns:w="http://schemas.openxmlformats.org/wordprocessingml/2006/main" w:rsidRPr="000B5AA0">
        <w:rPr>
          <w:rFonts w:ascii="STILL Type" w:hAnsi="STILL Type"/>
          <w:lang w:val="en-US"/>
        </w:rPr>
        <w:t xml:space="preserve">Jetzt </w:t>
      </w:r>
      <w:proofErr xmlns:w="http://schemas.openxmlformats.org/wordprocessingml/2006/main" w:type="gramEnd"/>
      <w:r xmlns:w="http://schemas.openxmlformats.org/wordprocessingml/2006/main" w:rsidRPr="000B5AA0">
        <w:rPr>
          <w:rFonts w:ascii="STILL Type" w:hAnsi="STILL Type"/>
          <w:lang w:val="en-US"/>
        </w:rPr>
        <w:t xml:space="preserve">wird die Palette aufgenommen und wieder in den Anhänger gefahren. </w:t>
      </w:r>
      <w:proofErr xmlns:w="http://schemas.openxmlformats.org/wordprocessingml/2006/main" w:type="gramStart"/>
      <w:r xmlns:w="http://schemas.openxmlformats.org/wordprocessingml/2006/main" w:rsidR="00A94D8C">
        <w:rPr>
          <w:rFonts w:ascii="STILL Type" w:hAnsi="STILL Type"/>
          <w:lang w:val="en-US"/>
        </w:rPr>
        <w:t xml:space="preserve">Er wartet also </w:t>
      </w:r>
      <w:proofErr xmlns:w="http://schemas.openxmlformats.org/wordprocessingml/2006/main" w:type="gramStart"/>
      <w:r xmlns:w="http://schemas.openxmlformats.org/wordprocessingml/2006/main" w:rsidRPr="000B5AA0">
        <w:rPr>
          <w:rFonts w:ascii="STILL Type" w:hAnsi="STILL Type"/>
          <w:lang w:val="en-US"/>
        </w:rPr>
        <w:t xml:space="preserve">wieder in dieser </w:t>
      </w:r>
      <w:proofErr xmlns:w="http://schemas.openxmlformats.org/wordprocessingml/2006/main" w:type="gramEnd"/>
      <w:r xmlns:w="http://schemas.openxmlformats.org/wordprocessingml/2006/main" w:rsidRPr="000B5AA0">
        <w:rPr>
          <w:rFonts w:ascii="STILL Type" w:hAnsi="STILL Type"/>
          <w:lang w:val="en-US"/>
        </w:rPr>
        <w:t xml:space="preserve">Position </w:t>
      </w:r>
      <w:proofErr xmlns:w="http://schemas.openxmlformats.org/wordprocessingml/2006/main" w:type="gramEnd"/>
      <w:r xmlns:w="http://schemas.openxmlformats.org/wordprocessingml/2006/main" w:rsidR="007F30BF">
        <w:rPr>
          <w:rFonts w:ascii="STILL Type" w:hAnsi="STILL Type"/>
          <w:lang w:val="en-US"/>
        </w:rPr>
        <w:t xml:space="preserve">, während die erste Palette bereits im Anhänger abgeladen und direkt an der Wand platziert wird.</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00:18:10:01 - 00:18:36:10</w:t>
      </w:r>
    </w:p>
    <w:p w14:paraId="52E33EB4" w14:textId="7F2CCC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72E958B4" w14:textId="72CAC35D" w:rsidR="000B5AA0" w:rsidRPr="000B5AA0" w:rsidRDefault="0085314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Sie werden sehen, wie die Palette am Ende fast herunterfällt, sich dann aber leicht verschiebt und das Fahrzeug an die Anhängerwand heranfährt. Die Palette selbst liegt </w:t>
      </w:r>
      <w:proofErr xmlns:w="http://schemas.openxmlformats.org/wordprocessingml/2006/main" w:type="gramStart"/>
      <w:r xmlns:w="http://schemas.openxmlformats.org/wordprocessingml/2006/main" w:rsidR="000B5AA0" w:rsidRPr="000B5AA0">
        <w:rPr>
          <w:rFonts w:ascii="STILL Type" w:hAnsi="STILL Type"/>
          <w:lang w:val="en-US"/>
        </w:rPr>
        <w:t xml:space="preserve">sehr nah </w:t>
      </w:r>
      <w:proofErr xmlns:w="http://schemas.openxmlformats.org/wordprocessingml/2006/main" w:type="gramEnd"/>
      <w:r xmlns:w="http://schemas.openxmlformats.org/wordprocessingml/2006/main" w:rsidR="000B5AA0" w:rsidRPr="000B5AA0">
        <w:rPr>
          <w:rFonts w:ascii="STILL Type" w:hAnsi="STILL Type"/>
          <w:lang w:val="en-US"/>
        </w:rPr>
        <w:t xml:space="preserve">an der Wand an. Anschließend fährt das Fahrzeug wieder los.</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00:18:36:12 - 00:19:08:18</w:t>
      </w:r>
    </w:p>
    <w:p w14:paraId="1AFFC048" w14:textId="44BD20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0804B0B" w14:textId="1723AD3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Wir schaffen Platz für den zweiten Lkw. Das ist </w:t>
      </w:r>
      <w:proofErr xmlns:w="http://schemas.openxmlformats.org/wordprocessingml/2006/main" w:type="gramStart"/>
      <w:r xmlns:w="http://schemas.openxmlformats.org/wordprocessingml/2006/main" w:rsidRPr="000B5AA0">
        <w:rPr>
          <w:rFonts w:ascii="STILL Type" w:hAnsi="STILL Type"/>
          <w:lang w:val="en-US"/>
        </w:rPr>
        <w:t xml:space="preserve">aus </w:t>
      </w:r>
      <w:proofErr xmlns:w="http://schemas.openxmlformats.org/wordprocessingml/2006/main" w:type="gramEnd"/>
      <w:r xmlns:w="http://schemas.openxmlformats.org/wordprocessingml/2006/main" w:rsidRPr="000B5AA0">
        <w:rPr>
          <w:rFonts w:ascii="STILL Type" w:hAnsi="STILL Type"/>
          <w:lang w:val="en-US"/>
        </w:rPr>
        <w:t xml:space="preserve">Kundensicht wichtig, denn </w:t>
      </w:r>
      <w:proofErr xmlns:w="http://schemas.openxmlformats.org/wordprocessingml/2006/main" w:type="gramStart"/>
      <w:r xmlns:w="http://schemas.openxmlformats.org/wordprocessingml/2006/main" w:rsidRPr="000B5AA0">
        <w:rPr>
          <w:rFonts w:ascii="STILL Type" w:hAnsi="STILL Type"/>
          <w:lang w:val="en-US"/>
        </w:rPr>
        <w:t xml:space="preserve">heutzutage </w:t>
      </w:r>
      <w:proofErr xmlns:w="http://schemas.openxmlformats.org/wordprocessingml/2006/main" w:type="gramEnd"/>
      <w:r xmlns:w="http://schemas.openxmlformats.org/wordprocessingml/2006/main" w:rsidRPr="000B5AA0">
        <w:rPr>
          <w:rFonts w:ascii="STILL Type" w:hAnsi="STILL Type"/>
          <w:lang w:val="en-US"/>
        </w:rPr>
        <w:t xml:space="preserve">herrscht Arbeitskräftemangel. Kunden erwarten einen kontinuierlichen Betrieb und eine </w:t>
      </w:r>
      <w:proofErr xmlns:w="http://schemas.openxmlformats.org/wordprocessingml/2006/main" w:type="gramStart"/>
      <w:r xmlns:w="http://schemas.openxmlformats.org/wordprocessingml/2006/main" w:rsidRPr="000B5AA0">
        <w:rPr>
          <w:rFonts w:ascii="STILL Type" w:hAnsi="STILL Type"/>
          <w:lang w:val="en-US"/>
        </w:rPr>
        <w:t xml:space="preserve">Verfügbarkeit rund um </w:t>
      </w:r>
      <w:proofErr xmlns:w="http://schemas.openxmlformats.org/wordprocessingml/2006/main" w:type="gramEnd"/>
      <w:r xmlns:w="http://schemas.openxmlformats.org/wordprocessingml/2006/main" w:rsidRPr="000B5AA0">
        <w:rPr>
          <w:rFonts w:ascii="STILL Type" w:hAnsi="STILL Type"/>
          <w:lang w:val="en-US"/>
        </w:rPr>
        <w:t xml:space="preserve">die Uhr. Genau das </w:t>
      </w:r>
      <w:proofErr xmlns:w="http://schemas.openxmlformats.org/wordprocessingml/2006/main" w:type="gramStart"/>
      <w:r xmlns:w="http://schemas.openxmlformats.org/wordprocessingml/2006/main" w:rsidRPr="000B5AA0">
        <w:rPr>
          <w:rFonts w:ascii="STILL Type" w:hAnsi="STILL Type"/>
          <w:lang w:val="en-US"/>
        </w:rPr>
        <w:t xml:space="preserve">streben </w:t>
      </w:r>
      <w:proofErr xmlns:w="http://schemas.openxmlformats.org/wordprocessingml/2006/main" w:type="gramEnd"/>
      <w:r xmlns:w="http://schemas.openxmlformats.org/wordprocessingml/2006/main" w:rsidRPr="000B5AA0">
        <w:rPr>
          <w:rFonts w:ascii="STILL Type" w:hAnsi="STILL Type"/>
          <w:lang w:val="en-US"/>
        </w:rPr>
        <w:t xml:space="preserve">wir an </w:t>
      </w:r>
      <w:proofErr xmlns:w="http://schemas.openxmlformats.org/wordprocessingml/2006/main" w:type="gramEnd"/>
      <w:r xmlns:w="http://schemas.openxmlformats.org/wordprocessingml/2006/main" w:rsidRPr="000B5AA0">
        <w:rPr>
          <w:rFonts w:ascii="STILL Type" w:hAnsi="STILL Type"/>
          <w:lang w:val="en-US"/>
        </w:rPr>
        <w:t xml:space="preserve">. Um dies zu gewährleisten, haben wir den Lkw mit einer </w:t>
      </w:r>
      <w:proofErr xmlns:w="http://schemas.openxmlformats.org/wordprocessingml/2006/main" w:type="gramStart"/>
      <w:r xmlns:w="http://schemas.openxmlformats.org/wordprocessingml/2006/main" w:rsidRPr="000B5AA0">
        <w:rPr>
          <w:rFonts w:ascii="STILL Type" w:hAnsi="STILL Type"/>
          <w:lang w:val="en-US"/>
        </w:rPr>
        <w:t xml:space="preserve">Lithium-Ionen -Batterie </w:t>
      </w:r>
      <w:proofErr xmlns:w="http://schemas.openxmlformats.org/wordprocessingml/2006/main" w:type="gramEnd"/>
      <w:r xmlns:w="http://schemas.openxmlformats.org/wordprocessingml/2006/main" w:rsidRPr="000B5AA0">
        <w:rPr>
          <w:rFonts w:ascii="STILL Type" w:hAnsi="STILL Type"/>
          <w:lang w:val="en-US"/>
        </w:rPr>
        <w:t xml:space="preserve">ausgestattet </w:t>
      </w:r>
      <w:proofErr xmlns:w="http://schemas.openxmlformats.org/wordprocessingml/2006/main" w:type="gramStart"/>
      <w:r xmlns:w="http://schemas.openxmlformats.org/wordprocessingml/2006/main" w:rsidRPr="000B5AA0">
        <w:rPr>
          <w:rFonts w:ascii="STILL Type" w:hAnsi="STILL Type"/>
          <w:lang w:val="en-US"/>
        </w:rPr>
        <w:t xml:space="preserve">.</w:t>
      </w:r>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00:19:08:20 - 00:19:23:02</w:t>
      </w:r>
    </w:p>
    <w:p w14:paraId="1BB71410" w14:textId="61E820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9896501" w14:textId="5730AF6A"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Es wird automatisch auf den entsprechenden Rechner umgeleitet, um die Betriebsbereitschaft des Systems zu gewährleisten.</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00:19:23:04 - 00:19:49:14</w:t>
      </w:r>
    </w:p>
    <w:p w14:paraId="167022EF" w14:textId="7E8390A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6F8E531" w14:textId="550765B8"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Hinsichtlich der Produktivität können Sie zwischen einer Stunde mit einer Maschine oder zwei Maschinen und 35 Minuten </w:t>
      </w:r>
      <w:proofErr xmlns:w="http://schemas.openxmlformats.org/wordprocessingml/2006/main" w:type="gramStart"/>
      <w:r xmlns:w="http://schemas.openxmlformats.org/wordprocessingml/2006/main" w:rsidR="00F42AC1">
        <w:rPr>
          <w:rFonts w:ascii="STILL Type" w:hAnsi="STILL Type"/>
          <w:lang w:val="en-US"/>
        </w:rPr>
        <w:t xml:space="preserve">wählen </w:t>
      </w:r>
      <w:proofErr xmlns:w="http://schemas.openxmlformats.org/wordprocessingml/2006/main" w:type="gramEnd"/>
      <w:r xmlns:w="http://schemas.openxmlformats.org/wordprocessingml/2006/main" w:rsidRPr="000B5AA0">
        <w:rPr>
          <w:rFonts w:ascii="STILL Type" w:hAnsi="STILL Type"/>
          <w:lang w:val="en-US"/>
        </w:rPr>
        <w:t xml:space="preserve">. Sie können auch gleichzeitig be- und entladen und dabei verschiedene Stopps einlegen.</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00:19:49:14 - 00:20:09:02</w:t>
      </w:r>
    </w:p>
    <w:p w14:paraId="4B998DD5" w14:textId="03FCF51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CE30C61" w14:textId="448713A2" w:rsidR="000B5AA0" w:rsidRPr="000B5AA0" w:rsidRDefault="00EC5C5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Wir können ein System installieren, das eine bestimmte </w:t>
      </w:r>
      <w:proofErr xmlns:w="http://schemas.openxmlformats.org/wordprocessingml/2006/main" w:type="gramStart"/>
      <w:r xmlns:w="http://schemas.openxmlformats.org/wordprocessingml/2006/main" w:rsidR="000B5AA0" w:rsidRPr="000B5AA0">
        <w:rPr>
          <w:rFonts w:ascii="STILL Type" w:hAnsi="STILL Type"/>
          <w:lang w:val="en-US"/>
        </w:rPr>
        <w:t xml:space="preserve">Anzahl </w:t>
      </w:r>
      <w:proofErr xmlns:w="http://schemas.openxmlformats.org/wordprocessingml/2006/main" w:type="gramEnd"/>
      <w:r xmlns:w="http://schemas.openxmlformats.org/wordprocessingml/2006/main" w:rsidR="000B5AA0" w:rsidRPr="000B5AA0">
        <w:rPr>
          <w:rFonts w:ascii="STILL Type" w:hAnsi="STILL Type"/>
          <w:lang w:val="en-US"/>
        </w:rPr>
        <w:t xml:space="preserve">von LKWs für eine bestimmte Anzahl von Laderampen garantiert.</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00:20:09:04 - 00:20:52:09</w:t>
      </w:r>
    </w:p>
    <w:p w14:paraId="14B72905" w14:textId="68D358C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1AD6328" w14:textId="44C1AFF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Und wie Simone bereits erklärte: Sicherheit ist heutzutage im Lager von größter Bedeutung. Wir benötigen </w:t>
      </w:r>
      <w:proofErr xmlns:w="http://schemas.openxmlformats.org/wordprocessingml/2006/main" w:type="gramStart"/>
      <w:r xmlns:w="http://schemas.openxmlformats.org/wordprocessingml/2006/main" w:rsidR="00E166FA">
        <w:rPr>
          <w:rFonts w:ascii="STILL Type" w:hAnsi="STILL Type"/>
          <w:lang w:val="en-US"/>
        </w:rPr>
        <w:t xml:space="preserve">Rundumsicherheit </w:t>
      </w:r>
      <w:proofErr xmlns:w="http://schemas.openxmlformats.org/wordprocessingml/2006/main" w:type="gramEnd"/>
      <w:r xmlns:w="http://schemas.openxmlformats.org/wordprocessingml/2006/main" w:rsidR="00E166FA" w:rsidRPr="00E166FA">
        <w:rPr>
          <w:rFonts w:ascii="STILL Type" w:hAnsi="STILL Type"/>
          <w:lang w:val="en-US"/>
        </w:rPr>
        <w:t xml:space="preserve">und verfügen über eine integrierte Sicherheitsebene – die vier LiDAR-Kameras. Zusätzlich bieten wir </w:t>
      </w:r>
      <w:proofErr xmlns:w="http://schemas.openxmlformats.org/wordprocessingml/2006/main" w:type="gramStart"/>
      <w:r xmlns:w="http://schemas.openxmlformats.org/wordprocessingml/2006/main" w:rsidR="00782ACE">
        <w:rPr>
          <w:rFonts w:ascii="STILL Type" w:hAnsi="STILL Type"/>
          <w:lang w:val="en-US"/>
        </w:rPr>
        <w:t xml:space="preserve">ein Kamerasystem </w:t>
      </w:r>
      <w:proofErr xmlns:w="http://schemas.openxmlformats.org/wordprocessingml/2006/main" w:type="gramEnd"/>
      <w:r xmlns:w="http://schemas.openxmlformats.org/wordprocessingml/2006/main" w:rsidRPr="000B5AA0">
        <w:rPr>
          <w:rFonts w:ascii="STILL Type" w:hAnsi="STILL Type"/>
          <w:lang w:val="en-US"/>
        </w:rPr>
        <w:t xml:space="preserve">mit zusätzlichen Ansichten von oben für noch mehr Sicherheit.</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00:20:52:11 - 00:21:16:16</w:t>
      </w:r>
    </w:p>
    <w:p w14:paraId="0394FA78" w14:textId="3F3B7C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5598D70" w14:textId="2B2460E3" w:rsidR="000B5AA0" w:rsidRPr="000B5AA0" w:rsidRDefault="0022002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Und jetzt sehen Sie, </w:t>
      </w:r>
      <w:proofErr xmlns:w="http://schemas.openxmlformats.org/wordprocessingml/2006/main" w:type="gramStart"/>
      <w:r xmlns:w="http://schemas.openxmlformats.org/wordprocessingml/2006/main" w:rsidR="000B5AA0" w:rsidRPr="000B5AA0">
        <w:rPr>
          <w:rFonts w:ascii="STILL Type" w:hAnsi="STILL Type"/>
          <w:lang w:val="en-US"/>
        </w:rPr>
        <w:t xml:space="preserve">dass dies </w:t>
      </w:r>
      <w:proofErr xmlns:w="http://schemas.openxmlformats.org/wordprocessingml/2006/main" w:type="gramEnd"/>
      <w:r xmlns:w="http://schemas.openxmlformats.org/wordprocessingml/2006/main" w:rsidR="000B5AA0" w:rsidRPr="000B5AA0">
        <w:rPr>
          <w:rFonts w:ascii="STILL Type" w:hAnsi="STILL Type"/>
          <w:lang w:val="en-US"/>
        </w:rPr>
        <w:t xml:space="preserve">die wichtigste und entscheidendste Palette ist. Sie ist die letzte in der Reihe. Sie sehen, wie sie sich löst. Sie dreht die Palette ein wenig und </w:t>
      </w:r>
      <w:proofErr xmlns:w="http://schemas.openxmlformats.org/wordprocessingml/2006/main" w:type="gramStart"/>
      <w:r xmlns:w="http://schemas.openxmlformats.org/wordprocessingml/2006/main" w:rsidR="000B5AA0" w:rsidRPr="000B5AA0">
        <w:rPr>
          <w:rFonts w:ascii="STILL Type" w:hAnsi="STILL Type"/>
          <w:lang w:val="en-US"/>
        </w:rPr>
        <w:t xml:space="preserve">konzentriert sich dabei ganz </w:t>
      </w:r>
      <w:proofErr xmlns:w="http://schemas.openxmlformats.org/wordprocessingml/2006/main" w:type="gramEnd"/>
      <w:r xmlns:w="http://schemas.openxmlformats.org/wordprocessingml/2006/main" w:rsidR="000B5AA0" w:rsidRPr="000B5AA0">
        <w:rPr>
          <w:rFonts w:ascii="STILL Type" w:hAnsi="STILL Type"/>
          <w:lang w:val="en-US"/>
        </w:rPr>
        <w:t xml:space="preserve">auf die Wand und die andere Palette, um diese Palette in den Anhänger zu schieben.</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00:21:16:16 - 00:21:43:15</w:t>
      </w:r>
    </w:p>
    <w:p w14:paraId="37C88269" w14:textId="7AB1977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223FBC48" w14:textId="04BD98FA" w:rsidR="000B5AA0" w:rsidRPr="000B5AA0" w:rsidRDefault="00820F9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Das ist das Kernkonzept unserer Lösung: Wir ahmen nach, wie ein Bediener im Inneren des Anhängers vorgeht. Wir imitieren also, wie ein Bediener diese Operation selbst durchführt.</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00:21:43:17 - 00:22:14:10</w:t>
      </w:r>
    </w:p>
    <w:p w14:paraId="3536C633" w14:textId="25633248"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15E5464" w14:textId="554FF5CA" w:rsidR="000B5AA0" w:rsidRPr="000B5AA0" w:rsidRDefault="0029007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Es war interessant, Colruyt als Entwicklungspartner zu haben, da sie bereits über jahrelange Erfahrung in der Lieferkette, im Be- und Entladen sowie in den täglichen manuellen Abläufen verfügen. Diese Logik haben wir nun in die Software </w:t>
      </w:r>
      <w:proofErr xmlns:w="http://schemas.openxmlformats.org/wordprocessingml/2006/main" w:type="gramStart"/>
      <w:r xmlns:w="http://schemas.openxmlformats.org/wordprocessingml/2006/main" w:rsidR="000B5AA0" w:rsidRPr="000B5AA0">
        <w:rPr>
          <w:rFonts w:ascii="STILL Type" w:hAnsi="STILL Type"/>
          <w:lang w:val="en-US"/>
        </w:rPr>
        <w:t xml:space="preserve">integriert </w:t>
      </w:r>
      <w:proofErr xmlns:w="http://schemas.openxmlformats.org/wordprocessingml/2006/main" w:type="gramEnd"/>
      <w:r xmlns:w="http://schemas.openxmlformats.org/wordprocessingml/2006/main" w:rsidR="000B5AA0" w:rsidRPr="000B5AA0">
        <w:rPr>
          <w:rFonts w:ascii="STILL Type" w:hAnsi="STILL Type"/>
          <w:lang w:val="en-US"/>
        </w:rPr>
        <w:t xml:space="preserve">. Sie basiert vollständig auf Bild- und Kameratechnologie.</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00:22:14:12 - 00:22:46:24</w:t>
      </w:r>
    </w:p>
    <w:p w14:paraId="0BC488A1" w14:textId="5597518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DBA433C" w14:textId="4E74226F" w:rsidR="000B5AA0" w:rsidRPr="000B5AA0" w:rsidRDefault="00E631AA"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Das bietet erhebliche Vorteile. Wir bieten eine schnelle Implementierung, benötigen keine Infrastruktur </w:t>
      </w:r>
      <w:proofErr xmlns:w="http://schemas.openxmlformats.org/wordprocessingml/2006/main" w:type="gramStart"/>
      <w:r xmlns:w="http://schemas.openxmlformats.org/wordprocessingml/2006/main" w:rsidR="000B5AA0" w:rsidRPr="000B5AA0">
        <w:rPr>
          <w:rFonts w:ascii="STILL Type" w:hAnsi="STILL Type"/>
          <w:lang w:val="en-US"/>
        </w:rPr>
        <w:t xml:space="preserve">und sparen zudem </w:t>
      </w:r>
      <w:proofErr xmlns:w="http://schemas.openxmlformats.org/wordprocessingml/2006/main" w:type="gramEnd"/>
      <w:r xmlns:w="http://schemas.openxmlformats.org/wordprocessingml/2006/main" w:rsidR="000B5AA0" w:rsidRPr="000B5AA0">
        <w:rPr>
          <w:rFonts w:ascii="STILL Type" w:hAnsi="STILL Type"/>
          <w:lang w:val="en-US"/>
        </w:rPr>
        <w:t xml:space="preserve">viele Kosten. Man kann es mit einem Staubsauger zu Hause vergleichen: Er erfasst die Umgebung. Wir unterstützen Sie bei dieser Erfassung und führen anschließend die Funktionstests durch, bevor wir mit der Systemimplementierung beginnen. Nach der Implementierung testen wir den Betrieb.</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00:22:47:01 - 00:23:29:08</w:t>
      </w:r>
    </w:p>
    <w:p w14:paraId="5A28C317" w14:textId="55D89D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68D13F37" w14:textId="5C44919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Wir konzentrieren uns </w:t>
      </w:r>
      <w:proofErr xmlns:w="http://schemas.openxmlformats.org/wordprocessingml/2006/main" w:type="gramStart"/>
      <w:r xmlns:w="http://schemas.openxmlformats.org/wordprocessingml/2006/main" w:rsidRPr="000B5AA0">
        <w:rPr>
          <w:rFonts w:ascii="STILL Type" w:hAnsi="STILL Type"/>
          <w:lang w:val="en-US"/>
        </w:rPr>
        <w:t xml:space="preserve">auf </w:t>
      </w:r>
      <w:proofErr xmlns:w="http://schemas.openxmlformats.org/wordprocessingml/2006/main" w:type="gramEnd"/>
      <w:r xmlns:w="http://schemas.openxmlformats.org/wordprocessingml/2006/main" w:rsidRPr="000B5AA0">
        <w:rPr>
          <w:rFonts w:ascii="STILL Type" w:hAnsi="STILL Type"/>
          <w:lang w:val="en-US"/>
        </w:rPr>
        <w:t xml:space="preserve">die Produktion im Werk und die Auslieferung des Fahrzeugs </w:t>
      </w:r>
      <w:proofErr xmlns:w="http://schemas.openxmlformats.org/wordprocessingml/2006/main" w:type="gramStart"/>
      <w:r xmlns:w="http://schemas.openxmlformats.org/wordprocessingml/2006/main" w:rsidRPr="000B5AA0">
        <w:rPr>
          <w:rFonts w:ascii="STILL Type" w:hAnsi="STILL Type"/>
          <w:lang w:val="en-US"/>
        </w:rPr>
        <w:t xml:space="preserve">an </w:t>
      </w:r>
      <w:proofErr xmlns:w="http://schemas.openxmlformats.org/wordprocessingml/2006/main" w:type="gramEnd"/>
      <w:r xmlns:w="http://schemas.openxmlformats.org/wordprocessingml/2006/main" w:rsidRPr="000B5AA0">
        <w:rPr>
          <w:rFonts w:ascii="STILL Type" w:hAnsi="STILL Type"/>
          <w:lang w:val="en-US"/>
        </w:rPr>
        <w:t xml:space="preserve">den Kunden. Wir beginnen mit der Implementierung, der Projektrealisierung. Anschließend gehen wir in den operativen Betrieb des Systems über. </w:t>
      </w:r>
      <w:proofErr xmlns:w="http://schemas.openxmlformats.org/wordprocessingml/2006/main" w:type="gramStart"/>
      <w:r xmlns:w="http://schemas.openxmlformats.org/wordprocessingml/2006/main" w:rsidR="00AD2D0D">
        <w:rPr>
          <w:rFonts w:ascii="STILL Type" w:hAnsi="STILL Type"/>
          <w:lang w:val="en-US"/>
        </w:rPr>
        <w:t xml:space="preserve">Daher </w:t>
      </w:r>
      <w:proofErr xmlns:w="http://schemas.openxmlformats.org/wordprocessingml/2006/main" w:type="gramEnd"/>
      <w:r xmlns:w="http://schemas.openxmlformats.org/wordprocessingml/2006/main" w:rsidRPr="000B5AA0">
        <w:rPr>
          <w:rFonts w:ascii="STILL Type" w:hAnsi="STILL Type"/>
          <w:lang w:val="en-US"/>
        </w:rPr>
        <w:t xml:space="preserve">ist ein stabiles, robustes und ausgereiftes System unerlässlich. Der große Vorteil liegt </w:t>
      </w:r>
      <w:proofErr xmlns:w="http://schemas.openxmlformats.org/wordprocessingml/2006/main" w:type="gramStart"/>
      <w:r xmlns:w="http://schemas.openxmlformats.org/wordprocessingml/2006/main" w:rsidRPr="000B5AA0">
        <w:rPr>
          <w:rFonts w:ascii="STILL Type" w:hAnsi="STILL Type"/>
          <w:lang w:val="en-US"/>
        </w:rPr>
        <w:t xml:space="preserve">in der </w:t>
      </w:r>
      <w:proofErr xmlns:w="http://schemas.openxmlformats.org/wordprocessingml/2006/main" w:type="gramEnd"/>
      <w:r xmlns:w="http://schemas.openxmlformats.org/wordprocessingml/2006/main" w:rsidRPr="000B5AA0">
        <w:rPr>
          <w:rFonts w:ascii="STILL Type" w:hAnsi="STILL Type"/>
          <w:lang w:val="en-US"/>
        </w:rPr>
        <w:t xml:space="preserve">Fokussierung auf den gesamten Nutzungsprozess des Systems.</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00:23:29:10 - 00:24:04:14</w:t>
      </w:r>
    </w:p>
    <w:p w14:paraId="71752769" w14:textId="415071F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675CC86" w14:textId="7B2B831C" w:rsidR="000B5AA0" w:rsidRPr="000B5AA0" w:rsidRDefault="00830EB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Nach der Projektrealisierung stehen uns unsere Ingenieure und Techniker zur Verfügung, die für die Wartung des Systems und der </w:t>
      </w:r>
      <w:proofErr xmlns:w="http://schemas.openxmlformats.org/wordprocessingml/2006/main" w:type="spellStart"/>
      <w:r xmlns:w="http://schemas.openxmlformats.org/wordprocessingml/2006/main" w:rsidR="000B5AA0" w:rsidRPr="000B5AA0">
        <w:rPr>
          <w:rFonts w:ascii="STILL Type" w:hAnsi="STILL Type"/>
          <w:lang w:val="en-US"/>
        </w:rPr>
        <w:t xml:space="preserve">Software geschult sind.</w:t>
      </w:r>
      <w:proofErr xmlns:w="http://schemas.openxmlformats.org/wordprocessingml/2006/main" w:type="spellEnd"/>
      <w:r xmlns:w="http://schemas.openxmlformats.org/wordprocessingml/2006/main" w:rsidR="00AA3248">
        <w:rPr>
          <w:rFonts w:ascii="STILL Type" w:hAnsi="STILL Type"/>
          <w:lang w:val="en-US"/>
        </w:rPr>
        <w:t xml:space="preserve"> </w:t>
      </w:r>
      <w:proofErr xmlns:w="http://schemas.openxmlformats.org/wordprocessingml/2006/main" w:type="gramStart"/>
      <w:r xmlns:w="http://schemas.openxmlformats.org/wordprocessingml/2006/main" w:rsidR="00AA3248">
        <w:rPr>
          <w:rFonts w:ascii="STILL Type" w:hAnsi="STILL Type"/>
          <w:lang w:val="en-US"/>
        </w:rPr>
        <w:t xml:space="preserve">Und auch </w:t>
      </w:r>
      <w:proofErr xmlns:w="http://schemas.openxmlformats.org/wordprocessingml/2006/main" w:type="gramEnd"/>
      <w:r xmlns:w="http://schemas.openxmlformats.org/wordprocessingml/2006/main" w:rsidR="000B5AA0" w:rsidRPr="000B5AA0">
        <w:rPr>
          <w:rFonts w:ascii="STILL Type" w:hAnsi="STILL Type"/>
          <w:lang w:val="en-US"/>
        </w:rPr>
        <w:t xml:space="preserve">die Hardware. Es ist ein komplettes Ökosystem. Von der Fahrzeugnutzung bis zum operativen Einsatz – das bieten wir unseren Kunden. Jetzt sehen Sie, wie die letzte Palette in den Anhänger geladen wird.</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xmlns:w="http://schemas.openxmlformats.org/wordprocessingml/2006/main">
        <w:rPr>
          <w:rFonts w:ascii="STILL Type" w:hAnsi="STILL Type"/>
          <w:lang w:val="en-US"/>
        </w:rPr>
      </w:pPr>
      <w:r xmlns:w="http://schemas.openxmlformats.org/wordprocessingml/2006/main" w:rsidRPr="003279A3">
        <w:rPr>
          <w:rFonts w:ascii="STILL Type" w:hAnsi="STILL Type"/>
          <w:lang w:val="en-US"/>
        </w:rPr>
        <w:t xml:space="preserve">00:24:04:16 - 00:24:34:08</w:t>
      </w:r>
    </w:p>
    <w:p w14:paraId="2F2189A4" w14:textId="6EBAAFE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34AA1F76" w14:textId="03C0087E" w:rsidR="000B5AA0" w:rsidRPr="000B5AA0" w:rsidRDefault="00D970D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Und Sie sehen, es verschiebt sich ein wenig </w:t>
      </w:r>
      <w:proofErr xmlns:w="http://schemas.openxmlformats.org/wordprocessingml/2006/main" w:type="gramStart"/>
      <w:r xmlns:w="http://schemas.openxmlformats.org/wordprocessingml/2006/main" w:rsidR="000B5AA0" w:rsidRPr="000B5AA0">
        <w:rPr>
          <w:rFonts w:ascii="STILL Type" w:hAnsi="STILL Type"/>
          <w:lang w:val="en-US"/>
        </w:rPr>
        <w:t xml:space="preserve">beim </w:t>
      </w:r>
      <w:proofErr xmlns:w="http://schemas.openxmlformats.org/wordprocessingml/2006/main" w:type="gramEnd"/>
      <w:r xmlns:w="http://schemas.openxmlformats.org/wordprocessingml/2006/main" w:rsidR="00AF284B">
        <w:rPr>
          <w:rFonts w:ascii="STILL Type" w:hAnsi="STILL Type"/>
          <w:lang w:val="en-US"/>
        </w:rPr>
        <w:t xml:space="preserve">Einsetzen der zweiten Palette. Es wackelt ein wenig. Genau das wollen wir erreichen. Und dann haben wir genug </w:t>
      </w:r>
      <w:proofErr xmlns:w="http://schemas.openxmlformats.org/wordprocessingml/2006/main" w:type="gramStart"/>
      <w:r xmlns:w="http://schemas.openxmlformats.org/wordprocessingml/2006/main" w:rsidR="000B5AA0" w:rsidRPr="000B5AA0">
        <w:rPr>
          <w:rFonts w:ascii="STILL Type" w:hAnsi="STILL Type"/>
          <w:lang w:val="en-US"/>
        </w:rPr>
        <w:t xml:space="preserve">Platz geschaffen </w:t>
      </w:r>
      <w:proofErr xmlns:w="http://schemas.openxmlformats.org/wordprocessingml/2006/main" w:type="gramEnd"/>
      <w:r xmlns:w="http://schemas.openxmlformats.org/wordprocessingml/2006/main" w:rsidR="000B5AA0" w:rsidRPr="000B5AA0">
        <w:rPr>
          <w:rFonts w:ascii="STILL Type" w:hAnsi="STILL Type"/>
          <w:lang w:val="en-US"/>
        </w:rPr>
        <w:t xml:space="preserve">, um die letzte Palette einzubauen.</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00:24:34:10 - 00:25:09:22</w:t>
      </w:r>
    </w:p>
    <w:p w14:paraId="24A98C64" w14:textId="366EB52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77BACB3" w14:textId="7EE30D2A" w:rsidR="000B5AA0" w:rsidRPr="000B5AA0" w:rsidRDefault="00AF284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Wir fahren </w:t>
      </w:r>
      <w:proofErr xmlns:w="http://schemas.openxmlformats.org/wordprocessingml/2006/main" w:type="gramStart"/>
      <w:r xmlns:w="http://schemas.openxmlformats.org/wordprocessingml/2006/main">
        <w:rPr>
          <w:rFonts w:ascii="STILL Type" w:hAnsi="STILL Type"/>
          <w:lang w:val="en-US"/>
        </w:rPr>
        <w:t xml:space="preserve">nun </w:t>
      </w:r>
      <w:proofErr xmlns:w="http://schemas.openxmlformats.org/wordprocessingml/2006/main" w:type="gramEnd"/>
      <w:r xmlns:w="http://schemas.openxmlformats.org/wordprocessingml/2006/main" w:rsidR="000B5AA0" w:rsidRPr="000B5AA0">
        <w:rPr>
          <w:rFonts w:ascii="STILL Type" w:hAnsi="STILL Type"/>
          <w:lang w:val="en-US"/>
        </w:rPr>
        <w:t xml:space="preserve">mit der letzten Palette ein. Die letzte Reihe im Anhänger. Da wir wissen, dass der Platz im Anhänger so eng ist, fährt der LKW zurück an seinen Warteplatz und wartet auf seinen nächsten Einsatz.</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00:25:09:24 - 00:25:19:24</w:t>
      </w:r>
    </w:p>
    <w:p w14:paraId="5B776FA3" w14:textId="246487A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1002A6F2" w14:textId="5D646A87" w:rsidR="000B5AA0" w:rsidRPr="000B5AA0" w:rsidRDefault="00EA6EF6"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Und jetzt laden wir die letzte Palette in den Anhänger.</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00:25:20:01 - 00:25:56:06</w:t>
      </w:r>
    </w:p>
    <w:p w14:paraId="076510C1" w14:textId="292965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4B406998" w14:textId="32138FC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Abschließend möchte ich </w:t>
      </w:r>
      <w:proofErr xmlns:w="http://schemas.openxmlformats.org/wordprocessingml/2006/main" w:type="gramStart"/>
      <w:r xmlns:w="http://schemas.openxmlformats.org/wordprocessingml/2006/main" w:rsidRPr="000B5AA0">
        <w:rPr>
          <w:rFonts w:ascii="STILL Type" w:hAnsi="STILL Type"/>
          <w:lang w:val="en-US"/>
        </w:rPr>
        <w:t xml:space="preserve">noch </w:t>
      </w:r>
      <w:proofErr xmlns:w="http://schemas.openxmlformats.org/wordprocessingml/2006/main" w:type="gramEnd"/>
      <w:r xmlns:w="http://schemas.openxmlformats.org/wordprocessingml/2006/main" w:rsidRPr="000B5AA0">
        <w:rPr>
          <w:rFonts w:ascii="STILL Type" w:hAnsi="STILL Type"/>
          <w:lang w:val="en-US"/>
        </w:rPr>
        <w:t xml:space="preserve">das Dashboard im System erwähnen. Wir verfügen über eine </w:t>
      </w:r>
      <w:proofErr xmlns:w="http://schemas.openxmlformats.org/wordprocessingml/2006/main" w:type="gramStart"/>
      <w:r xmlns:w="http://schemas.openxmlformats.org/wordprocessingml/2006/main" w:rsidRPr="000B5AA0">
        <w:rPr>
          <w:rFonts w:ascii="STILL Type" w:hAnsi="STILL Type"/>
          <w:lang w:val="en-US"/>
        </w:rPr>
        <w:t xml:space="preserve">intuitive </w:t>
      </w:r>
      <w:proofErr xmlns:w="http://schemas.openxmlformats.org/wordprocessingml/2006/main" w:type="gramEnd"/>
      <w:r xmlns:w="http://schemas.openxmlformats.org/wordprocessingml/2006/main" w:rsidR="00D36B67">
        <w:rPr>
          <w:rFonts w:ascii="STILL Type" w:hAnsi="STILL Type"/>
          <w:lang w:val="en-US"/>
        </w:rPr>
        <w:t xml:space="preserve">Benutzeroberfläche, auf der Bediener und Management die aktuellen Vorgänge in Echtzeit verfolgen können. </w:t>
      </w:r>
      <w:proofErr xmlns:w="http://schemas.openxmlformats.org/wordprocessingml/2006/main" w:type="gramStart"/>
      <w:r xmlns:w="http://schemas.openxmlformats.org/wordprocessingml/2006/main" w:rsidRPr="000B5AA0">
        <w:rPr>
          <w:rFonts w:ascii="STILL Type" w:hAnsi="STILL Type"/>
          <w:lang w:val="en-US"/>
        </w:rPr>
        <w:t xml:space="preserve">Zusätzlich </w:t>
      </w:r>
      <w:proofErr xmlns:w="http://schemas.openxmlformats.org/wordprocessingml/2006/main" w:type="gramEnd"/>
      <w:r xmlns:w="http://schemas.openxmlformats.org/wordprocessingml/2006/main" w:rsidRPr="000B5AA0">
        <w:rPr>
          <w:rFonts w:ascii="STILL Type" w:hAnsi="STILL Type"/>
          <w:lang w:val="en-US"/>
        </w:rPr>
        <w:t xml:space="preserve">gibt es ein Management-Dashboard, in das KPIs integriert werden können. Dazu gehören beispielsweise die Anzahl der kommissionierten Paletten pro Stunde, die Anzahl der täglich kommissionierten und abgestellten Paletten sowie </w:t>
      </w:r>
      <w:proofErr xmlns:w="http://schemas.openxmlformats.org/wordprocessingml/2006/main" w:type="gramStart"/>
      <w:r xmlns:w="http://schemas.openxmlformats.org/wordprocessingml/2006/main" w:rsidRPr="000B5AA0">
        <w:rPr>
          <w:rFonts w:ascii="STILL Type" w:hAnsi="STILL Type"/>
          <w:lang w:val="en-US"/>
        </w:rPr>
        <w:t xml:space="preserve">die </w:t>
      </w:r>
      <w:proofErr xmlns:w="http://schemas.openxmlformats.org/wordprocessingml/2006/main" w:type="gramEnd"/>
      <w:r xmlns:w="http://schemas.openxmlformats.org/wordprocessingml/2006/main" w:rsidRPr="000B5AA0">
        <w:rPr>
          <w:rFonts w:ascii="STILL Type" w:hAnsi="STILL Type"/>
          <w:lang w:val="en-US"/>
        </w:rPr>
        <w:t xml:space="preserve">Anzahl der beladenen Lkw.</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00:25:56:08 - 00:26:07:02</w:t>
      </w:r>
    </w:p>
    <w:p w14:paraId="2B395155" w14:textId="2EE7F9B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0F1E7EB" w14:textId="77777777"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Alle diese KPIs können also in ein klassisches Dashboard-System integriert werden </w:t>
      </w:r>
      <w:r xmlns:w="http://schemas.openxmlformats.org/wordprocessingml/2006/main" w:rsidRPr="000B5AA0">
        <w:rPr>
          <w:rFonts w:ascii="STILL Type" w:hAnsi="STILL Type"/>
          <w:lang w:val="en-US"/>
        </w:rPr>
        <w:t xml:space="preserve">.</w:t>
      </w:r>
      <w:proofErr xmlns:w="http://schemas.openxmlformats.org/wordprocessingml/2006/main" w:type="gramEnd"/>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00:26:07:04 - 00:26:26:09</w:t>
      </w:r>
    </w:p>
    <w:p w14:paraId="66DED31E" w14:textId="32774B2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0D5601C4" w14:textId="235318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Und nun der Wechsel vom Flottenmanager zur Ansicht </w:t>
      </w:r>
      <w:proofErr xmlns:w="http://schemas.openxmlformats.org/wordprocessingml/2006/main" w:type="spellStart"/>
      <w:r xmlns:w="http://schemas.openxmlformats.org/wordprocessingml/2006/main" w:rsidRPr="000B5AA0">
        <w:rPr>
          <w:rFonts w:ascii="STILL Type" w:hAnsi="STILL Type"/>
          <w:lang w:val="en-US"/>
        </w:rPr>
        <w:t xml:space="preserve">des </w:t>
      </w:r>
      <w:proofErr xmlns:w="http://schemas.openxmlformats.org/wordprocessingml/2006/main" w:type="spellEnd"/>
      <w:r xmlns:w="http://schemas.openxmlformats.org/wordprocessingml/2006/main" w:rsidRPr="000B5AA0">
        <w:rPr>
          <w:rFonts w:ascii="STILL Type" w:hAnsi="STILL Type"/>
          <w:lang w:val="en-US"/>
        </w:rPr>
        <w:t xml:space="preserve">Lkw.</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00:26:26:11 - 00:26:56:24</w:t>
      </w:r>
    </w:p>
    <w:p w14:paraId="467A57C4" w14:textId="41239B4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5E85DA09" w14:textId="24CF71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Und aus Managementsicht verfügen Sie über reale Daten. Reale Daten darüber, was vor Ort passiert. Sie können diese Daten für mehrere Standorte nutzen. Sie können überprüfen, was geschehen ist. Den gesamten Warenfluss in Ihrem Lager.</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00:26:57:01 - 00:27:16:00</w:t>
      </w:r>
    </w:p>
    <w:p w14:paraId="0D5D080A" w14:textId="65A9E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450A2633" w14:textId="2B9ED2A0"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also </w:t>
      </w:r>
      <w:proofErr xmlns:w="http://schemas.openxmlformats.org/wordprocessingml/2006/main" w:type="gramEnd"/>
      <w:r xmlns:w="http://schemas.openxmlformats.org/wordprocessingml/2006/main" w:rsidRPr="000B5AA0">
        <w:rPr>
          <w:rFonts w:ascii="STILL Type" w:hAnsi="STILL Type"/>
          <w:lang w:val="en-US"/>
        </w:rPr>
        <w:t xml:space="preserve">auch über eine Managementperspektive mit allen Werkzeugen und Daten zur Systemverwaltung. </w:t>
      </w:r>
      <w:proofErr xmlns:w="http://schemas.openxmlformats.org/wordprocessingml/2006/main" w:type="gramStart"/>
      <w:r xmlns:w="http://schemas.openxmlformats.org/wordprocessingml/2006/main" w:rsidR="008743FF">
        <w:rPr>
          <w:rFonts w:ascii="STILL Type" w:hAnsi="STILL Type"/>
          <w:lang w:val="en-US"/>
        </w:rPr>
        <w:t xml:space="preserve">Und falls </w:t>
      </w:r>
      <w:proofErr xmlns:w="http://schemas.openxmlformats.org/wordprocessingml/2006/main" w:type="gramEnd"/>
      <w:r xmlns:w="http://schemas.openxmlformats.org/wordprocessingml/2006/main" w:rsidRPr="000B5AA0">
        <w:rPr>
          <w:rFonts w:ascii="STILL Type" w:hAnsi="STILL Type"/>
          <w:lang w:val="en-US"/>
        </w:rPr>
        <w:t xml:space="preserve">erforderlich, können Sie das System anpassen, erweitern oder verkleinern.</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00:27:16:02 - 00:27:27:18</w:t>
      </w:r>
    </w:p>
    <w:p w14:paraId="24C00129" w14:textId="03F1CF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TLU-Programmmanager</w:t>
      </w:r>
    </w:p>
    <w:p w14:paraId="74F9372A" w14:textId="19CA4AA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Dies war der letzte Teil unserer Präsentation. Simone und </w:t>
      </w:r>
      <w:proofErr xmlns:w="http://schemas.openxmlformats.org/wordprocessingml/2006/main" w:type="gramStart"/>
      <w:r xmlns:w="http://schemas.openxmlformats.org/wordprocessingml/2006/main" w:rsidRPr="000B5AA0">
        <w:rPr>
          <w:rFonts w:ascii="STILL Type" w:hAnsi="STILL Type"/>
          <w:lang w:val="en-US"/>
        </w:rPr>
        <w:t xml:space="preserve">ich </w:t>
      </w:r>
      <w:proofErr xmlns:w="http://schemas.openxmlformats.org/wordprocessingml/2006/main" w:type="gramEnd"/>
      <w:r xmlns:w="http://schemas.openxmlformats.org/wordprocessingml/2006/main" w:rsidR="008743FF">
        <w:rPr>
          <w:rFonts w:ascii="STILL Type" w:hAnsi="STILL Type"/>
          <w:lang w:val="en-US"/>
        </w:rPr>
        <w:t xml:space="preserve">bedanken uns bei allen fürs Kommen.</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00:27:27:20 - 00:27:30:04</w:t>
      </w:r>
    </w:p>
    <w:p w14:paraId="1137C311" w14:textId="1046966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Produktmanagerin Automatisierung</w:t>
      </w:r>
    </w:p>
    <w:p w14:paraId="3B9A7B74" w14:textId="3E62A205" w:rsidR="001B162D" w:rsidRPr="0007747A" w:rsidRDefault="00A773CD" w:rsidP="00310298">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Und ich stehe für Ihre Fragen zur Verfügung.</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1F60C7E5-F65C-4754-9D31-114DA89A6F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38A5CF-D4CA-4986-B795-782EFD150FB9}"/>
    <w:embedBold r:id="rId3" w:fontKey="{4ECC27FC-6C08-4B2D-8B27-177ED7D8B1D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427F49B-98B4-43CD-B2EB-26F87B03CD23}"/>
    <w:embedBold r:id="rId5" w:fontKey="{ED450111-5A4E-474D-86A7-2EC3425589EF}"/>
  </w:font>
  <w:font w:name="Tahoma">
    <w:panose1 w:val="020B0604030504040204"/>
    <w:charset w:val="00"/>
    <w:family w:val="swiss"/>
    <w:pitch w:val="variable"/>
    <w:sig w:usb0="E1002EFF" w:usb1="C000605B" w:usb2="00000029" w:usb3="00000000" w:csb0="000101FF" w:csb1="00000000"/>
    <w:embedRegular r:id="rId6" w:fontKey="{E6243650-4F3B-40B5-8224-E2AA55DBF966}"/>
  </w:font>
  <w:font w:name="STILL Type">
    <w:panose1 w:val="00000500000000000000"/>
    <w:charset w:val="00"/>
    <w:family w:val="auto"/>
    <w:pitch w:val="variable"/>
    <w:sig w:usb0="00000287" w:usb1="00000001" w:usb2="00000000" w:usb3="00000000" w:csb0="0000009F" w:csb1="00000000"/>
    <w:embedRegular r:id="rId7" w:fontKey="{8FED1938-E69E-4BC0-9F7C-6F52B44EDD3F}"/>
    <w:embedBold r:id="rId8" w:fontKey="{DB319F25-8C8C-4CFA-9BC5-19F545667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xmlns:w="http://schemas.openxmlformats.org/wordprocessingml/2006/main">
            <w:pStyle w:val="berschrift5"/>
            <w:jc w:val="right"/>
            <w:rPr>
              <w:rFonts w:ascii="STILL Type" w:hAnsi="STILL Type"/>
              <w:b w:val="0"/>
              <w:sz w:val="13"/>
              <w:szCs w:val="13"/>
              <w:lang w:val="de-DE"/>
            </w:rPr>
          </w:pPr>
          <w:r xmlns:w="http://schemas.openxmlformats.org/wordprocessingml/2006/main" w:rsidRPr="000552E3">
            <w:rPr>
              <w:rFonts w:ascii="STILL Type" w:hAnsi="STILL Type"/>
              <w:b w:val="0"/>
              <w:sz w:val="13"/>
              <w:szCs w:val="13"/>
              <w:lang w:val="de-DE"/>
            </w:rPr>
            <w:t xml:space="preserve">Seite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PAGE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 </w:t>
          </w:r>
          <w:r xmlns:w="http://schemas.openxmlformats.org/wordprocessingml/2006/main" w:rsidRPr="000552E3">
            <w:rPr>
              <w:rFonts w:ascii="STILL Type" w:hAnsi="STILL Type"/>
              <w:b w:val="0"/>
              <w:sz w:val="13"/>
              <w:szCs w:val="13"/>
            </w:rPr>
            <w:fldChar xmlns:w="http://schemas.openxmlformats.org/wordprocessingml/2006/main" w:fldCharType="end"/>
          </w:r>
          <w:r xmlns:w="http://schemas.openxmlformats.org/wordprocessingml/2006/main" w:rsidRPr="000552E3">
            <w:rPr>
              <w:rFonts w:ascii="STILL Type" w:hAnsi="STILL Type"/>
              <w:b w:val="0"/>
              <w:sz w:val="13"/>
              <w:szCs w:val="13"/>
              <w:lang w:val="de-DE"/>
            </w:rPr>
            <w:t xml:space="preserve">von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NUMPAGES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w:t>
          </w:r>
          <w:r xmlns:w="http://schemas.openxmlformats.org/wordprocessingml/2006/main" w:rsidRPr="000552E3">
            <w:rPr>
              <w:rFonts w:ascii="STILL Type" w:hAnsi="STILL Type"/>
              <w:b w:val="0"/>
              <w:sz w:val="13"/>
              <w:szCs w:val="13"/>
            </w:rPr>
            <w:fldChar xmlns:w="http://schemas.openxmlformats.org/wordprocessingml/2006/main"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val="de"/>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val="de"/>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val="de"/>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val="de"/>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val="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17C0F3-CDA7-4934-BDFD-62E7963065BE}"/>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8</Pages>
  <Words>2863</Words>
  <Characters>18042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165</cp:revision>
  <cp:lastPrinted>2020-06-18T09:04:00Z</cp:lastPrinted>
  <dcterms:created xsi:type="dcterms:W3CDTF">2026-03-23T17:27:00Z</dcterms:created>
  <dcterms:modified xsi:type="dcterms:W3CDTF">2026-03-23T22:22:00Z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