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B070C" w14:textId="431D7251" w:rsidR="00472BA8" w:rsidRPr="00F86BB0" w:rsidRDefault="00472BA8" w:rsidP="000B5AA0">
      <w:pPr>
        <w:rPr>
          <w:rFonts w:ascii="STILL Type" w:hAnsi="STILL Type"/>
          <w:b/>
          <w:sz w:val="28"/>
          <w:szCs w:val="28"/>
          <w:lang w:val="en-US"/>
        </w:rPr>
      </w:pPr>
      <w:r w:rsidRPr="00F86BB0">
        <w:rPr>
          <w:rFonts w:ascii="STILL Type" w:hAnsi="STILL Type"/>
          <w:b/>
          <w:sz w:val="28"/>
          <w:szCs w:val="28"/>
          <w:lang w:val="en-US"/>
        </w:rPr>
        <w:t>Press Conference, AXL iGo demo scenario</w:t>
      </w:r>
    </w:p>
    <w:p w14:paraId="2566345C" w14:textId="77777777" w:rsidR="00472BA8" w:rsidRDefault="00472BA8" w:rsidP="000B5AA0">
      <w:pPr>
        <w:rPr>
          <w:rFonts w:ascii="STILL Type" w:hAnsi="STILL Type"/>
          <w:lang w:val="en-US"/>
        </w:rPr>
      </w:pPr>
    </w:p>
    <w:p w14:paraId="0A38D698" w14:textId="0C86F7BF" w:rsidR="000B5AA0" w:rsidRPr="000B5AA0" w:rsidRDefault="000B5AA0" w:rsidP="000B5AA0">
      <w:pPr>
        <w:rPr>
          <w:rFonts w:ascii="STILL Type" w:hAnsi="STILL Type"/>
          <w:lang w:val="en-US"/>
        </w:rPr>
      </w:pPr>
      <w:r w:rsidRPr="000B5AA0">
        <w:rPr>
          <w:rFonts w:ascii="STILL Type" w:hAnsi="STILL Type"/>
          <w:lang w:val="en-US"/>
        </w:rPr>
        <w:t>00:00:00:15 - 00:00:24:18</w:t>
      </w:r>
    </w:p>
    <w:p w14:paraId="418D413D" w14:textId="2BB05746" w:rsidR="000B5AA0" w:rsidRPr="000B5AA0" w:rsidRDefault="003279A3" w:rsidP="000B5AA0">
      <w:pPr>
        <w:rPr>
          <w:rFonts w:ascii="STILL Type" w:hAnsi="STILL Type"/>
          <w:lang w:val="en-US"/>
        </w:rPr>
      </w:pPr>
      <w:r>
        <w:rPr>
          <w:rFonts w:ascii="STILL Type" w:hAnsi="STILL Type"/>
          <w:lang w:val="en-US"/>
        </w:rPr>
        <w:t>Jasper Van Gool, TLU Program manager</w:t>
      </w:r>
    </w:p>
    <w:p w14:paraId="630C8797" w14:textId="53F70467" w:rsidR="000B5AA0" w:rsidRPr="000B5AA0" w:rsidRDefault="000B5AA0" w:rsidP="000B5AA0">
      <w:pPr>
        <w:rPr>
          <w:rFonts w:ascii="STILL Type" w:hAnsi="STILL Type"/>
          <w:lang w:val="en-US"/>
        </w:rPr>
      </w:pPr>
      <w:r w:rsidRPr="000B5AA0">
        <w:rPr>
          <w:rFonts w:ascii="STILL Type" w:hAnsi="STILL Type"/>
          <w:lang w:val="en-US"/>
        </w:rPr>
        <w:t>Hi, everyone</w:t>
      </w:r>
      <w:r w:rsidR="00F86BB0">
        <w:rPr>
          <w:rFonts w:ascii="STILL Type" w:hAnsi="STILL Type"/>
          <w:lang w:val="en-US"/>
        </w:rPr>
        <w:t xml:space="preserve"> </w:t>
      </w:r>
      <w:r w:rsidRPr="000B5AA0">
        <w:rPr>
          <w:rFonts w:ascii="STILL Type" w:hAnsi="STILL Type"/>
          <w:lang w:val="en-US"/>
        </w:rPr>
        <w:t xml:space="preserve">and welcome to our </w:t>
      </w:r>
      <w:r>
        <w:rPr>
          <w:rFonts w:ascii="STILL Type" w:hAnsi="STILL Type"/>
          <w:lang w:val="en-US"/>
        </w:rPr>
        <w:t>stage</w:t>
      </w:r>
      <w:r w:rsidRPr="000B5AA0">
        <w:rPr>
          <w:rFonts w:ascii="STILL Type" w:hAnsi="STILL Type"/>
          <w:lang w:val="en-US"/>
        </w:rPr>
        <w:t xml:space="preserve">. </w:t>
      </w:r>
      <w:r w:rsidR="00F86BB0">
        <w:rPr>
          <w:rFonts w:ascii="STILL Type" w:hAnsi="STILL Type"/>
          <w:lang w:val="en-US"/>
        </w:rPr>
        <w:t>Simone</w:t>
      </w:r>
      <w:r w:rsidRPr="000B5AA0">
        <w:rPr>
          <w:rFonts w:ascii="STILL Type" w:hAnsi="STILL Type"/>
          <w:lang w:val="en-US"/>
        </w:rPr>
        <w:t xml:space="preserve"> and </w:t>
      </w:r>
      <w:proofErr w:type="gramStart"/>
      <w:r w:rsidRPr="000B5AA0">
        <w:rPr>
          <w:rFonts w:ascii="STILL Type" w:hAnsi="STILL Type"/>
          <w:lang w:val="en-US"/>
        </w:rPr>
        <w:t>me</w:t>
      </w:r>
      <w:proofErr w:type="gramEnd"/>
      <w:r w:rsidR="00F86BB0">
        <w:rPr>
          <w:rFonts w:ascii="STILL Type" w:hAnsi="STILL Type"/>
          <w:lang w:val="en-US"/>
        </w:rPr>
        <w:t xml:space="preserve"> </w:t>
      </w:r>
      <w:r w:rsidRPr="000B5AA0">
        <w:rPr>
          <w:rFonts w:ascii="STILL Type" w:hAnsi="STILL Type"/>
          <w:lang w:val="en-US"/>
        </w:rPr>
        <w:t>welcome you and present you a little bit more about</w:t>
      </w:r>
      <w:r w:rsidR="006308BD">
        <w:rPr>
          <w:rFonts w:ascii="STILL Type" w:hAnsi="STILL Type"/>
          <w:lang w:val="en-US"/>
        </w:rPr>
        <w:t xml:space="preserve"> </w:t>
      </w:r>
      <w:r w:rsidRPr="000B5AA0">
        <w:rPr>
          <w:rFonts w:ascii="STILL Type" w:hAnsi="STILL Type"/>
          <w:lang w:val="en-US"/>
        </w:rPr>
        <w:t xml:space="preserve">the load and unload application. </w:t>
      </w:r>
      <w:proofErr w:type="gramStart"/>
      <w:r w:rsidRPr="000B5AA0">
        <w:rPr>
          <w:rFonts w:ascii="STILL Type" w:hAnsi="STILL Type"/>
          <w:lang w:val="en-US"/>
        </w:rPr>
        <w:t>So</w:t>
      </w:r>
      <w:proofErr w:type="gramEnd"/>
      <w:r w:rsidRPr="000B5AA0">
        <w:rPr>
          <w:rFonts w:ascii="STILL Type" w:hAnsi="STILL Type"/>
          <w:lang w:val="en-US"/>
        </w:rPr>
        <w:t xml:space="preserve"> we will take you on the journey. We'll see more about the technical specs</w:t>
      </w:r>
      <w:r w:rsidR="006308BD">
        <w:rPr>
          <w:rFonts w:ascii="STILL Type" w:hAnsi="STILL Type"/>
          <w:lang w:val="en-US"/>
        </w:rPr>
        <w:t xml:space="preserve">, </w:t>
      </w:r>
      <w:r w:rsidRPr="000B5AA0">
        <w:rPr>
          <w:rFonts w:ascii="STILL Type" w:hAnsi="STILL Type"/>
          <w:lang w:val="en-US"/>
        </w:rPr>
        <w:t xml:space="preserve">about the process flow, </w:t>
      </w:r>
      <w:proofErr w:type="gramStart"/>
      <w:r w:rsidRPr="000B5AA0">
        <w:rPr>
          <w:rFonts w:ascii="STILL Type" w:hAnsi="STILL Type"/>
          <w:lang w:val="en-US"/>
        </w:rPr>
        <w:t>and also</w:t>
      </w:r>
      <w:proofErr w:type="gramEnd"/>
      <w:r w:rsidRPr="000B5AA0">
        <w:rPr>
          <w:rFonts w:ascii="STILL Type" w:hAnsi="STILL Type"/>
          <w:lang w:val="en-US"/>
        </w:rPr>
        <w:t xml:space="preserve"> the in-depth information about the dashboarding</w:t>
      </w:r>
      <w:r w:rsidR="006308BD">
        <w:rPr>
          <w:rFonts w:ascii="STILL Type" w:hAnsi="STILL Type"/>
          <w:lang w:val="en-US"/>
        </w:rPr>
        <w:t xml:space="preserve"> and </w:t>
      </w:r>
      <w:r w:rsidRPr="000B5AA0">
        <w:rPr>
          <w:rFonts w:ascii="STILL Type" w:hAnsi="STILL Type"/>
          <w:lang w:val="en-US"/>
        </w:rPr>
        <w:t>tooli</w:t>
      </w:r>
      <w:r w:rsidR="006308BD">
        <w:rPr>
          <w:rFonts w:ascii="STILL Type" w:hAnsi="STILL Type"/>
          <w:lang w:val="en-US"/>
        </w:rPr>
        <w:t>ng</w:t>
      </w:r>
      <w:r w:rsidRPr="000B5AA0">
        <w:rPr>
          <w:rFonts w:ascii="STILL Type" w:hAnsi="STILL Type"/>
          <w:lang w:val="en-US"/>
        </w:rPr>
        <w:t>.</w:t>
      </w:r>
    </w:p>
    <w:p w14:paraId="72BAA22A" w14:textId="77777777" w:rsidR="000B5AA0" w:rsidRPr="000B5AA0" w:rsidRDefault="000B5AA0" w:rsidP="000B5AA0">
      <w:pPr>
        <w:rPr>
          <w:rFonts w:ascii="STILL Type" w:hAnsi="STILL Type"/>
          <w:lang w:val="en-US"/>
        </w:rPr>
      </w:pPr>
    </w:p>
    <w:p w14:paraId="7CEC1E30" w14:textId="77777777" w:rsidR="000B5AA0" w:rsidRPr="000B5AA0" w:rsidRDefault="000B5AA0" w:rsidP="000B5AA0">
      <w:pPr>
        <w:rPr>
          <w:rFonts w:ascii="STILL Type" w:hAnsi="STILL Type"/>
          <w:lang w:val="en-US"/>
        </w:rPr>
      </w:pPr>
      <w:r w:rsidRPr="000B5AA0">
        <w:rPr>
          <w:rFonts w:ascii="STILL Type" w:hAnsi="STILL Type"/>
          <w:lang w:val="en-US"/>
        </w:rPr>
        <w:t>00:00:24:23 - 00:00:54:01</w:t>
      </w:r>
    </w:p>
    <w:p w14:paraId="094F1E3D" w14:textId="4BE6C3E2" w:rsidR="000B5AA0" w:rsidRPr="000B5AA0" w:rsidRDefault="003279A3" w:rsidP="000B5AA0">
      <w:pPr>
        <w:rPr>
          <w:rFonts w:ascii="STILL Type" w:hAnsi="STILL Type"/>
          <w:lang w:val="en-US"/>
        </w:rPr>
      </w:pPr>
      <w:r>
        <w:rPr>
          <w:rFonts w:ascii="STILL Type" w:hAnsi="STILL Type"/>
          <w:lang w:val="en-US"/>
        </w:rPr>
        <w:t>Jasper Van Gool, TLU Program manager</w:t>
      </w:r>
    </w:p>
    <w:p w14:paraId="3B47B4F2" w14:textId="5EA4BE6E" w:rsidR="000B5AA0" w:rsidRPr="000B5AA0" w:rsidRDefault="000B5AA0" w:rsidP="000B5AA0">
      <w:pPr>
        <w:rPr>
          <w:rFonts w:ascii="STILL Type" w:hAnsi="STILL Type"/>
          <w:lang w:val="en-US"/>
        </w:rPr>
      </w:pPr>
      <w:r w:rsidRPr="000B5AA0">
        <w:rPr>
          <w:rFonts w:ascii="STILL Type" w:hAnsi="STILL Type"/>
          <w:lang w:val="en-US"/>
        </w:rPr>
        <w:t>So let us start</w:t>
      </w:r>
      <w:r w:rsidR="006308BD">
        <w:rPr>
          <w:rFonts w:ascii="STILL Type" w:hAnsi="STILL Type"/>
          <w:lang w:val="en-US"/>
        </w:rPr>
        <w:t xml:space="preserve"> </w:t>
      </w:r>
      <w:r w:rsidRPr="000B5AA0">
        <w:rPr>
          <w:rFonts w:ascii="STILL Type" w:hAnsi="STILL Type"/>
          <w:lang w:val="en-US"/>
        </w:rPr>
        <w:t xml:space="preserve">with the presentation. </w:t>
      </w:r>
      <w:r w:rsidR="00F86BB0">
        <w:rPr>
          <w:rFonts w:ascii="STILL Type" w:hAnsi="STILL Type"/>
          <w:lang w:val="en-US"/>
        </w:rPr>
        <w:t>Simone</w:t>
      </w:r>
      <w:r w:rsidR="006308BD">
        <w:rPr>
          <w:rFonts w:ascii="STILL Type" w:hAnsi="STILL Type"/>
          <w:lang w:val="en-US"/>
        </w:rPr>
        <w:t xml:space="preserve"> </w:t>
      </w:r>
      <w:r w:rsidRPr="000B5AA0">
        <w:rPr>
          <w:rFonts w:ascii="STILL Type" w:hAnsi="STILL Type"/>
          <w:lang w:val="en-US"/>
        </w:rPr>
        <w:t xml:space="preserve">and </w:t>
      </w:r>
      <w:proofErr w:type="gramStart"/>
      <w:r w:rsidRPr="000B5AA0">
        <w:rPr>
          <w:rFonts w:ascii="STILL Type" w:hAnsi="STILL Type"/>
          <w:lang w:val="en-US"/>
        </w:rPr>
        <w:t>me, we</w:t>
      </w:r>
      <w:proofErr w:type="gramEnd"/>
      <w:r w:rsidRPr="000B5AA0">
        <w:rPr>
          <w:rFonts w:ascii="STILL Type" w:hAnsi="STILL Type"/>
          <w:lang w:val="en-US"/>
        </w:rPr>
        <w:t xml:space="preserve"> start with how to do</w:t>
      </w:r>
      <w:r w:rsidR="006308BD">
        <w:rPr>
          <w:rFonts w:ascii="STILL Type" w:hAnsi="STILL Type"/>
          <w:lang w:val="en-US"/>
        </w:rPr>
        <w:t xml:space="preserve"> </w:t>
      </w:r>
      <w:r w:rsidRPr="000B5AA0">
        <w:rPr>
          <w:rFonts w:ascii="STILL Type" w:hAnsi="STILL Type"/>
          <w:lang w:val="en-US"/>
        </w:rPr>
        <w:t>manual operation</w:t>
      </w:r>
      <w:r w:rsidR="003347A5">
        <w:rPr>
          <w:rFonts w:ascii="STILL Type" w:hAnsi="STILL Type"/>
          <w:lang w:val="en-US"/>
        </w:rPr>
        <w:t xml:space="preserve">. You </w:t>
      </w:r>
      <w:r w:rsidRPr="000B5AA0">
        <w:rPr>
          <w:rFonts w:ascii="STILL Type" w:hAnsi="STILL Type"/>
          <w:lang w:val="en-US"/>
        </w:rPr>
        <w:t xml:space="preserve">start with an operator on a forklift truck </w:t>
      </w:r>
      <w:r w:rsidR="003347A5">
        <w:rPr>
          <w:rFonts w:ascii="STILL Type" w:hAnsi="STILL Type"/>
          <w:lang w:val="en-US"/>
        </w:rPr>
        <w:t xml:space="preserve">– that’s </w:t>
      </w:r>
      <w:r w:rsidRPr="000B5AA0">
        <w:rPr>
          <w:rFonts w:ascii="STILL Type" w:hAnsi="STILL Type"/>
          <w:lang w:val="en-US"/>
        </w:rPr>
        <w:t xml:space="preserve">now we mimic to an automated operation. </w:t>
      </w:r>
      <w:r w:rsidR="00BF12BB">
        <w:rPr>
          <w:rFonts w:ascii="STILL Type" w:hAnsi="STILL Type"/>
          <w:lang w:val="en-US"/>
        </w:rPr>
        <w:t xml:space="preserve">We </w:t>
      </w:r>
      <w:r w:rsidRPr="000B5AA0">
        <w:rPr>
          <w:rFonts w:ascii="STILL Type" w:hAnsi="STILL Type"/>
          <w:lang w:val="en-US"/>
        </w:rPr>
        <w:t>will select the pallets, the designated pallets inside of the trailer.</w:t>
      </w:r>
    </w:p>
    <w:p w14:paraId="48F576E3" w14:textId="77777777" w:rsidR="000B5AA0" w:rsidRPr="000B5AA0" w:rsidRDefault="000B5AA0" w:rsidP="000B5AA0">
      <w:pPr>
        <w:rPr>
          <w:rFonts w:ascii="STILL Type" w:hAnsi="STILL Type"/>
          <w:lang w:val="en-US"/>
        </w:rPr>
      </w:pPr>
    </w:p>
    <w:p w14:paraId="0BDECD8A" w14:textId="77777777" w:rsidR="000B5AA0" w:rsidRPr="000B5AA0" w:rsidRDefault="000B5AA0" w:rsidP="000B5AA0">
      <w:pPr>
        <w:rPr>
          <w:rFonts w:ascii="STILL Type" w:hAnsi="STILL Type"/>
          <w:lang w:val="en-US"/>
        </w:rPr>
      </w:pPr>
      <w:r w:rsidRPr="000B5AA0">
        <w:rPr>
          <w:rFonts w:ascii="STILL Type" w:hAnsi="STILL Type"/>
          <w:lang w:val="en-US"/>
        </w:rPr>
        <w:t>00:00:54:03 - 00:01:20:09</w:t>
      </w:r>
    </w:p>
    <w:p w14:paraId="7D7FF042" w14:textId="5C5FD1E5" w:rsidR="000B5AA0" w:rsidRPr="000B5AA0" w:rsidRDefault="003279A3" w:rsidP="000B5AA0">
      <w:pPr>
        <w:rPr>
          <w:rFonts w:ascii="STILL Type" w:hAnsi="STILL Type"/>
          <w:lang w:val="en-US"/>
        </w:rPr>
      </w:pPr>
      <w:r>
        <w:rPr>
          <w:rFonts w:ascii="STILL Type" w:hAnsi="STILL Type"/>
          <w:lang w:val="en-US"/>
        </w:rPr>
        <w:t>Jasper Van Gool, TLU Program manager</w:t>
      </w:r>
    </w:p>
    <w:p w14:paraId="30311EF8" w14:textId="2E93AF86" w:rsidR="000B5AA0" w:rsidRPr="000B5AA0" w:rsidRDefault="00BF12BB" w:rsidP="000B5AA0">
      <w:pPr>
        <w:rPr>
          <w:rFonts w:ascii="STILL Type" w:hAnsi="STILL Type"/>
          <w:lang w:val="en-US"/>
        </w:rPr>
      </w:pPr>
      <w:r>
        <w:rPr>
          <w:rFonts w:ascii="STILL Type" w:hAnsi="STILL Type"/>
          <w:lang w:val="en-US"/>
        </w:rPr>
        <w:t xml:space="preserve">The </w:t>
      </w:r>
      <w:r w:rsidR="000B5AA0" w:rsidRPr="000B5AA0">
        <w:rPr>
          <w:rFonts w:ascii="STILL Type" w:hAnsi="STILL Type"/>
          <w:lang w:val="en-US"/>
        </w:rPr>
        <w:t>process will start with the automated</w:t>
      </w:r>
      <w:r>
        <w:rPr>
          <w:rFonts w:ascii="STILL Type" w:hAnsi="STILL Type"/>
          <w:lang w:val="en-US"/>
        </w:rPr>
        <w:t xml:space="preserve"> </w:t>
      </w:r>
      <w:r w:rsidR="000B5AA0" w:rsidRPr="000B5AA0">
        <w:rPr>
          <w:rFonts w:ascii="STILL Type" w:hAnsi="STILL Type"/>
          <w:lang w:val="en-US"/>
        </w:rPr>
        <w:t xml:space="preserve">pick up inside of the trailer. </w:t>
      </w:r>
      <w:r>
        <w:rPr>
          <w:rFonts w:ascii="STILL Type" w:hAnsi="STILL Type"/>
          <w:lang w:val="en-US"/>
        </w:rPr>
        <w:t xml:space="preserve">We </w:t>
      </w:r>
      <w:r w:rsidR="000B5AA0" w:rsidRPr="000B5AA0">
        <w:rPr>
          <w:rFonts w:ascii="STILL Type" w:hAnsi="STILL Type"/>
          <w:lang w:val="en-US"/>
        </w:rPr>
        <w:t xml:space="preserve">will see on the big screen selection of the pallets and the designated area where the pallet </w:t>
      </w:r>
      <w:proofErr w:type="gramStart"/>
      <w:r w:rsidR="000B5AA0" w:rsidRPr="000B5AA0">
        <w:rPr>
          <w:rFonts w:ascii="STILL Type" w:hAnsi="STILL Type"/>
          <w:lang w:val="en-US"/>
        </w:rPr>
        <w:t>need</w:t>
      </w:r>
      <w:proofErr w:type="gramEnd"/>
      <w:r w:rsidR="000B5AA0" w:rsidRPr="000B5AA0">
        <w:rPr>
          <w:rFonts w:ascii="STILL Type" w:hAnsi="STILL Type"/>
          <w:lang w:val="en-US"/>
        </w:rPr>
        <w:t xml:space="preserve"> to be dropped. </w:t>
      </w:r>
      <w:r w:rsidR="0064785F">
        <w:rPr>
          <w:rFonts w:ascii="STILL Type" w:hAnsi="STILL Type"/>
          <w:lang w:val="en-US"/>
        </w:rPr>
        <w:t>T</w:t>
      </w:r>
      <w:r w:rsidR="000B5AA0" w:rsidRPr="000B5AA0">
        <w:rPr>
          <w:rFonts w:ascii="STILL Type" w:hAnsi="STILL Type"/>
          <w:lang w:val="en-US"/>
        </w:rPr>
        <w:t>here is a manual interaction with the person who's responsible for</w:t>
      </w:r>
      <w:r w:rsidR="0064785F">
        <w:rPr>
          <w:rFonts w:ascii="STILL Type" w:hAnsi="STILL Type"/>
          <w:lang w:val="en-US"/>
        </w:rPr>
        <w:t xml:space="preserve"> </w:t>
      </w:r>
      <w:r w:rsidR="000B5AA0" w:rsidRPr="000B5AA0">
        <w:rPr>
          <w:rFonts w:ascii="STILL Type" w:hAnsi="STILL Type"/>
          <w:lang w:val="en-US"/>
        </w:rPr>
        <w:t>let's say</w:t>
      </w:r>
      <w:r w:rsidR="0064785F">
        <w:rPr>
          <w:rFonts w:ascii="STILL Type" w:hAnsi="STILL Type"/>
          <w:lang w:val="en-US"/>
        </w:rPr>
        <w:t xml:space="preserve"> </w:t>
      </w:r>
      <w:r w:rsidR="000B5AA0" w:rsidRPr="000B5AA0">
        <w:rPr>
          <w:rFonts w:ascii="STILL Type" w:hAnsi="STILL Type"/>
          <w:lang w:val="en-US"/>
        </w:rPr>
        <w:t>5 to 10 loading bays. You will select the pallets after he open</w:t>
      </w:r>
      <w:r w:rsidR="0064785F">
        <w:rPr>
          <w:rFonts w:ascii="STILL Type" w:hAnsi="STILL Type"/>
          <w:lang w:val="en-US"/>
        </w:rPr>
        <w:t>s</w:t>
      </w:r>
      <w:r w:rsidR="000B5AA0" w:rsidRPr="000B5AA0">
        <w:rPr>
          <w:rFonts w:ascii="STILL Type" w:hAnsi="STILL Type"/>
          <w:lang w:val="en-US"/>
        </w:rPr>
        <w:t xml:space="preserve"> the doors.</w:t>
      </w:r>
    </w:p>
    <w:p w14:paraId="677DE7D5" w14:textId="77777777" w:rsidR="000B5AA0" w:rsidRPr="000B5AA0" w:rsidRDefault="000B5AA0" w:rsidP="000B5AA0">
      <w:pPr>
        <w:rPr>
          <w:rFonts w:ascii="STILL Type" w:hAnsi="STILL Type"/>
          <w:lang w:val="en-US"/>
        </w:rPr>
      </w:pPr>
    </w:p>
    <w:p w14:paraId="6433CB1E" w14:textId="77777777" w:rsidR="000B5AA0" w:rsidRPr="000B5AA0" w:rsidRDefault="000B5AA0" w:rsidP="000B5AA0">
      <w:pPr>
        <w:rPr>
          <w:rFonts w:ascii="STILL Type" w:hAnsi="STILL Type"/>
          <w:lang w:val="en-US"/>
        </w:rPr>
      </w:pPr>
      <w:r w:rsidRPr="000B5AA0">
        <w:rPr>
          <w:rFonts w:ascii="STILL Type" w:hAnsi="STILL Type"/>
          <w:lang w:val="en-US"/>
        </w:rPr>
        <w:t>00:01:20:15 - 00:01:55:06</w:t>
      </w:r>
    </w:p>
    <w:p w14:paraId="32041797" w14:textId="32119A70" w:rsidR="000B5AA0" w:rsidRPr="000B5AA0" w:rsidRDefault="003279A3" w:rsidP="000B5AA0">
      <w:pPr>
        <w:rPr>
          <w:rFonts w:ascii="STILL Type" w:hAnsi="STILL Type"/>
          <w:lang w:val="en-US"/>
        </w:rPr>
      </w:pPr>
      <w:r>
        <w:rPr>
          <w:rFonts w:ascii="STILL Type" w:hAnsi="STILL Type"/>
          <w:lang w:val="en-US"/>
        </w:rPr>
        <w:t>Jasper Van Gool, TLU Program manager</w:t>
      </w:r>
    </w:p>
    <w:p w14:paraId="6209BF97" w14:textId="2CF0352D" w:rsidR="000B5AA0" w:rsidRPr="000B5AA0" w:rsidRDefault="000B5AA0" w:rsidP="000B5AA0">
      <w:pPr>
        <w:rPr>
          <w:rFonts w:ascii="STILL Type" w:hAnsi="STILL Type"/>
          <w:lang w:val="en-US"/>
        </w:rPr>
      </w:pPr>
      <w:r w:rsidRPr="000B5AA0">
        <w:rPr>
          <w:rFonts w:ascii="STILL Type" w:hAnsi="STILL Type"/>
          <w:lang w:val="en-US"/>
        </w:rPr>
        <w:t>The dock lev</w:t>
      </w:r>
      <w:r w:rsidR="0064785F">
        <w:rPr>
          <w:rFonts w:ascii="STILL Type" w:hAnsi="STILL Type"/>
          <w:lang w:val="en-US"/>
        </w:rPr>
        <w:t>eler</w:t>
      </w:r>
      <w:r w:rsidRPr="000B5AA0">
        <w:rPr>
          <w:rFonts w:ascii="STILL Type" w:hAnsi="STILL Type"/>
          <w:lang w:val="en-US"/>
        </w:rPr>
        <w:t xml:space="preserve"> came up. You need to install it and then you will initiate the process. </w:t>
      </w:r>
      <w:r w:rsidR="00534B0B">
        <w:rPr>
          <w:rFonts w:ascii="STILL Type" w:hAnsi="STILL Type"/>
          <w:lang w:val="en-US"/>
        </w:rPr>
        <w:t xml:space="preserve">Now </w:t>
      </w:r>
      <w:r w:rsidRPr="000B5AA0">
        <w:rPr>
          <w:rFonts w:ascii="STILL Type" w:hAnsi="STILL Type"/>
          <w:lang w:val="en-US"/>
        </w:rPr>
        <w:t xml:space="preserve">we will see that the process will </w:t>
      </w:r>
      <w:proofErr w:type="gramStart"/>
      <w:r w:rsidRPr="000B5AA0">
        <w:rPr>
          <w:rFonts w:ascii="STILL Type" w:hAnsi="STILL Type"/>
          <w:lang w:val="en-US"/>
        </w:rPr>
        <w:t>start</w:t>
      </w:r>
      <w:proofErr w:type="gramEnd"/>
      <w:r w:rsidRPr="000B5AA0">
        <w:rPr>
          <w:rFonts w:ascii="STILL Type" w:hAnsi="STILL Type"/>
          <w:lang w:val="en-US"/>
        </w:rPr>
        <w:t xml:space="preserve"> and we will pick up the first </w:t>
      </w:r>
      <w:proofErr w:type="gramStart"/>
      <w:r w:rsidRPr="000B5AA0">
        <w:rPr>
          <w:rFonts w:ascii="STILL Type" w:hAnsi="STILL Type"/>
          <w:lang w:val="en-US"/>
        </w:rPr>
        <w:t>six,</w:t>
      </w:r>
      <w:proofErr w:type="gramEnd"/>
      <w:r w:rsidRPr="000B5AA0">
        <w:rPr>
          <w:rFonts w:ascii="STILL Type" w:hAnsi="STILL Type"/>
          <w:lang w:val="en-US"/>
        </w:rPr>
        <w:t xml:space="preserve"> pallets inside of the trailer. </w:t>
      </w:r>
      <w:r w:rsidR="00534B0B">
        <w:rPr>
          <w:rFonts w:ascii="STILL Type" w:hAnsi="STILL Type"/>
          <w:lang w:val="en-US"/>
        </w:rPr>
        <w:t xml:space="preserve">We </w:t>
      </w:r>
      <w:r w:rsidRPr="000B5AA0">
        <w:rPr>
          <w:rFonts w:ascii="STILL Type" w:hAnsi="STILL Type"/>
          <w:lang w:val="en-US"/>
        </w:rPr>
        <w:t>mimic the standard dock operation</w:t>
      </w:r>
      <w:r w:rsidR="002D6752">
        <w:rPr>
          <w:rFonts w:ascii="STILL Type" w:hAnsi="STILL Type"/>
          <w:lang w:val="en-US"/>
        </w:rPr>
        <w:t>s</w:t>
      </w:r>
      <w:r w:rsidRPr="000B5AA0">
        <w:rPr>
          <w:rFonts w:ascii="STILL Type" w:hAnsi="STILL Type"/>
          <w:lang w:val="en-US"/>
        </w:rPr>
        <w:t>. You will</w:t>
      </w:r>
      <w:r w:rsidR="002D6752">
        <w:rPr>
          <w:rFonts w:ascii="STILL Type" w:hAnsi="STILL Type"/>
          <w:lang w:val="en-US"/>
        </w:rPr>
        <w:t xml:space="preserve"> </w:t>
      </w:r>
      <w:r w:rsidRPr="000B5AA0">
        <w:rPr>
          <w:rFonts w:ascii="STILL Type" w:hAnsi="STILL Type"/>
          <w:lang w:val="en-US"/>
        </w:rPr>
        <w:t xml:space="preserve">see the </w:t>
      </w:r>
      <w:proofErr w:type="gramStart"/>
      <w:r w:rsidRPr="000B5AA0">
        <w:rPr>
          <w:rFonts w:ascii="STILL Type" w:hAnsi="STILL Type"/>
          <w:lang w:val="en-US"/>
        </w:rPr>
        <w:t xml:space="preserve">vehicles </w:t>
      </w:r>
      <w:r w:rsidR="002D6752">
        <w:rPr>
          <w:rFonts w:ascii="STILL Type" w:hAnsi="STILL Type"/>
          <w:lang w:val="en-US"/>
        </w:rPr>
        <w:t>are</w:t>
      </w:r>
      <w:proofErr w:type="gramEnd"/>
      <w:r w:rsidR="002D6752">
        <w:rPr>
          <w:rFonts w:ascii="STILL Type" w:hAnsi="STILL Type"/>
          <w:lang w:val="en-US"/>
        </w:rPr>
        <w:t xml:space="preserve"> </w:t>
      </w:r>
      <w:r w:rsidRPr="000B5AA0">
        <w:rPr>
          <w:rFonts w:ascii="STILL Type" w:hAnsi="STILL Type"/>
          <w:lang w:val="en-US"/>
        </w:rPr>
        <w:t>moving in the direction of the trailer</w:t>
      </w:r>
      <w:r w:rsidR="002D6752">
        <w:rPr>
          <w:rFonts w:ascii="STILL Type" w:hAnsi="STILL Type"/>
          <w:lang w:val="en-US"/>
        </w:rPr>
        <w:t xml:space="preserve"> </w:t>
      </w:r>
      <w:r w:rsidRPr="000B5AA0">
        <w:rPr>
          <w:rFonts w:ascii="STILL Type" w:hAnsi="STILL Type"/>
          <w:lang w:val="en-US"/>
        </w:rPr>
        <w:t xml:space="preserve">and they will drop the pallets in and send </w:t>
      </w:r>
      <w:r w:rsidR="002D6752">
        <w:rPr>
          <w:rFonts w:ascii="STILL Type" w:hAnsi="STILL Type"/>
          <w:lang w:val="en-US"/>
        </w:rPr>
        <w:t xml:space="preserve">it to </w:t>
      </w:r>
      <w:r w:rsidRPr="000B5AA0">
        <w:rPr>
          <w:rFonts w:ascii="STILL Type" w:hAnsi="STILL Type"/>
          <w:lang w:val="en-US"/>
        </w:rPr>
        <w:t xml:space="preserve">a </w:t>
      </w:r>
      <w:proofErr w:type="spellStart"/>
      <w:r>
        <w:rPr>
          <w:rFonts w:ascii="STILL Type" w:hAnsi="STILL Type"/>
          <w:lang w:val="en-US"/>
        </w:rPr>
        <w:t>deeplane</w:t>
      </w:r>
      <w:proofErr w:type="spellEnd"/>
      <w:r w:rsidRPr="000B5AA0">
        <w:rPr>
          <w:rFonts w:ascii="STILL Type" w:hAnsi="STILL Type"/>
          <w:lang w:val="en-US"/>
        </w:rPr>
        <w:t xml:space="preserve"> position.</w:t>
      </w:r>
    </w:p>
    <w:p w14:paraId="2B07E57D" w14:textId="77777777" w:rsidR="000B5AA0" w:rsidRPr="000B5AA0" w:rsidRDefault="000B5AA0" w:rsidP="000B5AA0">
      <w:pPr>
        <w:rPr>
          <w:rFonts w:ascii="STILL Type" w:hAnsi="STILL Type"/>
          <w:lang w:val="en-US"/>
        </w:rPr>
      </w:pPr>
    </w:p>
    <w:p w14:paraId="68FBB9E2" w14:textId="77777777" w:rsidR="000B5AA0" w:rsidRPr="000B5AA0" w:rsidRDefault="000B5AA0" w:rsidP="000B5AA0">
      <w:pPr>
        <w:rPr>
          <w:rFonts w:ascii="STILL Type" w:hAnsi="STILL Type"/>
          <w:lang w:val="en-US"/>
        </w:rPr>
      </w:pPr>
      <w:r w:rsidRPr="000B5AA0">
        <w:rPr>
          <w:rFonts w:ascii="STILL Type" w:hAnsi="STILL Type"/>
          <w:lang w:val="en-US"/>
        </w:rPr>
        <w:t>00:01:55:08 - 00:02:27:24</w:t>
      </w:r>
    </w:p>
    <w:p w14:paraId="1C170C43" w14:textId="0D52A94A" w:rsidR="000B5AA0" w:rsidRPr="000B5AA0" w:rsidRDefault="003279A3" w:rsidP="000B5AA0">
      <w:pPr>
        <w:rPr>
          <w:rFonts w:ascii="STILL Type" w:hAnsi="STILL Type"/>
          <w:lang w:val="en-US"/>
        </w:rPr>
      </w:pPr>
      <w:r>
        <w:rPr>
          <w:rFonts w:ascii="STILL Type" w:hAnsi="STILL Type"/>
          <w:lang w:val="en-US"/>
        </w:rPr>
        <w:t>Jasper Van Gool, TLU Program manager</w:t>
      </w:r>
    </w:p>
    <w:p w14:paraId="3B3E352A" w14:textId="55D39B95" w:rsidR="000B5AA0" w:rsidRPr="000B5AA0" w:rsidRDefault="002D6752" w:rsidP="000B5AA0">
      <w:pPr>
        <w:rPr>
          <w:rFonts w:ascii="STILL Type" w:hAnsi="STILL Type"/>
          <w:lang w:val="en-US"/>
        </w:rPr>
      </w:pPr>
      <w:r>
        <w:rPr>
          <w:rFonts w:ascii="STILL Type" w:hAnsi="STILL Type"/>
          <w:lang w:val="en-US"/>
        </w:rPr>
        <w:t xml:space="preserve">You </w:t>
      </w:r>
      <w:r w:rsidR="000B5AA0" w:rsidRPr="000B5AA0">
        <w:rPr>
          <w:rFonts w:ascii="STILL Type" w:hAnsi="STILL Type"/>
          <w:lang w:val="en-US"/>
        </w:rPr>
        <w:t xml:space="preserve">will notice that it will seamlessly integrate </w:t>
      </w:r>
      <w:proofErr w:type="gramStart"/>
      <w:r w:rsidR="000B5AA0" w:rsidRPr="000B5AA0">
        <w:rPr>
          <w:rFonts w:ascii="STILL Type" w:hAnsi="STILL Type"/>
          <w:lang w:val="en-US"/>
        </w:rPr>
        <w:t>in</w:t>
      </w:r>
      <w:proofErr w:type="gramEnd"/>
      <w:r w:rsidR="000B5AA0" w:rsidRPr="000B5AA0">
        <w:rPr>
          <w:rFonts w:ascii="STILL Type" w:hAnsi="STILL Type"/>
          <w:lang w:val="en-US"/>
        </w:rPr>
        <w:t xml:space="preserve"> your operation. The first truck will pick up</w:t>
      </w:r>
      <w:r w:rsidR="000B5AA0">
        <w:rPr>
          <w:rFonts w:ascii="STILL Type" w:hAnsi="STILL Type"/>
          <w:lang w:val="en-US"/>
        </w:rPr>
        <w:t xml:space="preserve"> the </w:t>
      </w:r>
      <w:r w:rsidR="000B5AA0" w:rsidRPr="000B5AA0">
        <w:rPr>
          <w:rFonts w:ascii="STILL Type" w:hAnsi="STILL Type"/>
          <w:lang w:val="en-US"/>
        </w:rPr>
        <w:t xml:space="preserve">pallet on the left side of the trailer. And it will drop in the first deep </w:t>
      </w:r>
      <w:r w:rsidR="00DA0D4A">
        <w:rPr>
          <w:rFonts w:ascii="STILL Type" w:hAnsi="STILL Type"/>
          <w:lang w:val="en-US"/>
        </w:rPr>
        <w:t xml:space="preserve">lane </w:t>
      </w:r>
      <w:r w:rsidR="000B5AA0" w:rsidRPr="000B5AA0">
        <w:rPr>
          <w:rFonts w:ascii="STILL Type" w:hAnsi="STILL Type"/>
          <w:lang w:val="en-US"/>
        </w:rPr>
        <w:t>position</w:t>
      </w:r>
      <w:r w:rsidR="00866652">
        <w:rPr>
          <w:rFonts w:ascii="STILL Type" w:hAnsi="STILL Type"/>
          <w:lang w:val="en-US"/>
        </w:rPr>
        <w:t>.</w:t>
      </w:r>
      <w:r w:rsidR="000B5AA0" w:rsidRPr="000B5AA0">
        <w:rPr>
          <w:rFonts w:ascii="STILL Type" w:hAnsi="STILL Type"/>
          <w:lang w:val="en-US"/>
        </w:rPr>
        <w:t xml:space="preserve"> </w:t>
      </w:r>
    </w:p>
    <w:p w14:paraId="5C8A6964" w14:textId="77777777" w:rsidR="000B5AA0" w:rsidRPr="000B5AA0" w:rsidRDefault="000B5AA0" w:rsidP="000B5AA0">
      <w:pPr>
        <w:rPr>
          <w:rFonts w:ascii="STILL Type" w:hAnsi="STILL Type"/>
          <w:lang w:val="en-US"/>
        </w:rPr>
      </w:pPr>
    </w:p>
    <w:p w14:paraId="44FA1910" w14:textId="77777777" w:rsidR="000B5AA0" w:rsidRPr="000B5AA0" w:rsidRDefault="000B5AA0" w:rsidP="000B5AA0">
      <w:pPr>
        <w:rPr>
          <w:rFonts w:ascii="STILL Type" w:hAnsi="STILL Type"/>
          <w:lang w:val="en-US"/>
        </w:rPr>
      </w:pPr>
      <w:r w:rsidRPr="000B5AA0">
        <w:rPr>
          <w:rFonts w:ascii="STILL Type" w:hAnsi="STILL Type"/>
          <w:lang w:val="en-US"/>
        </w:rPr>
        <w:t>00:02:28:01 - 00:02:58:09</w:t>
      </w:r>
    </w:p>
    <w:p w14:paraId="49A05EB1" w14:textId="10B113B7" w:rsidR="000B5AA0" w:rsidRPr="000B5AA0" w:rsidRDefault="003279A3" w:rsidP="000B5AA0">
      <w:pPr>
        <w:rPr>
          <w:rFonts w:ascii="STILL Type" w:hAnsi="STILL Type"/>
          <w:lang w:val="en-US"/>
        </w:rPr>
      </w:pPr>
      <w:r>
        <w:rPr>
          <w:rFonts w:ascii="STILL Type" w:hAnsi="STILL Type"/>
          <w:lang w:val="en-US"/>
        </w:rPr>
        <w:t>Jasper Van Gool, TLU Program manager</w:t>
      </w:r>
    </w:p>
    <w:p w14:paraId="285D8B03" w14:textId="394DC815" w:rsidR="000B5AA0" w:rsidRPr="000B5AA0" w:rsidRDefault="000B5AA0" w:rsidP="000B5AA0">
      <w:pPr>
        <w:rPr>
          <w:rFonts w:ascii="STILL Type" w:hAnsi="STILL Type"/>
          <w:lang w:val="en-US"/>
        </w:rPr>
      </w:pPr>
      <w:r w:rsidRPr="000B5AA0">
        <w:rPr>
          <w:rFonts w:ascii="STILL Type" w:hAnsi="STILL Type"/>
          <w:lang w:val="en-US"/>
        </w:rPr>
        <w:t>What you will notice</w:t>
      </w:r>
      <w:r>
        <w:rPr>
          <w:rFonts w:ascii="STILL Type" w:hAnsi="STILL Type"/>
          <w:lang w:val="en-US"/>
        </w:rPr>
        <w:t xml:space="preserve"> is that </w:t>
      </w:r>
      <w:r w:rsidRPr="000B5AA0">
        <w:rPr>
          <w:rFonts w:ascii="STILL Type" w:hAnsi="STILL Type"/>
          <w:lang w:val="en-US"/>
        </w:rPr>
        <w:t xml:space="preserve">we don't need any infrastructure changes </w:t>
      </w:r>
      <w:proofErr w:type="gramStart"/>
      <w:r w:rsidRPr="000B5AA0">
        <w:rPr>
          <w:rFonts w:ascii="STILL Type" w:hAnsi="STILL Type"/>
          <w:lang w:val="en-US"/>
        </w:rPr>
        <w:t>on</w:t>
      </w:r>
      <w:proofErr w:type="gramEnd"/>
      <w:r w:rsidRPr="000B5AA0">
        <w:rPr>
          <w:rFonts w:ascii="STILL Type" w:hAnsi="STILL Type"/>
          <w:lang w:val="en-US"/>
        </w:rPr>
        <w:t xml:space="preserve"> the building itself. </w:t>
      </w:r>
      <w:r w:rsidR="00866652">
        <w:rPr>
          <w:rFonts w:ascii="STILL Type" w:hAnsi="STILL Type"/>
          <w:lang w:val="en-US"/>
        </w:rPr>
        <w:t xml:space="preserve">We </w:t>
      </w:r>
      <w:r w:rsidRPr="000B5AA0">
        <w:rPr>
          <w:rFonts w:ascii="STILL Type" w:hAnsi="STILL Type"/>
          <w:lang w:val="en-US"/>
        </w:rPr>
        <w:t xml:space="preserve">navigate with our </w:t>
      </w:r>
      <w:r>
        <w:rPr>
          <w:rFonts w:ascii="STILL Type" w:hAnsi="STILL Type"/>
          <w:lang w:val="en-US"/>
        </w:rPr>
        <w:t>VSLAM</w:t>
      </w:r>
      <w:r w:rsidRPr="000B5AA0">
        <w:rPr>
          <w:rFonts w:ascii="STILL Type" w:hAnsi="STILL Type"/>
          <w:lang w:val="en-US"/>
        </w:rPr>
        <w:t xml:space="preserve"> camera, which </w:t>
      </w:r>
      <w:r w:rsidR="00F86BB0">
        <w:rPr>
          <w:rFonts w:ascii="STILL Type" w:hAnsi="STILL Type"/>
          <w:lang w:val="en-US"/>
        </w:rPr>
        <w:t>Simone</w:t>
      </w:r>
      <w:r w:rsidRPr="000B5AA0">
        <w:rPr>
          <w:rFonts w:ascii="STILL Type" w:hAnsi="STILL Type"/>
          <w:lang w:val="en-US"/>
        </w:rPr>
        <w:t xml:space="preserve"> will</w:t>
      </w:r>
      <w:r w:rsidR="00866652">
        <w:rPr>
          <w:rFonts w:ascii="STILL Type" w:hAnsi="STILL Type"/>
          <w:lang w:val="en-US"/>
        </w:rPr>
        <w:t xml:space="preserve"> </w:t>
      </w:r>
      <w:r w:rsidRPr="000B5AA0">
        <w:rPr>
          <w:rFonts w:ascii="STILL Type" w:hAnsi="STILL Type"/>
          <w:lang w:val="en-US"/>
        </w:rPr>
        <w:t xml:space="preserve">get more into detail. We navigate in the </w:t>
      </w:r>
      <w:proofErr w:type="gramStart"/>
      <w:r w:rsidRPr="000B5AA0">
        <w:rPr>
          <w:rFonts w:ascii="STILL Type" w:hAnsi="STILL Type"/>
          <w:lang w:val="en-US"/>
        </w:rPr>
        <w:t>surrounding</w:t>
      </w:r>
      <w:proofErr w:type="gramEnd"/>
      <w:r w:rsidRPr="000B5AA0">
        <w:rPr>
          <w:rFonts w:ascii="STILL Type" w:hAnsi="STILL Type"/>
          <w:lang w:val="en-US"/>
        </w:rPr>
        <w:t xml:space="preserve"> of</w:t>
      </w:r>
      <w:r w:rsidR="00866652">
        <w:rPr>
          <w:rFonts w:ascii="STILL Type" w:hAnsi="STILL Type"/>
          <w:lang w:val="en-US"/>
        </w:rPr>
        <w:t xml:space="preserve"> </w:t>
      </w:r>
      <w:r w:rsidRPr="000B5AA0">
        <w:rPr>
          <w:rFonts w:ascii="STILL Type" w:hAnsi="STILL Type"/>
          <w:lang w:val="en-US"/>
        </w:rPr>
        <w:t>the building itself</w:t>
      </w:r>
      <w:r w:rsidR="00A71B11">
        <w:rPr>
          <w:rFonts w:ascii="STILL Type" w:hAnsi="STILL Type"/>
          <w:lang w:val="en-US"/>
        </w:rPr>
        <w:t xml:space="preserve">, the </w:t>
      </w:r>
      <w:proofErr w:type="spellStart"/>
      <w:r w:rsidRPr="000B5AA0">
        <w:rPr>
          <w:rFonts w:ascii="STILL Type" w:hAnsi="STILL Type"/>
          <w:lang w:val="en-US"/>
        </w:rPr>
        <w:t>warehouse</w:t>
      </w:r>
      <w:r w:rsidR="00A71B11">
        <w:rPr>
          <w:rFonts w:ascii="STILL Type" w:hAnsi="STILL Type"/>
          <w:lang w:val="en-US"/>
        </w:rPr>
        <w:t>and</w:t>
      </w:r>
      <w:proofErr w:type="spellEnd"/>
      <w:r w:rsidR="00A71B11">
        <w:rPr>
          <w:rFonts w:ascii="STILL Type" w:hAnsi="STILL Type"/>
          <w:lang w:val="en-US"/>
        </w:rPr>
        <w:t xml:space="preserve"> </w:t>
      </w:r>
      <w:r w:rsidRPr="000B5AA0">
        <w:rPr>
          <w:rFonts w:ascii="STILL Type" w:hAnsi="STILL Type"/>
          <w:lang w:val="en-US"/>
        </w:rPr>
        <w:t xml:space="preserve">inside of the trailer. And </w:t>
      </w:r>
      <w:r w:rsidR="00220ADF">
        <w:rPr>
          <w:rFonts w:ascii="STILL Type" w:hAnsi="STILL Type"/>
          <w:lang w:val="en-US"/>
        </w:rPr>
        <w:t xml:space="preserve">what </w:t>
      </w:r>
      <w:r w:rsidRPr="000B5AA0">
        <w:rPr>
          <w:rFonts w:ascii="STILL Type" w:hAnsi="STILL Type"/>
          <w:lang w:val="en-US"/>
        </w:rPr>
        <w:t xml:space="preserve">was already </w:t>
      </w:r>
      <w:proofErr w:type="gramStart"/>
      <w:r w:rsidRPr="000B5AA0">
        <w:rPr>
          <w:rFonts w:ascii="STILL Type" w:hAnsi="STILL Type"/>
          <w:lang w:val="en-US"/>
        </w:rPr>
        <w:t>mentioned</w:t>
      </w:r>
      <w:proofErr w:type="gramEnd"/>
      <w:r w:rsidRPr="000B5AA0">
        <w:rPr>
          <w:rFonts w:ascii="STILL Type" w:hAnsi="STILL Type"/>
          <w:lang w:val="en-US"/>
        </w:rPr>
        <w:t xml:space="preserve"> </w:t>
      </w:r>
      <w:r w:rsidR="00220ADF">
        <w:rPr>
          <w:rFonts w:ascii="STILL Type" w:hAnsi="STILL Type"/>
          <w:lang w:val="en-US"/>
        </w:rPr>
        <w:t xml:space="preserve">the </w:t>
      </w:r>
      <w:r w:rsidRPr="000B5AA0">
        <w:rPr>
          <w:rFonts w:ascii="STILL Type" w:hAnsi="STILL Type"/>
          <w:lang w:val="en-US"/>
        </w:rPr>
        <w:t>trailer is</w:t>
      </w:r>
      <w:r w:rsidR="00220ADF">
        <w:rPr>
          <w:rFonts w:ascii="STILL Type" w:hAnsi="STILL Type"/>
          <w:lang w:val="en-US"/>
        </w:rPr>
        <w:t xml:space="preserve"> an </w:t>
      </w:r>
      <w:r w:rsidRPr="000B5AA0">
        <w:rPr>
          <w:rFonts w:ascii="STILL Type" w:hAnsi="STILL Type"/>
          <w:lang w:val="en-US"/>
        </w:rPr>
        <w:t>always a changing environment.</w:t>
      </w:r>
    </w:p>
    <w:p w14:paraId="27AABC58" w14:textId="77777777" w:rsidR="000B5AA0" w:rsidRPr="000B5AA0" w:rsidRDefault="000B5AA0" w:rsidP="000B5AA0">
      <w:pPr>
        <w:rPr>
          <w:rFonts w:ascii="STILL Type" w:hAnsi="STILL Type"/>
          <w:lang w:val="en-US"/>
        </w:rPr>
      </w:pPr>
    </w:p>
    <w:p w14:paraId="5C085608" w14:textId="77777777" w:rsidR="000B5AA0" w:rsidRPr="000B5AA0" w:rsidRDefault="000B5AA0" w:rsidP="000B5AA0">
      <w:pPr>
        <w:rPr>
          <w:rFonts w:ascii="STILL Type" w:hAnsi="STILL Type"/>
          <w:lang w:val="en-US"/>
        </w:rPr>
      </w:pPr>
      <w:r w:rsidRPr="000B5AA0">
        <w:rPr>
          <w:rFonts w:ascii="STILL Type" w:hAnsi="STILL Type"/>
          <w:lang w:val="en-US"/>
        </w:rPr>
        <w:t>00:02:58:11 - 00:03:25:16</w:t>
      </w:r>
    </w:p>
    <w:p w14:paraId="46D9577C" w14:textId="70DAF1C2" w:rsidR="000B5AA0" w:rsidRPr="000B5AA0" w:rsidRDefault="003279A3" w:rsidP="000B5AA0">
      <w:pPr>
        <w:rPr>
          <w:rFonts w:ascii="STILL Type" w:hAnsi="STILL Type"/>
          <w:lang w:val="en-US"/>
        </w:rPr>
      </w:pPr>
      <w:r>
        <w:rPr>
          <w:rFonts w:ascii="STILL Type" w:hAnsi="STILL Type"/>
          <w:lang w:val="en-US"/>
        </w:rPr>
        <w:t>Jasper Van Gool, TLU Program manager</w:t>
      </w:r>
    </w:p>
    <w:p w14:paraId="1AFDFD13" w14:textId="199F6A66" w:rsidR="000B5AA0" w:rsidRPr="000B5AA0" w:rsidRDefault="000B5AA0" w:rsidP="000B5AA0">
      <w:pPr>
        <w:rPr>
          <w:rFonts w:ascii="STILL Type" w:hAnsi="STILL Type"/>
          <w:lang w:val="en-US"/>
        </w:rPr>
      </w:pPr>
      <w:r w:rsidRPr="000B5AA0">
        <w:rPr>
          <w:rFonts w:ascii="STILL Type" w:hAnsi="STILL Type"/>
          <w:lang w:val="en-US"/>
        </w:rPr>
        <w:t xml:space="preserve">What you will notice is that every trailer is slightly different in a dimension. So have </w:t>
      </w:r>
      <w:r>
        <w:rPr>
          <w:rFonts w:ascii="STILL Type" w:hAnsi="STILL Type"/>
          <w:lang w:val="en-US"/>
        </w:rPr>
        <w:t xml:space="preserve">hard wall </w:t>
      </w:r>
      <w:r w:rsidRPr="000B5AA0">
        <w:rPr>
          <w:rFonts w:ascii="STILL Type" w:hAnsi="STILL Type"/>
          <w:lang w:val="en-US"/>
        </w:rPr>
        <w:t>trailer</w:t>
      </w:r>
      <w:r w:rsidR="00FB218E">
        <w:rPr>
          <w:rFonts w:ascii="STILL Type" w:hAnsi="STILL Type"/>
          <w:lang w:val="en-US"/>
        </w:rPr>
        <w:t>s</w:t>
      </w:r>
      <w:r w:rsidRPr="000B5AA0">
        <w:rPr>
          <w:rFonts w:ascii="STILL Type" w:hAnsi="STILL Type"/>
          <w:lang w:val="en-US"/>
        </w:rPr>
        <w:t xml:space="preserve">, </w:t>
      </w:r>
      <w:r>
        <w:rPr>
          <w:rFonts w:ascii="STILL Type" w:hAnsi="STILL Type"/>
          <w:lang w:val="en-US"/>
        </w:rPr>
        <w:t xml:space="preserve">soft wall </w:t>
      </w:r>
      <w:r w:rsidRPr="000B5AA0">
        <w:rPr>
          <w:rFonts w:ascii="STILL Type" w:hAnsi="STILL Type"/>
          <w:lang w:val="en-US"/>
        </w:rPr>
        <w:t>trailer</w:t>
      </w:r>
      <w:r w:rsidR="00FB218E">
        <w:rPr>
          <w:rFonts w:ascii="STILL Type" w:hAnsi="STILL Type"/>
          <w:lang w:val="en-US"/>
        </w:rPr>
        <w:t>s</w:t>
      </w:r>
      <w:r w:rsidRPr="000B5AA0">
        <w:rPr>
          <w:rFonts w:ascii="STILL Type" w:hAnsi="STILL Type"/>
          <w:lang w:val="en-US"/>
        </w:rPr>
        <w:t xml:space="preserve"> and so on. </w:t>
      </w:r>
      <w:proofErr w:type="gramStart"/>
      <w:r w:rsidR="00FB218E">
        <w:rPr>
          <w:rFonts w:ascii="STILL Type" w:hAnsi="STILL Type"/>
          <w:lang w:val="en-US"/>
        </w:rPr>
        <w:t>T</w:t>
      </w:r>
      <w:r w:rsidRPr="000B5AA0">
        <w:rPr>
          <w:rFonts w:ascii="STILL Type" w:hAnsi="STILL Type"/>
          <w:lang w:val="en-US"/>
        </w:rPr>
        <w:t>herefore</w:t>
      </w:r>
      <w:proofErr w:type="gramEnd"/>
      <w:r w:rsidRPr="000B5AA0">
        <w:rPr>
          <w:rFonts w:ascii="STILL Type" w:hAnsi="STILL Type"/>
          <w:lang w:val="en-US"/>
        </w:rPr>
        <w:t xml:space="preserve"> we need another layer of navigation within the trailer itself. </w:t>
      </w:r>
      <w:r w:rsidR="00FB218E">
        <w:rPr>
          <w:rFonts w:ascii="STILL Type" w:hAnsi="STILL Type"/>
          <w:lang w:val="en-US"/>
        </w:rPr>
        <w:t xml:space="preserve">We </w:t>
      </w:r>
      <w:r w:rsidRPr="000B5AA0">
        <w:rPr>
          <w:rFonts w:ascii="STILL Type" w:hAnsi="STILL Type"/>
          <w:lang w:val="en-US"/>
        </w:rPr>
        <w:t>pick up the pallet in the trailer</w:t>
      </w:r>
      <w:r w:rsidR="00FB218E">
        <w:rPr>
          <w:rFonts w:ascii="STILL Type" w:hAnsi="STILL Type"/>
          <w:lang w:val="en-US"/>
        </w:rPr>
        <w:t xml:space="preserve"> and therefore </w:t>
      </w:r>
      <w:r w:rsidRPr="000B5AA0">
        <w:rPr>
          <w:rFonts w:ascii="STILL Type" w:hAnsi="STILL Type"/>
          <w:lang w:val="en-US"/>
        </w:rPr>
        <w:t xml:space="preserve">we switch to a </w:t>
      </w:r>
      <w:r w:rsidR="00FB218E">
        <w:rPr>
          <w:rFonts w:ascii="STILL Type" w:hAnsi="STILL Type"/>
          <w:lang w:val="en-US"/>
        </w:rPr>
        <w:t xml:space="preserve">LiDAR </w:t>
      </w:r>
      <w:r w:rsidRPr="000B5AA0">
        <w:rPr>
          <w:rFonts w:ascii="STILL Type" w:hAnsi="STILL Type"/>
          <w:lang w:val="en-US"/>
        </w:rPr>
        <w:t xml:space="preserve">navigation. </w:t>
      </w:r>
      <w:r w:rsidR="00FB218E">
        <w:rPr>
          <w:rFonts w:ascii="STILL Type" w:hAnsi="STILL Type"/>
          <w:lang w:val="en-US"/>
        </w:rPr>
        <w:t xml:space="preserve">You </w:t>
      </w:r>
      <w:r w:rsidRPr="000B5AA0">
        <w:rPr>
          <w:rFonts w:ascii="STILL Type" w:hAnsi="STILL Type"/>
          <w:lang w:val="en-US"/>
        </w:rPr>
        <w:t xml:space="preserve">will notice that </w:t>
      </w:r>
      <w:r w:rsidR="00FB218E">
        <w:rPr>
          <w:rFonts w:ascii="STILL Type" w:hAnsi="STILL Type"/>
          <w:lang w:val="en-US"/>
        </w:rPr>
        <w:t xml:space="preserve">it </w:t>
      </w:r>
      <w:r w:rsidRPr="000B5AA0">
        <w:rPr>
          <w:rFonts w:ascii="STILL Type" w:hAnsi="STILL Type"/>
          <w:lang w:val="en-US"/>
        </w:rPr>
        <w:t xml:space="preserve">now is </w:t>
      </w:r>
      <w:proofErr w:type="gramStart"/>
      <w:r w:rsidRPr="000B5AA0">
        <w:rPr>
          <w:rFonts w:ascii="STILL Type" w:hAnsi="STILL Type"/>
          <w:lang w:val="en-US"/>
        </w:rPr>
        <w:t>changing</w:t>
      </w:r>
      <w:proofErr w:type="gramEnd"/>
      <w:r w:rsidRPr="000B5AA0">
        <w:rPr>
          <w:rFonts w:ascii="STILL Type" w:hAnsi="STILL Type"/>
          <w:lang w:val="en-US"/>
        </w:rPr>
        <w:t xml:space="preserve"> another </w:t>
      </w:r>
      <w:r w:rsidR="00207124">
        <w:rPr>
          <w:rFonts w:ascii="STILL Type" w:hAnsi="STILL Type"/>
          <w:lang w:val="en-US"/>
        </w:rPr>
        <w:t xml:space="preserve">layer </w:t>
      </w:r>
      <w:r w:rsidRPr="000B5AA0">
        <w:rPr>
          <w:rFonts w:ascii="STILL Type" w:hAnsi="STILL Type"/>
          <w:lang w:val="en-US"/>
        </w:rPr>
        <w:t>of navigation.</w:t>
      </w:r>
    </w:p>
    <w:p w14:paraId="1CE29141" w14:textId="77777777" w:rsidR="000B5AA0" w:rsidRPr="000B5AA0" w:rsidRDefault="000B5AA0" w:rsidP="000B5AA0">
      <w:pPr>
        <w:rPr>
          <w:rFonts w:ascii="STILL Type" w:hAnsi="STILL Type"/>
          <w:lang w:val="en-US"/>
        </w:rPr>
      </w:pPr>
    </w:p>
    <w:p w14:paraId="3AEB2BCD" w14:textId="77777777" w:rsidR="000B5AA0" w:rsidRPr="000B5AA0" w:rsidRDefault="000B5AA0" w:rsidP="000B5AA0">
      <w:pPr>
        <w:rPr>
          <w:rFonts w:ascii="STILL Type" w:hAnsi="STILL Type"/>
          <w:lang w:val="en-US"/>
        </w:rPr>
      </w:pPr>
      <w:r w:rsidRPr="000B5AA0">
        <w:rPr>
          <w:rFonts w:ascii="STILL Type" w:hAnsi="STILL Type"/>
          <w:lang w:val="en-US"/>
        </w:rPr>
        <w:t>00:03:25:16 - 00:03:58:18</w:t>
      </w:r>
    </w:p>
    <w:p w14:paraId="6AFC325C" w14:textId="4665AE2A" w:rsidR="000B5AA0" w:rsidRPr="000B5AA0" w:rsidRDefault="003279A3" w:rsidP="000B5AA0">
      <w:pPr>
        <w:rPr>
          <w:rFonts w:ascii="STILL Type" w:hAnsi="STILL Type"/>
          <w:lang w:val="en-US"/>
        </w:rPr>
      </w:pPr>
      <w:r>
        <w:rPr>
          <w:rFonts w:ascii="STILL Type" w:hAnsi="STILL Type"/>
          <w:lang w:val="en-US"/>
        </w:rPr>
        <w:t>Jasper Van Gool, TLU Program manager</w:t>
      </w:r>
    </w:p>
    <w:p w14:paraId="6824D9EC" w14:textId="695CADB9" w:rsidR="000B5AA0" w:rsidRPr="000B5AA0" w:rsidRDefault="000B5AA0" w:rsidP="000B5AA0">
      <w:pPr>
        <w:rPr>
          <w:rFonts w:ascii="STILL Type" w:hAnsi="STILL Type"/>
          <w:lang w:val="en-US"/>
        </w:rPr>
      </w:pPr>
      <w:proofErr w:type="gramStart"/>
      <w:r>
        <w:rPr>
          <w:rFonts w:ascii="STILL Type" w:hAnsi="STILL Type"/>
          <w:lang w:val="en-US"/>
        </w:rPr>
        <w:t>The SLAM</w:t>
      </w:r>
      <w:proofErr w:type="gramEnd"/>
      <w:r>
        <w:rPr>
          <w:rFonts w:ascii="STILL Type" w:hAnsi="STILL Type"/>
          <w:lang w:val="en-US"/>
        </w:rPr>
        <w:t xml:space="preserve"> </w:t>
      </w:r>
      <w:r w:rsidRPr="000B5AA0">
        <w:rPr>
          <w:rFonts w:ascii="STILL Type" w:hAnsi="STILL Type"/>
          <w:lang w:val="en-US"/>
        </w:rPr>
        <w:t>based navigation</w:t>
      </w:r>
      <w:r>
        <w:rPr>
          <w:rFonts w:ascii="STILL Type" w:hAnsi="STILL Type"/>
          <w:lang w:val="en-US"/>
        </w:rPr>
        <w:t>.</w:t>
      </w:r>
      <w:r w:rsidRPr="000B5AA0">
        <w:rPr>
          <w:rFonts w:ascii="STILL Type" w:hAnsi="STILL Type"/>
          <w:lang w:val="en-US"/>
        </w:rPr>
        <w:t xml:space="preserve"> </w:t>
      </w:r>
      <w:r>
        <w:rPr>
          <w:rFonts w:ascii="STILL Type" w:hAnsi="STILL Type"/>
          <w:lang w:val="en-US"/>
        </w:rPr>
        <w:t>Y</w:t>
      </w:r>
      <w:r w:rsidRPr="000B5AA0">
        <w:rPr>
          <w:rFonts w:ascii="STILL Type" w:hAnsi="STILL Type"/>
          <w:lang w:val="en-US"/>
        </w:rPr>
        <w:t>ou notice it's quite</w:t>
      </w:r>
      <w:r w:rsidR="00E11577">
        <w:rPr>
          <w:rFonts w:ascii="STILL Type" w:hAnsi="STILL Type"/>
          <w:lang w:val="en-US"/>
        </w:rPr>
        <w:t xml:space="preserve"> </w:t>
      </w:r>
      <w:r w:rsidRPr="000B5AA0">
        <w:rPr>
          <w:rFonts w:ascii="STILL Type" w:hAnsi="STILL Type"/>
          <w:lang w:val="en-US"/>
        </w:rPr>
        <w:t xml:space="preserve">narrow. </w:t>
      </w:r>
      <w:r w:rsidR="00207124">
        <w:rPr>
          <w:rFonts w:ascii="STILL Type" w:hAnsi="STILL Type"/>
          <w:lang w:val="en-US"/>
        </w:rPr>
        <w:t xml:space="preserve">You </w:t>
      </w:r>
      <w:r w:rsidRPr="000B5AA0">
        <w:rPr>
          <w:rFonts w:ascii="STILL Type" w:hAnsi="STILL Type"/>
          <w:lang w:val="en-US"/>
        </w:rPr>
        <w:t>will see that the crossing of the trucks is in front</w:t>
      </w:r>
      <w:r w:rsidR="00E11577">
        <w:rPr>
          <w:rFonts w:ascii="STILL Type" w:hAnsi="STILL Type"/>
          <w:lang w:val="en-US"/>
        </w:rPr>
        <w:t xml:space="preserve"> of the dock</w:t>
      </w:r>
      <w:r w:rsidRPr="000B5AA0">
        <w:rPr>
          <w:rFonts w:ascii="STILL Type" w:hAnsi="STILL Type"/>
          <w:lang w:val="en-US"/>
        </w:rPr>
        <w:t>. Because it's so narrow</w:t>
      </w:r>
      <w:r w:rsidR="00375B4E">
        <w:rPr>
          <w:rFonts w:ascii="STILL Type" w:hAnsi="STILL Type"/>
          <w:lang w:val="en-US"/>
        </w:rPr>
        <w:t xml:space="preserve"> </w:t>
      </w:r>
      <w:r w:rsidRPr="000B5AA0">
        <w:rPr>
          <w:rFonts w:ascii="STILL Type" w:hAnsi="STILL Type"/>
          <w:lang w:val="en-US"/>
        </w:rPr>
        <w:t>we also</w:t>
      </w:r>
      <w:r w:rsidR="00375B4E">
        <w:rPr>
          <w:rFonts w:ascii="STILL Type" w:hAnsi="STILL Type"/>
          <w:lang w:val="en-US"/>
        </w:rPr>
        <w:t xml:space="preserve"> </w:t>
      </w:r>
      <w:r w:rsidRPr="000B5AA0">
        <w:rPr>
          <w:rFonts w:ascii="STILL Type" w:hAnsi="STILL Type"/>
          <w:lang w:val="en-US"/>
        </w:rPr>
        <w:t xml:space="preserve">adapted the </w:t>
      </w:r>
      <w:proofErr w:type="gramStart"/>
      <w:r w:rsidRPr="000B5AA0">
        <w:rPr>
          <w:rFonts w:ascii="STILL Type" w:hAnsi="STILL Type"/>
          <w:lang w:val="en-US"/>
        </w:rPr>
        <w:t>speed</w:t>
      </w:r>
      <w:r w:rsidR="00375B4E">
        <w:rPr>
          <w:rFonts w:ascii="STILL Type" w:hAnsi="STILL Type"/>
          <w:lang w:val="en-US"/>
        </w:rPr>
        <w:t xml:space="preserve"> </w:t>
      </w:r>
      <w:r w:rsidRPr="000B5AA0">
        <w:rPr>
          <w:rFonts w:ascii="STILL Type" w:hAnsi="STILL Type"/>
          <w:lang w:val="en-US"/>
        </w:rPr>
        <w:t xml:space="preserve"> slightly</w:t>
      </w:r>
      <w:proofErr w:type="gramEnd"/>
      <w:r w:rsidR="00375B4E">
        <w:rPr>
          <w:rFonts w:ascii="STILL Type" w:hAnsi="STILL Type"/>
          <w:lang w:val="en-US"/>
        </w:rPr>
        <w:t xml:space="preserve"> </w:t>
      </w:r>
      <w:r w:rsidRPr="000B5AA0">
        <w:rPr>
          <w:rFonts w:ascii="STILL Type" w:hAnsi="STILL Type"/>
          <w:lang w:val="en-US"/>
        </w:rPr>
        <w:t xml:space="preserve">to make </w:t>
      </w:r>
      <w:proofErr w:type="gramStart"/>
      <w:r w:rsidRPr="000B5AA0">
        <w:rPr>
          <w:rFonts w:ascii="STILL Type" w:hAnsi="STILL Type"/>
          <w:lang w:val="en-US"/>
        </w:rPr>
        <w:t>it,</w:t>
      </w:r>
      <w:proofErr w:type="gramEnd"/>
      <w:r w:rsidRPr="000B5AA0">
        <w:rPr>
          <w:rFonts w:ascii="STILL Type" w:hAnsi="STILL Type"/>
          <w:lang w:val="en-US"/>
        </w:rPr>
        <w:t xml:space="preserve"> work in this environment. </w:t>
      </w:r>
      <w:proofErr w:type="gramStart"/>
      <w:r w:rsidRPr="000B5AA0">
        <w:rPr>
          <w:rFonts w:ascii="STILL Type" w:hAnsi="STILL Type"/>
          <w:lang w:val="en-US"/>
        </w:rPr>
        <w:t>So</w:t>
      </w:r>
      <w:proofErr w:type="gramEnd"/>
      <w:r w:rsidRPr="000B5AA0">
        <w:rPr>
          <w:rFonts w:ascii="STILL Type" w:hAnsi="STILL Type"/>
          <w:lang w:val="en-US"/>
        </w:rPr>
        <w:t xml:space="preserve"> the first </w:t>
      </w:r>
      <w:r>
        <w:rPr>
          <w:rFonts w:ascii="STILL Type" w:hAnsi="STILL Type"/>
          <w:lang w:val="en-US"/>
        </w:rPr>
        <w:t>pallet</w:t>
      </w:r>
      <w:r w:rsidRPr="000B5AA0">
        <w:rPr>
          <w:rFonts w:ascii="STILL Type" w:hAnsi="STILL Type"/>
          <w:lang w:val="en-US"/>
        </w:rPr>
        <w:t>, we will drop in a deep lane position.</w:t>
      </w:r>
    </w:p>
    <w:p w14:paraId="68C91F27" w14:textId="77777777" w:rsidR="000B5AA0" w:rsidRPr="000B5AA0" w:rsidRDefault="000B5AA0" w:rsidP="000B5AA0">
      <w:pPr>
        <w:rPr>
          <w:rFonts w:ascii="STILL Type" w:hAnsi="STILL Type"/>
          <w:lang w:val="en-US"/>
        </w:rPr>
      </w:pPr>
    </w:p>
    <w:p w14:paraId="06BD1501" w14:textId="77777777" w:rsidR="000B5AA0" w:rsidRPr="000B5AA0" w:rsidRDefault="000B5AA0" w:rsidP="000B5AA0">
      <w:pPr>
        <w:rPr>
          <w:rFonts w:ascii="STILL Type" w:hAnsi="STILL Type"/>
          <w:lang w:val="en-US"/>
        </w:rPr>
      </w:pPr>
      <w:r w:rsidRPr="000B5AA0">
        <w:rPr>
          <w:rFonts w:ascii="STILL Type" w:hAnsi="STILL Type"/>
          <w:lang w:val="en-US"/>
        </w:rPr>
        <w:t>00:03:58:20 - 00:04:29:17</w:t>
      </w:r>
    </w:p>
    <w:p w14:paraId="1EDB882E" w14:textId="73AEAA27" w:rsidR="000B5AA0" w:rsidRPr="000B5AA0" w:rsidRDefault="003279A3" w:rsidP="000B5AA0">
      <w:pPr>
        <w:rPr>
          <w:rFonts w:ascii="STILL Type" w:hAnsi="STILL Type"/>
          <w:lang w:val="en-US"/>
        </w:rPr>
      </w:pPr>
      <w:r>
        <w:rPr>
          <w:rFonts w:ascii="STILL Type" w:hAnsi="STILL Type"/>
          <w:lang w:val="en-US"/>
        </w:rPr>
        <w:t>Jasper Van Gool, TLU Program manager</w:t>
      </w:r>
    </w:p>
    <w:p w14:paraId="670404C1" w14:textId="576AC1A7" w:rsidR="000B5AA0" w:rsidRPr="000B5AA0" w:rsidRDefault="000B5AA0" w:rsidP="000B5AA0">
      <w:pPr>
        <w:rPr>
          <w:rFonts w:ascii="STILL Type" w:hAnsi="STILL Type"/>
          <w:lang w:val="en-US"/>
        </w:rPr>
      </w:pPr>
      <w:r w:rsidRPr="000B5AA0">
        <w:rPr>
          <w:rFonts w:ascii="STILL Type" w:hAnsi="STILL Type"/>
          <w:lang w:val="en-US"/>
        </w:rPr>
        <w:t>Simultaneously</w:t>
      </w:r>
      <w:r w:rsidR="00375B4E">
        <w:rPr>
          <w:rFonts w:ascii="STILL Type" w:hAnsi="STILL Type"/>
          <w:lang w:val="en-US"/>
        </w:rPr>
        <w:t xml:space="preserve"> </w:t>
      </w:r>
      <w:r w:rsidRPr="000B5AA0">
        <w:rPr>
          <w:rFonts w:ascii="STILL Type" w:hAnsi="STILL Type"/>
          <w:lang w:val="en-US"/>
        </w:rPr>
        <w:t xml:space="preserve">the other truck will pick up the mixed </w:t>
      </w:r>
      <w:r>
        <w:rPr>
          <w:rFonts w:ascii="STILL Type" w:hAnsi="STILL Type"/>
          <w:lang w:val="en-US"/>
        </w:rPr>
        <w:t>pallet</w:t>
      </w:r>
      <w:r w:rsidRPr="000B5AA0">
        <w:rPr>
          <w:rFonts w:ascii="STILL Type" w:hAnsi="STILL Type"/>
          <w:lang w:val="en-US"/>
        </w:rPr>
        <w:t xml:space="preserve"> inside the trailer. That's how we cope. </w:t>
      </w:r>
      <w:r w:rsidR="00E45DF2">
        <w:rPr>
          <w:rFonts w:ascii="STILL Type" w:hAnsi="STILL Type"/>
          <w:lang w:val="en-US"/>
        </w:rPr>
        <w:t>I</w:t>
      </w:r>
      <w:r w:rsidRPr="000B5AA0">
        <w:rPr>
          <w:rFonts w:ascii="STILL Type" w:hAnsi="STILL Type"/>
          <w:lang w:val="en-US"/>
        </w:rPr>
        <w:t>ntegrate two vehicles that work seamlessly in parallel together. And that's how we</w:t>
      </w:r>
      <w:r w:rsidR="00E45DF2">
        <w:rPr>
          <w:rFonts w:ascii="STILL Type" w:hAnsi="STILL Type"/>
          <w:lang w:val="en-US"/>
        </w:rPr>
        <w:t xml:space="preserve"> </w:t>
      </w:r>
      <w:r w:rsidRPr="000B5AA0">
        <w:rPr>
          <w:rFonts w:ascii="STILL Type" w:hAnsi="STILL Type"/>
          <w:lang w:val="en-US"/>
        </w:rPr>
        <w:t>eventually</w:t>
      </w:r>
      <w:r w:rsidR="00E45DF2">
        <w:rPr>
          <w:rFonts w:ascii="STILL Type" w:hAnsi="STILL Type"/>
          <w:lang w:val="en-US"/>
        </w:rPr>
        <w:t xml:space="preserve"> i</w:t>
      </w:r>
      <w:r w:rsidRPr="000B5AA0">
        <w:rPr>
          <w:rFonts w:ascii="STILL Type" w:hAnsi="STILL Type"/>
          <w:lang w:val="en-US"/>
        </w:rPr>
        <w:t>ntegrate</w:t>
      </w:r>
      <w:r w:rsidR="00E45DF2">
        <w:rPr>
          <w:rFonts w:ascii="STILL Type" w:hAnsi="STILL Type"/>
          <w:lang w:val="en-US"/>
        </w:rPr>
        <w:t xml:space="preserve"> </w:t>
      </w:r>
      <w:r w:rsidRPr="000B5AA0">
        <w:rPr>
          <w:rFonts w:ascii="STILL Type" w:hAnsi="STILL Type"/>
          <w:lang w:val="en-US"/>
        </w:rPr>
        <w:t>a system</w:t>
      </w:r>
      <w:r w:rsidR="00E45DF2">
        <w:rPr>
          <w:rFonts w:ascii="STILL Type" w:hAnsi="STILL Type"/>
          <w:lang w:val="en-US"/>
        </w:rPr>
        <w:t>,</w:t>
      </w:r>
      <w:r w:rsidRPr="000B5AA0">
        <w:rPr>
          <w:rFonts w:ascii="STILL Type" w:hAnsi="STILL Type"/>
          <w:lang w:val="en-US"/>
        </w:rPr>
        <w:t xml:space="preserve"> where we can</w:t>
      </w:r>
      <w:r w:rsidR="00E45DF2">
        <w:rPr>
          <w:rFonts w:ascii="STILL Type" w:hAnsi="STILL Type"/>
          <w:lang w:val="en-US"/>
        </w:rPr>
        <w:t xml:space="preserve"> </w:t>
      </w:r>
      <w:r w:rsidRPr="000B5AA0">
        <w:rPr>
          <w:rFonts w:ascii="STILL Type" w:hAnsi="STILL Type"/>
          <w:lang w:val="en-US"/>
        </w:rPr>
        <w:t xml:space="preserve">do a trailer load or unload in </w:t>
      </w:r>
      <w:r>
        <w:rPr>
          <w:rFonts w:ascii="STILL Type" w:hAnsi="STILL Type"/>
          <w:lang w:val="en-US"/>
        </w:rPr>
        <w:t>3</w:t>
      </w:r>
      <w:r w:rsidRPr="000B5AA0">
        <w:rPr>
          <w:rFonts w:ascii="STILL Type" w:hAnsi="STILL Type"/>
          <w:lang w:val="en-US"/>
        </w:rPr>
        <w:t>5 minutes</w:t>
      </w:r>
      <w:r>
        <w:rPr>
          <w:rFonts w:ascii="STILL Type" w:hAnsi="STILL Type"/>
          <w:lang w:val="en-US"/>
        </w:rPr>
        <w:t>.</w:t>
      </w:r>
      <w:r w:rsidRPr="000B5AA0">
        <w:rPr>
          <w:rFonts w:ascii="STILL Type" w:hAnsi="STILL Type"/>
          <w:lang w:val="en-US"/>
        </w:rPr>
        <w:t xml:space="preserve"> </w:t>
      </w:r>
      <w:r>
        <w:rPr>
          <w:rFonts w:ascii="STILL Type" w:hAnsi="STILL Type"/>
          <w:lang w:val="en-US"/>
        </w:rPr>
        <w:t>W</w:t>
      </w:r>
      <w:r w:rsidRPr="000B5AA0">
        <w:rPr>
          <w:rFonts w:ascii="STILL Type" w:hAnsi="STILL Type"/>
          <w:lang w:val="en-US"/>
        </w:rPr>
        <w:t>ith one truck</w:t>
      </w:r>
      <w:r>
        <w:rPr>
          <w:rFonts w:ascii="STILL Type" w:hAnsi="STILL Type"/>
          <w:lang w:val="en-US"/>
        </w:rPr>
        <w:t xml:space="preserve"> </w:t>
      </w:r>
      <w:r w:rsidRPr="000B5AA0">
        <w:rPr>
          <w:rFonts w:ascii="STILL Type" w:hAnsi="STILL Type"/>
          <w:lang w:val="en-US"/>
        </w:rPr>
        <w:t>in 60 minutes.</w:t>
      </w:r>
    </w:p>
    <w:p w14:paraId="20375B39" w14:textId="77777777" w:rsidR="000B5AA0" w:rsidRPr="000B5AA0" w:rsidRDefault="000B5AA0" w:rsidP="000B5AA0">
      <w:pPr>
        <w:rPr>
          <w:rFonts w:ascii="STILL Type" w:hAnsi="STILL Type"/>
          <w:lang w:val="en-US"/>
        </w:rPr>
      </w:pPr>
    </w:p>
    <w:p w14:paraId="06B35DE5" w14:textId="77777777" w:rsidR="000B5AA0" w:rsidRPr="000B5AA0" w:rsidRDefault="000B5AA0" w:rsidP="000B5AA0">
      <w:pPr>
        <w:rPr>
          <w:rFonts w:ascii="STILL Type" w:hAnsi="STILL Type"/>
          <w:lang w:val="en-US"/>
        </w:rPr>
      </w:pPr>
      <w:r w:rsidRPr="000B5AA0">
        <w:rPr>
          <w:rFonts w:ascii="STILL Type" w:hAnsi="STILL Type"/>
          <w:lang w:val="en-US"/>
        </w:rPr>
        <w:t>00:04:29:19 - 00:04:48:20</w:t>
      </w:r>
    </w:p>
    <w:p w14:paraId="2A25D8E8" w14:textId="5AF0DCF3" w:rsidR="000B5AA0" w:rsidRPr="000B5AA0" w:rsidRDefault="003279A3" w:rsidP="000B5AA0">
      <w:pPr>
        <w:rPr>
          <w:rFonts w:ascii="STILL Type" w:hAnsi="STILL Type"/>
          <w:lang w:val="en-US"/>
        </w:rPr>
      </w:pPr>
      <w:r>
        <w:rPr>
          <w:rFonts w:ascii="STILL Type" w:hAnsi="STILL Type"/>
          <w:lang w:val="en-US"/>
        </w:rPr>
        <w:t>Jasper Van Gool, TLU Program manager</w:t>
      </w:r>
    </w:p>
    <w:p w14:paraId="08FF1766" w14:textId="6825B81A" w:rsidR="000B5AA0" w:rsidRPr="000B5AA0" w:rsidRDefault="00E45DF2" w:rsidP="000B5AA0">
      <w:pPr>
        <w:rPr>
          <w:rFonts w:ascii="STILL Type" w:hAnsi="STILL Type"/>
          <w:lang w:val="en-US"/>
        </w:rPr>
      </w:pPr>
      <w:r>
        <w:rPr>
          <w:rFonts w:ascii="STILL Type" w:hAnsi="STILL Type"/>
          <w:lang w:val="en-US"/>
        </w:rPr>
        <w:t>A</w:t>
      </w:r>
      <w:r w:rsidR="000B5AA0" w:rsidRPr="000B5AA0">
        <w:rPr>
          <w:rFonts w:ascii="STILL Type" w:hAnsi="STILL Type"/>
          <w:lang w:val="en-US"/>
        </w:rPr>
        <w:t xml:space="preserve">gain, the second pallets will be picked up. </w:t>
      </w:r>
      <w:proofErr w:type="gramStart"/>
      <w:r w:rsidR="000B5AA0" w:rsidRPr="000B5AA0">
        <w:rPr>
          <w:rFonts w:ascii="STILL Type" w:hAnsi="STILL Type"/>
          <w:lang w:val="en-US"/>
        </w:rPr>
        <w:t>The middle pallet you will see</w:t>
      </w:r>
      <w:proofErr w:type="gramEnd"/>
      <w:r w:rsidR="000B5AA0" w:rsidRPr="000B5AA0">
        <w:rPr>
          <w:rFonts w:ascii="STILL Type" w:hAnsi="STILL Type"/>
          <w:lang w:val="en-US"/>
        </w:rPr>
        <w:t xml:space="preserve"> here. One truck will wait for the other one </w:t>
      </w:r>
      <w:r>
        <w:rPr>
          <w:rFonts w:ascii="STILL Type" w:hAnsi="STILL Type"/>
          <w:lang w:val="en-US"/>
        </w:rPr>
        <w:t>and</w:t>
      </w:r>
      <w:r w:rsidR="00EA61DF">
        <w:rPr>
          <w:rFonts w:ascii="STILL Type" w:hAnsi="STILL Type"/>
          <w:lang w:val="en-US"/>
        </w:rPr>
        <w:t xml:space="preserve"> </w:t>
      </w:r>
      <w:r w:rsidR="000B5AA0" w:rsidRPr="000B5AA0">
        <w:rPr>
          <w:rFonts w:ascii="STILL Type" w:hAnsi="STILL Type"/>
          <w:lang w:val="en-US"/>
        </w:rPr>
        <w:t xml:space="preserve">run to this deep lane position. </w:t>
      </w:r>
    </w:p>
    <w:p w14:paraId="3D3152BC" w14:textId="77777777" w:rsidR="000B5AA0" w:rsidRPr="000B5AA0" w:rsidRDefault="000B5AA0" w:rsidP="000B5AA0">
      <w:pPr>
        <w:rPr>
          <w:rFonts w:ascii="STILL Type" w:hAnsi="STILL Type"/>
          <w:lang w:val="en-US"/>
        </w:rPr>
      </w:pPr>
    </w:p>
    <w:p w14:paraId="283FD65B" w14:textId="77777777" w:rsidR="000B5AA0" w:rsidRPr="000B5AA0" w:rsidRDefault="000B5AA0" w:rsidP="000B5AA0">
      <w:pPr>
        <w:rPr>
          <w:rFonts w:ascii="STILL Type" w:hAnsi="STILL Type"/>
          <w:lang w:val="en-US"/>
        </w:rPr>
      </w:pPr>
      <w:r w:rsidRPr="000B5AA0">
        <w:rPr>
          <w:rFonts w:ascii="STILL Type" w:hAnsi="STILL Type"/>
          <w:lang w:val="en-US"/>
        </w:rPr>
        <w:t>00:04:48:22 - 00:04:58:05</w:t>
      </w:r>
    </w:p>
    <w:p w14:paraId="340F35A7" w14:textId="2B554C87" w:rsidR="000B5AA0" w:rsidRPr="000B5AA0" w:rsidRDefault="003279A3" w:rsidP="000B5AA0">
      <w:pPr>
        <w:rPr>
          <w:rFonts w:ascii="STILL Type" w:hAnsi="STILL Type"/>
          <w:lang w:val="en-US"/>
        </w:rPr>
      </w:pPr>
      <w:r>
        <w:rPr>
          <w:rFonts w:ascii="STILL Type" w:hAnsi="STILL Type"/>
          <w:lang w:val="en-US"/>
        </w:rPr>
        <w:t>Jasper Van Gool, TLU Program manager</w:t>
      </w:r>
    </w:p>
    <w:p w14:paraId="468A2447" w14:textId="0A14B303" w:rsidR="000B5AA0" w:rsidRPr="000B5AA0" w:rsidRDefault="000B5AA0" w:rsidP="000B5AA0">
      <w:pPr>
        <w:rPr>
          <w:rFonts w:ascii="STILL Type" w:hAnsi="STILL Type"/>
          <w:lang w:val="en-US"/>
        </w:rPr>
      </w:pPr>
      <w:r w:rsidRPr="000B5AA0">
        <w:rPr>
          <w:rFonts w:ascii="STILL Type" w:hAnsi="STILL Type"/>
          <w:lang w:val="en-US"/>
        </w:rPr>
        <w:t>The second truck</w:t>
      </w:r>
      <w:r>
        <w:rPr>
          <w:rFonts w:ascii="STILL Type" w:hAnsi="STILL Type"/>
          <w:lang w:val="en-US"/>
        </w:rPr>
        <w:t xml:space="preserve"> </w:t>
      </w:r>
      <w:r w:rsidRPr="000B5AA0">
        <w:rPr>
          <w:rFonts w:ascii="STILL Type" w:hAnsi="STILL Type"/>
          <w:lang w:val="en-US"/>
        </w:rPr>
        <w:t>will turn and go inside of the trailer.</w:t>
      </w:r>
    </w:p>
    <w:p w14:paraId="3C9EA51D" w14:textId="77777777" w:rsidR="000B5AA0" w:rsidRPr="000B5AA0" w:rsidRDefault="000B5AA0" w:rsidP="000B5AA0">
      <w:pPr>
        <w:rPr>
          <w:rFonts w:ascii="STILL Type" w:hAnsi="STILL Type"/>
          <w:lang w:val="en-US"/>
        </w:rPr>
      </w:pPr>
    </w:p>
    <w:p w14:paraId="2D3123E6" w14:textId="77777777" w:rsidR="000B5AA0" w:rsidRPr="000B5AA0" w:rsidRDefault="000B5AA0" w:rsidP="000B5AA0">
      <w:pPr>
        <w:rPr>
          <w:rFonts w:ascii="STILL Type" w:hAnsi="STILL Type"/>
          <w:lang w:val="en-US"/>
        </w:rPr>
      </w:pPr>
      <w:r w:rsidRPr="000B5AA0">
        <w:rPr>
          <w:rFonts w:ascii="STILL Type" w:hAnsi="STILL Type"/>
          <w:lang w:val="en-US"/>
        </w:rPr>
        <w:t>00:04:58:07 - 00:05:18:01</w:t>
      </w:r>
    </w:p>
    <w:p w14:paraId="513B0AA4" w14:textId="0E712B9E" w:rsidR="000B5AA0" w:rsidRPr="000B5AA0" w:rsidRDefault="003279A3" w:rsidP="000B5AA0">
      <w:pPr>
        <w:rPr>
          <w:rFonts w:ascii="STILL Type" w:hAnsi="STILL Type"/>
          <w:lang w:val="en-US"/>
        </w:rPr>
      </w:pPr>
      <w:r>
        <w:rPr>
          <w:rFonts w:ascii="STILL Type" w:hAnsi="STILL Type"/>
          <w:lang w:val="en-US"/>
        </w:rPr>
        <w:t>Jasper Van Gool, TLU Program manager</w:t>
      </w:r>
    </w:p>
    <w:p w14:paraId="6114187B" w14:textId="36DA9353" w:rsidR="000B5AA0" w:rsidRPr="000B5AA0" w:rsidRDefault="00EA61DF" w:rsidP="000B5AA0">
      <w:pPr>
        <w:rPr>
          <w:rFonts w:ascii="STILL Type" w:hAnsi="STILL Type"/>
          <w:lang w:val="en-US"/>
        </w:rPr>
      </w:pPr>
      <w:r>
        <w:rPr>
          <w:rFonts w:ascii="STILL Type" w:hAnsi="STILL Type"/>
          <w:lang w:val="en-US"/>
        </w:rPr>
        <w:t>W</w:t>
      </w:r>
      <w:r w:rsidR="000B5AA0" w:rsidRPr="000B5AA0">
        <w:rPr>
          <w:rFonts w:ascii="STILL Type" w:hAnsi="STILL Type"/>
          <w:lang w:val="en-US"/>
        </w:rPr>
        <w:t>hen he's driving in the trailer it identifies the pallets</w:t>
      </w:r>
      <w:r>
        <w:rPr>
          <w:rFonts w:ascii="STILL Type" w:hAnsi="STILL Type"/>
          <w:lang w:val="en-US"/>
        </w:rPr>
        <w:t>.</w:t>
      </w:r>
      <w:r w:rsidR="000B5AA0" w:rsidRPr="000B5AA0">
        <w:rPr>
          <w:rFonts w:ascii="STILL Type" w:hAnsi="STILL Type"/>
          <w:lang w:val="en-US"/>
        </w:rPr>
        <w:t xml:space="preserve"> </w:t>
      </w:r>
      <w:r>
        <w:rPr>
          <w:rFonts w:ascii="STILL Type" w:hAnsi="STILL Type"/>
          <w:lang w:val="en-US"/>
        </w:rPr>
        <w:t>H</w:t>
      </w:r>
      <w:r w:rsidR="000B5AA0" w:rsidRPr="000B5AA0">
        <w:rPr>
          <w:rFonts w:ascii="STILL Type" w:hAnsi="STILL Type"/>
          <w:lang w:val="en-US"/>
        </w:rPr>
        <w:t xml:space="preserve">ow the </w:t>
      </w:r>
      <w:proofErr w:type="gramStart"/>
      <w:r w:rsidR="000B5AA0" w:rsidRPr="000B5AA0">
        <w:rPr>
          <w:rFonts w:ascii="STILL Type" w:hAnsi="STILL Type"/>
          <w:lang w:val="en-US"/>
        </w:rPr>
        <w:t>pallet</w:t>
      </w:r>
      <w:proofErr w:type="gramEnd"/>
      <w:r w:rsidR="000B5AA0" w:rsidRPr="000B5AA0">
        <w:rPr>
          <w:rFonts w:ascii="STILL Type" w:hAnsi="STILL Type"/>
          <w:lang w:val="en-US"/>
        </w:rPr>
        <w:t xml:space="preserve"> </w:t>
      </w:r>
      <w:proofErr w:type="gramStart"/>
      <w:r w:rsidR="00C143FF">
        <w:rPr>
          <w:rFonts w:ascii="STILL Type" w:hAnsi="STILL Type"/>
          <w:lang w:val="en-US"/>
        </w:rPr>
        <w:t>are</w:t>
      </w:r>
      <w:proofErr w:type="gramEnd"/>
      <w:r w:rsidR="000B5AA0" w:rsidRPr="000B5AA0">
        <w:rPr>
          <w:rFonts w:ascii="STILL Type" w:hAnsi="STILL Type"/>
          <w:lang w:val="en-US"/>
        </w:rPr>
        <w:t xml:space="preserve"> stage</w:t>
      </w:r>
      <w:r w:rsidR="00C143FF">
        <w:rPr>
          <w:rFonts w:ascii="STILL Type" w:hAnsi="STILL Type"/>
          <w:lang w:val="en-US"/>
        </w:rPr>
        <w:t>d</w:t>
      </w:r>
      <w:r w:rsidR="000B5AA0" w:rsidRPr="000B5AA0">
        <w:rPr>
          <w:rFonts w:ascii="STILL Type" w:hAnsi="STILL Type"/>
          <w:lang w:val="en-US"/>
        </w:rPr>
        <w:t xml:space="preserve"> with </w:t>
      </w:r>
      <w:r w:rsidR="00C143FF">
        <w:rPr>
          <w:rFonts w:ascii="STILL Type" w:hAnsi="STILL Type"/>
          <w:lang w:val="en-US"/>
        </w:rPr>
        <w:t>the</w:t>
      </w:r>
      <w:r w:rsidR="000B5AA0" w:rsidRPr="000B5AA0">
        <w:rPr>
          <w:rFonts w:ascii="STILL Type" w:hAnsi="STILL Type"/>
          <w:lang w:val="en-US"/>
        </w:rPr>
        <w:t xml:space="preserve"> pallet</w:t>
      </w:r>
      <w:r w:rsidR="000B5AA0">
        <w:rPr>
          <w:rFonts w:ascii="STILL Type" w:hAnsi="STILL Type"/>
          <w:lang w:val="en-US"/>
        </w:rPr>
        <w:t xml:space="preserve"> cam </w:t>
      </w:r>
      <w:r w:rsidR="000B5AA0" w:rsidRPr="000B5AA0">
        <w:rPr>
          <w:rFonts w:ascii="STILL Type" w:hAnsi="STILL Type"/>
          <w:lang w:val="en-US"/>
        </w:rPr>
        <w:t>and the surrounding</w:t>
      </w:r>
      <w:r w:rsidR="00C143FF">
        <w:rPr>
          <w:rFonts w:ascii="STILL Type" w:hAnsi="STILL Type"/>
          <w:lang w:val="en-US"/>
        </w:rPr>
        <w:t>s.</w:t>
      </w:r>
      <w:r w:rsidR="000B5AA0" w:rsidRPr="000B5AA0">
        <w:rPr>
          <w:rFonts w:ascii="STILL Type" w:hAnsi="STILL Type"/>
          <w:lang w:val="en-US"/>
        </w:rPr>
        <w:t xml:space="preserve"> He makes sure that we </w:t>
      </w:r>
      <w:r w:rsidR="00C143FF">
        <w:rPr>
          <w:rFonts w:ascii="STILL Type" w:hAnsi="STILL Type"/>
          <w:lang w:val="en-US"/>
        </w:rPr>
        <w:t xml:space="preserve">always </w:t>
      </w:r>
      <w:r w:rsidR="000B5AA0" w:rsidRPr="000B5AA0">
        <w:rPr>
          <w:rFonts w:ascii="STILL Type" w:hAnsi="STILL Type"/>
          <w:lang w:val="en-US"/>
        </w:rPr>
        <w:t xml:space="preserve">have a </w:t>
      </w:r>
      <w:proofErr w:type="gramStart"/>
      <w:r w:rsidR="000B5AA0" w:rsidRPr="000B5AA0">
        <w:rPr>
          <w:rFonts w:ascii="STILL Type" w:hAnsi="STILL Type"/>
          <w:lang w:val="en-US"/>
        </w:rPr>
        <w:t>360 degree</w:t>
      </w:r>
      <w:proofErr w:type="gramEnd"/>
      <w:r w:rsidR="000B5AA0" w:rsidRPr="000B5AA0">
        <w:rPr>
          <w:rFonts w:ascii="STILL Type" w:hAnsi="STILL Type"/>
          <w:lang w:val="en-US"/>
        </w:rPr>
        <w:t xml:space="preserve"> safety field.</w:t>
      </w:r>
    </w:p>
    <w:p w14:paraId="5AFC1DE5" w14:textId="77777777" w:rsidR="000B5AA0" w:rsidRPr="000B5AA0" w:rsidRDefault="000B5AA0" w:rsidP="000B5AA0">
      <w:pPr>
        <w:rPr>
          <w:rFonts w:ascii="STILL Type" w:hAnsi="STILL Type"/>
          <w:lang w:val="en-US"/>
        </w:rPr>
      </w:pPr>
    </w:p>
    <w:p w14:paraId="1513B3A9" w14:textId="77777777" w:rsidR="000B5AA0" w:rsidRPr="000B5AA0" w:rsidRDefault="000B5AA0" w:rsidP="000B5AA0">
      <w:pPr>
        <w:rPr>
          <w:rFonts w:ascii="STILL Type" w:hAnsi="STILL Type"/>
          <w:lang w:val="en-US"/>
        </w:rPr>
      </w:pPr>
      <w:r w:rsidRPr="000B5AA0">
        <w:rPr>
          <w:rFonts w:ascii="STILL Type" w:hAnsi="STILL Type"/>
          <w:lang w:val="en-US"/>
        </w:rPr>
        <w:t>00:05:18:03 - 00:05:44:20</w:t>
      </w:r>
    </w:p>
    <w:p w14:paraId="2FE0093A" w14:textId="58922247" w:rsidR="000B5AA0" w:rsidRPr="000B5AA0" w:rsidRDefault="003279A3" w:rsidP="000B5AA0">
      <w:pPr>
        <w:rPr>
          <w:rFonts w:ascii="STILL Type" w:hAnsi="STILL Type"/>
          <w:lang w:val="en-US"/>
        </w:rPr>
      </w:pPr>
      <w:r>
        <w:rPr>
          <w:rFonts w:ascii="STILL Type" w:hAnsi="STILL Type"/>
          <w:lang w:val="en-US"/>
        </w:rPr>
        <w:t>Jasper Van Gool, TLU Program manager</w:t>
      </w:r>
    </w:p>
    <w:p w14:paraId="40CEBDB4" w14:textId="34E5BBBC" w:rsidR="000B5AA0" w:rsidRPr="000B5AA0" w:rsidRDefault="000B5AA0" w:rsidP="000B5AA0">
      <w:pPr>
        <w:rPr>
          <w:rFonts w:ascii="STILL Type" w:hAnsi="STILL Type"/>
          <w:lang w:val="en-US"/>
        </w:rPr>
      </w:pPr>
      <w:r w:rsidRPr="000B5AA0">
        <w:rPr>
          <w:rFonts w:ascii="STILL Type" w:hAnsi="STILL Type"/>
          <w:lang w:val="en-US"/>
        </w:rPr>
        <w:t xml:space="preserve">And that is the same for the inbound </w:t>
      </w:r>
      <w:r w:rsidR="00C143FF">
        <w:rPr>
          <w:rFonts w:ascii="STILL Type" w:hAnsi="STILL Type"/>
          <w:lang w:val="en-US"/>
        </w:rPr>
        <w:t>and t</w:t>
      </w:r>
      <w:r w:rsidRPr="000B5AA0">
        <w:rPr>
          <w:rFonts w:ascii="STILL Type" w:hAnsi="STILL Type"/>
          <w:lang w:val="en-US"/>
        </w:rPr>
        <w:t xml:space="preserve">he outbound. </w:t>
      </w:r>
      <w:proofErr w:type="gramStart"/>
      <w:r w:rsidRPr="000B5AA0">
        <w:rPr>
          <w:rFonts w:ascii="STILL Type" w:hAnsi="STILL Type"/>
          <w:lang w:val="en-US"/>
        </w:rPr>
        <w:t>So</w:t>
      </w:r>
      <w:proofErr w:type="gramEnd"/>
      <w:r w:rsidRPr="000B5AA0">
        <w:rPr>
          <w:rFonts w:ascii="STILL Type" w:hAnsi="STILL Type"/>
          <w:lang w:val="en-US"/>
        </w:rPr>
        <w:t xml:space="preserve"> the second stage in the deep lane position you will see that the truck here will have </w:t>
      </w:r>
      <w:proofErr w:type="gramStart"/>
      <w:r w:rsidRPr="000B5AA0">
        <w:rPr>
          <w:rFonts w:ascii="STILL Type" w:hAnsi="STILL Type"/>
          <w:lang w:val="en-US"/>
        </w:rPr>
        <w:t>his</w:t>
      </w:r>
      <w:proofErr w:type="gramEnd"/>
      <w:r w:rsidRPr="000B5AA0">
        <w:rPr>
          <w:rFonts w:ascii="STILL Type" w:hAnsi="STILL Type"/>
          <w:lang w:val="en-US"/>
        </w:rPr>
        <w:t xml:space="preserve"> waiting position. The other pallet truck goes inside the trailer and the </w:t>
      </w:r>
      <w:r>
        <w:rPr>
          <w:rFonts w:ascii="STILL Type" w:hAnsi="STILL Type"/>
          <w:lang w:val="en-US"/>
        </w:rPr>
        <w:t>AXL iGo</w:t>
      </w:r>
      <w:r w:rsidRPr="000B5AA0">
        <w:rPr>
          <w:rFonts w:ascii="STILL Type" w:hAnsi="STILL Type"/>
          <w:lang w:val="en-US"/>
        </w:rPr>
        <w:t xml:space="preserve"> will pick up</w:t>
      </w:r>
      <w:r w:rsidR="00C143FF">
        <w:rPr>
          <w:rFonts w:ascii="STILL Type" w:hAnsi="STILL Type"/>
          <w:lang w:val="en-US"/>
        </w:rPr>
        <w:t xml:space="preserve"> </w:t>
      </w:r>
      <w:r w:rsidRPr="000B5AA0">
        <w:rPr>
          <w:rFonts w:ascii="STILL Type" w:hAnsi="STILL Type"/>
          <w:lang w:val="en-US"/>
        </w:rPr>
        <w:t xml:space="preserve">the last pallet. </w:t>
      </w:r>
      <w:proofErr w:type="spellStart"/>
      <w:r w:rsidR="00647047">
        <w:rPr>
          <w:rFonts w:ascii="STILL Type" w:hAnsi="STILL Type"/>
          <w:lang w:val="en-US"/>
        </w:rPr>
        <w:t>T</w:t>
      </w:r>
      <w:r w:rsidRPr="000B5AA0">
        <w:rPr>
          <w:rFonts w:ascii="STILL Type" w:hAnsi="STILL Type"/>
          <w:lang w:val="en-US"/>
        </w:rPr>
        <w:t>that's</w:t>
      </w:r>
      <w:proofErr w:type="spellEnd"/>
      <w:r w:rsidRPr="000B5AA0">
        <w:rPr>
          <w:rFonts w:ascii="STILL Type" w:hAnsi="STILL Type"/>
          <w:lang w:val="en-US"/>
        </w:rPr>
        <w:t xml:space="preserve"> how we simultaneously load or unload 30 pallets.</w:t>
      </w:r>
    </w:p>
    <w:p w14:paraId="56506EBE" w14:textId="77777777" w:rsidR="000B5AA0" w:rsidRPr="000B5AA0" w:rsidRDefault="000B5AA0" w:rsidP="000B5AA0">
      <w:pPr>
        <w:rPr>
          <w:rFonts w:ascii="STILL Type" w:hAnsi="STILL Type"/>
          <w:lang w:val="en-US"/>
        </w:rPr>
      </w:pPr>
    </w:p>
    <w:p w14:paraId="66B54C62" w14:textId="77777777" w:rsidR="000B5AA0" w:rsidRPr="000B5AA0" w:rsidRDefault="000B5AA0" w:rsidP="000B5AA0">
      <w:pPr>
        <w:rPr>
          <w:rFonts w:ascii="STILL Type" w:hAnsi="STILL Type"/>
          <w:lang w:val="en-US"/>
        </w:rPr>
      </w:pPr>
      <w:r w:rsidRPr="000B5AA0">
        <w:rPr>
          <w:rFonts w:ascii="STILL Type" w:hAnsi="STILL Type"/>
          <w:lang w:val="en-US"/>
        </w:rPr>
        <w:t>00:05:45:00 - 00:06:05:20</w:t>
      </w:r>
    </w:p>
    <w:p w14:paraId="544031E1" w14:textId="3E091162" w:rsidR="000B5AA0" w:rsidRPr="000B5AA0" w:rsidRDefault="003279A3" w:rsidP="000B5AA0">
      <w:pPr>
        <w:rPr>
          <w:rFonts w:ascii="STILL Type" w:hAnsi="STILL Type"/>
          <w:lang w:val="en-US"/>
        </w:rPr>
      </w:pPr>
      <w:r>
        <w:rPr>
          <w:rFonts w:ascii="STILL Type" w:hAnsi="STILL Type"/>
          <w:lang w:val="en-US"/>
        </w:rPr>
        <w:t>Jasper Van Gool, TLU Program manager</w:t>
      </w:r>
    </w:p>
    <w:p w14:paraId="3DC65C41" w14:textId="61438017" w:rsidR="000B5AA0" w:rsidRPr="000B5AA0" w:rsidRDefault="00647047" w:rsidP="000B5AA0">
      <w:pPr>
        <w:rPr>
          <w:rFonts w:ascii="STILL Type" w:hAnsi="STILL Type"/>
          <w:lang w:val="en-US"/>
        </w:rPr>
      </w:pPr>
      <w:proofErr w:type="spellStart"/>
      <w:r>
        <w:rPr>
          <w:rFonts w:ascii="STILL Type" w:hAnsi="STILL Type"/>
          <w:lang w:val="en-US"/>
        </w:rPr>
        <w:t>I</w:t>
      </w:r>
      <w:r w:rsidR="000B5AA0" w:rsidRPr="000B5AA0">
        <w:rPr>
          <w:rFonts w:ascii="STILL Type" w:hAnsi="STILL Type"/>
          <w:lang w:val="en-US"/>
        </w:rPr>
        <w:t>it's</w:t>
      </w:r>
      <w:proofErr w:type="spellEnd"/>
      <w:r w:rsidR="000B5AA0" w:rsidRPr="000B5AA0">
        <w:rPr>
          <w:rFonts w:ascii="STILL Type" w:hAnsi="STILL Type"/>
          <w:lang w:val="en-US"/>
        </w:rPr>
        <w:t xml:space="preserve"> very important to state that in the manual operation, we have 33 pallets</w:t>
      </w:r>
      <w:r>
        <w:rPr>
          <w:rFonts w:ascii="STILL Type" w:hAnsi="STILL Type"/>
          <w:lang w:val="en-US"/>
        </w:rPr>
        <w:t>. I</w:t>
      </w:r>
      <w:r w:rsidR="000B5AA0" w:rsidRPr="000B5AA0">
        <w:rPr>
          <w:rFonts w:ascii="STILL Type" w:hAnsi="STILL Type"/>
          <w:lang w:val="en-US"/>
        </w:rPr>
        <w:t>n an autonomous operation we load or unload 30 pallets. The last row is still a manual.</w:t>
      </w:r>
    </w:p>
    <w:p w14:paraId="7DCE0971" w14:textId="77777777" w:rsidR="000B5AA0" w:rsidRPr="000B5AA0" w:rsidRDefault="000B5AA0" w:rsidP="000B5AA0">
      <w:pPr>
        <w:rPr>
          <w:rFonts w:ascii="STILL Type" w:hAnsi="STILL Type"/>
          <w:lang w:val="en-US"/>
        </w:rPr>
      </w:pPr>
    </w:p>
    <w:p w14:paraId="644D4077" w14:textId="77777777" w:rsidR="000B5AA0" w:rsidRPr="000B5AA0" w:rsidRDefault="000B5AA0" w:rsidP="000B5AA0">
      <w:pPr>
        <w:rPr>
          <w:rFonts w:ascii="STILL Type" w:hAnsi="STILL Type"/>
          <w:lang w:val="en-US"/>
        </w:rPr>
      </w:pPr>
      <w:r w:rsidRPr="000B5AA0">
        <w:rPr>
          <w:rFonts w:ascii="STILL Type" w:hAnsi="STILL Type"/>
          <w:lang w:val="en-US"/>
        </w:rPr>
        <w:t>00:06:05:22 - 00:06:40:01</w:t>
      </w:r>
    </w:p>
    <w:p w14:paraId="02AEFE5C" w14:textId="1E03770A" w:rsidR="000B5AA0" w:rsidRPr="000B5AA0" w:rsidRDefault="003279A3" w:rsidP="000B5AA0">
      <w:pPr>
        <w:rPr>
          <w:rFonts w:ascii="STILL Type" w:hAnsi="STILL Type"/>
          <w:lang w:val="en-US"/>
        </w:rPr>
      </w:pPr>
      <w:r>
        <w:rPr>
          <w:rFonts w:ascii="STILL Type" w:hAnsi="STILL Type"/>
          <w:lang w:val="en-US"/>
        </w:rPr>
        <w:t>Jasper Van Gool, TLU Program manager</w:t>
      </w:r>
    </w:p>
    <w:p w14:paraId="0E60BCD5" w14:textId="72E6C37D" w:rsidR="000B5AA0" w:rsidRPr="000B5AA0" w:rsidRDefault="000B5AA0" w:rsidP="000B5AA0">
      <w:pPr>
        <w:rPr>
          <w:rFonts w:ascii="STILL Type" w:hAnsi="STILL Type"/>
          <w:lang w:val="en-US"/>
        </w:rPr>
      </w:pPr>
      <w:r w:rsidRPr="000B5AA0">
        <w:rPr>
          <w:rFonts w:ascii="STILL Type" w:hAnsi="STILL Type"/>
          <w:lang w:val="en-US"/>
        </w:rPr>
        <w:t>What is very important is the intelligence of the system</w:t>
      </w:r>
      <w:r w:rsidR="009F5F6B">
        <w:rPr>
          <w:rFonts w:ascii="STILL Type" w:hAnsi="STILL Type"/>
          <w:lang w:val="en-US"/>
        </w:rPr>
        <w:t xml:space="preserve">. </w:t>
      </w:r>
      <w:proofErr w:type="gramStart"/>
      <w:r w:rsidRPr="000B5AA0">
        <w:rPr>
          <w:rFonts w:ascii="STILL Type" w:hAnsi="STILL Type"/>
          <w:lang w:val="en-US"/>
        </w:rPr>
        <w:t>We</w:t>
      </w:r>
      <w:proofErr w:type="gramEnd"/>
      <w:r w:rsidRPr="000B5AA0">
        <w:rPr>
          <w:rFonts w:ascii="STILL Type" w:hAnsi="STILL Type"/>
          <w:lang w:val="en-US"/>
        </w:rPr>
        <w:t xml:space="preserve"> already mentioned the infrastructure. </w:t>
      </w:r>
      <w:r w:rsidR="00B22C24">
        <w:rPr>
          <w:rFonts w:ascii="STILL Type" w:hAnsi="STILL Type"/>
          <w:lang w:val="en-US"/>
        </w:rPr>
        <w:t xml:space="preserve">Its </w:t>
      </w:r>
      <w:r w:rsidRPr="000B5AA0">
        <w:rPr>
          <w:rFonts w:ascii="STILL Type" w:hAnsi="STILL Type"/>
          <w:lang w:val="en-US"/>
        </w:rPr>
        <w:t>infrastructure free</w:t>
      </w:r>
      <w:r w:rsidR="00B22C24">
        <w:rPr>
          <w:rFonts w:ascii="STILL Type" w:hAnsi="STILL Type"/>
          <w:lang w:val="en-US"/>
        </w:rPr>
        <w:t xml:space="preserve"> </w:t>
      </w:r>
      <w:r w:rsidRPr="000B5AA0">
        <w:rPr>
          <w:rFonts w:ascii="STILL Type" w:hAnsi="STILL Type"/>
          <w:lang w:val="en-US"/>
        </w:rPr>
        <w:t xml:space="preserve">but also </w:t>
      </w:r>
      <w:r w:rsidR="00B22C24">
        <w:rPr>
          <w:rFonts w:ascii="STILL Type" w:hAnsi="STILL Type"/>
          <w:lang w:val="en-US"/>
        </w:rPr>
        <w:t xml:space="preserve">a very </w:t>
      </w:r>
      <w:r w:rsidRPr="000B5AA0">
        <w:rPr>
          <w:rFonts w:ascii="STILL Type" w:hAnsi="STILL Type"/>
          <w:lang w:val="en-US"/>
        </w:rPr>
        <w:t xml:space="preserve">important point is the complexity of going in and </w:t>
      </w:r>
      <w:r w:rsidR="005E3D11">
        <w:rPr>
          <w:rFonts w:ascii="STILL Type" w:hAnsi="STILL Type"/>
          <w:lang w:val="en-US"/>
        </w:rPr>
        <w:t xml:space="preserve">out </w:t>
      </w:r>
      <w:r w:rsidRPr="000B5AA0">
        <w:rPr>
          <w:rFonts w:ascii="STILL Type" w:hAnsi="STILL Type"/>
          <w:lang w:val="en-US"/>
        </w:rPr>
        <w:t xml:space="preserve">of the trailer and how we cope with it. </w:t>
      </w:r>
      <w:proofErr w:type="gramStart"/>
      <w:r w:rsidRPr="000B5AA0">
        <w:rPr>
          <w:rFonts w:ascii="STILL Type" w:hAnsi="STILL Type"/>
          <w:lang w:val="en-US"/>
        </w:rPr>
        <w:t>So</w:t>
      </w:r>
      <w:proofErr w:type="gramEnd"/>
      <w:r w:rsidRPr="000B5AA0">
        <w:rPr>
          <w:rFonts w:ascii="STILL Type" w:hAnsi="STILL Type"/>
          <w:lang w:val="en-US"/>
        </w:rPr>
        <w:t xml:space="preserve"> the difference is </w:t>
      </w:r>
      <w:r w:rsidR="00F913CA">
        <w:rPr>
          <w:rFonts w:ascii="STILL Type" w:hAnsi="STILL Type"/>
          <w:lang w:val="en-US"/>
        </w:rPr>
        <w:t xml:space="preserve">that </w:t>
      </w:r>
      <w:r w:rsidRPr="000B5AA0">
        <w:rPr>
          <w:rFonts w:ascii="STILL Type" w:hAnsi="STILL Type"/>
          <w:lang w:val="en-US"/>
        </w:rPr>
        <w:t>our system</w:t>
      </w:r>
      <w:r w:rsidR="00A82C1B">
        <w:rPr>
          <w:rFonts w:ascii="STILL Type" w:hAnsi="STILL Type"/>
          <w:lang w:val="en-US"/>
        </w:rPr>
        <w:t>,</w:t>
      </w:r>
      <w:r w:rsidRPr="000B5AA0">
        <w:rPr>
          <w:rFonts w:ascii="STILL Type" w:hAnsi="STILL Type"/>
          <w:lang w:val="en-US"/>
        </w:rPr>
        <w:t xml:space="preserve"> compared to </w:t>
      </w:r>
      <w:r w:rsidR="00A82C1B">
        <w:rPr>
          <w:rFonts w:ascii="STILL Type" w:hAnsi="STILL Type"/>
          <w:lang w:val="en-US"/>
        </w:rPr>
        <w:t xml:space="preserve">other </w:t>
      </w:r>
      <w:r w:rsidRPr="000B5AA0">
        <w:rPr>
          <w:rFonts w:ascii="STILL Type" w:hAnsi="STILL Type"/>
          <w:lang w:val="en-US"/>
        </w:rPr>
        <w:t xml:space="preserve">systems, </w:t>
      </w:r>
      <w:r w:rsidR="00321BE5">
        <w:rPr>
          <w:rFonts w:ascii="STILL Type" w:hAnsi="STILL Type"/>
          <w:lang w:val="en-US"/>
        </w:rPr>
        <w:t xml:space="preserve">is how </w:t>
      </w:r>
      <w:r w:rsidRPr="000B5AA0">
        <w:rPr>
          <w:rFonts w:ascii="STILL Type" w:hAnsi="STILL Type"/>
          <w:lang w:val="en-US"/>
        </w:rPr>
        <w:t xml:space="preserve">we solve the issue of going inside of the trailer and picking up a pallet in </w:t>
      </w:r>
      <w:proofErr w:type="gramStart"/>
      <w:r w:rsidRPr="000B5AA0">
        <w:rPr>
          <w:rFonts w:ascii="STILL Type" w:hAnsi="STILL Type"/>
          <w:lang w:val="en-US"/>
        </w:rPr>
        <w:t>a and</w:t>
      </w:r>
      <w:proofErr w:type="gramEnd"/>
      <w:r w:rsidRPr="000B5AA0">
        <w:rPr>
          <w:rFonts w:ascii="STILL Type" w:hAnsi="STILL Type"/>
          <w:lang w:val="en-US"/>
        </w:rPr>
        <w:t xml:space="preserve"> intelligent way.</w:t>
      </w:r>
    </w:p>
    <w:p w14:paraId="3038EDB5" w14:textId="77777777" w:rsidR="000B5AA0" w:rsidRPr="000B5AA0" w:rsidRDefault="000B5AA0" w:rsidP="000B5AA0">
      <w:pPr>
        <w:rPr>
          <w:rFonts w:ascii="STILL Type" w:hAnsi="STILL Type"/>
          <w:lang w:val="en-US"/>
        </w:rPr>
      </w:pPr>
    </w:p>
    <w:p w14:paraId="1303F752" w14:textId="77777777" w:rsidR="000B5AA0" w:rsidRPr="000B5AA0" w:rsidRDefault="000B5AA0" w:rsidP="000B5AA0">
      <w:pPr>
        <w:rPr>
          <w:rFonts w:ascii="STILL Type" w:hAnsi="STILL Type"/>
          <w:lang w:val="en-US"/>
        </w:rPr>
      </w:pPr>
      <w:r w:rsidRPr="000B5AA0">
        <w:rPr>
          <w:rFonts w:ascii="STILL Type" w:hAnsi="STILL Type"/>
          <w:lang w:val="en-US"/>
        </w:rPr>
        <w:t>00:06:40:01 - 00:07:22:02</w:t>
      </w:r>
    </w:p>
    <w:p w14:paraId="1A33D1F8" w14:textId="7472ED6D" w:rsidR="000B5AA0" w:rsidRPr="000B5AA0" w:rsidRDefault="003279A3" w:rsidP="000B5AA0">
      <w:pPr>
        <w:rPr>
          <w:rFonts w:ascii="STILL Type" w:hAnsi="STILL Type"/>
          <w:lang w:val="en-US"/>
        </w:rPr>
      </w:pPr>
      <w:r>
        <w:rPr>
          <w:rFonts w:ascii="STILL Type" w:hAnsi="STILL Type"/>
          <w:lang w:val="en-US"/>
        </w:rPr>
        <w:t>Jasper Van Gool, TLU Program manager</w:t>
      </w:r>
    </w:p>
    <w:p w14:paraId="510ACE04" w14:textId="02907E4A" w:rsidR="000B5AA0" w:rsidRPr="000B5AA0" w:rsidRDefault="00321BE5" w:rsidP="000B5AA0">
      <w:pPr>
        <w:rPr>
          <w:rFonts w:ascii="STILL Type" w:hAnsi="STILL Type"/>
          <w:lang w:val="en-US"/>
        </w:rPr>
      </w:pPr>
      <w:r>
        <w:rPr>
          <w:rFonts w:ascii="STILL Type" w:hAnsi="STILL Type"/>
          <w:lang w:val="en-US"/>
        </w:rPr>
        <w:t>W</w:t>
      </w:r>
      <w:r w:rsidR="000B5AA0" w:rsidRPr="000B5AA0">
        <w:rPr>
          <w:rFonts w:ascii="STILL Type" w:hAnsi="STILL Type"/>
          <w:lang w:val="en-US"/>
        </w:rPr>
        <w:t>e use the trailer itself</w:t>
      </w:r>
      <w:r>
        <w:rPr>
          <w:rFonts w:ascii="STILL Type" w:hAnsi="STILL Type"/>
          <w:lang w:val="en-US"/>
        </w:rPr>
        <w:t xml:space="preserve"> </w:t>
      </w:r>
      <w:r w:rsidR="000B5AA0" w:rsidRPr="000B5AA0">
        <w:rPr>
          <w:rFonts w:ascii="STILL Type" w:hAnsi="STILL Type"/>
          <w:lang w:val="en-US"/>
        </w:rPr>
        <w:t xml:space="preserve">and the </w:t>
      </w:r>
      <w:r w:rsidR="00511CE4">
        <w:rPr>
          <w:rFonts w:ascii="STILL Type" w:hAnsi="STILL Type"/>
          <w:lang w:val="en-US"/>
        </w:rPr>
        <w:t>other</w:t>
      </w:r>
      <w:r w:rsidR="000B5AA0" w:rsidRPr="000B5AA0">
        <w:rPr>
          <w:rFonts w:ascii="STILL Type" w:hAnsi="STILL Type"/>
          <w:lang w:val="en-US"/>
        </w:rPr>
        <w:t xml:space="preserve"> pallets to receive feedback</w:t>
      </w:r>
      <w:r>
        <w:rPr>
          <w:rFonts w:ascii="STILL Type" w:hAnsi="STILL Type"/>
          <w:lang w:val="en-US"/>
        </w:rPr>
        <w:t xml:space="preserve">. We </w:t>
      </w:r>
      <w:proofErr w:type="gramStart"/>
      <w:r w:rsidR="000B5AA0" w:rsidRPr="000B5AA0">
        <w:rPr>
          <w:rFonts w:ascii="STILL Type" w:hAnsi="STILL Type"/>
          <w:lang w:val="en-US"/>
        </w:rPr>
        <w:t>actually mimic</w:t>
      </w:r>
      <w:proofErr w:type="gramEnd"/>
      <w:r w:rsidR="000B5AA0" w:rsidRPr="000B5AA0">
        <w:rPr>
          <w:rFonts w:ascii="STILL Type" w:hAnsi="STILL Type"/>
          <w:lang w:val="en-US"/>
        </w:rPr>
        <w:t xml:space="preserve"> how an operator </w:t>
      </w:r>
      <w:proofErr w:type="gramStart"/>
      <w:r w:rsidR="000B5AA0" w:rsidRPr="000B5AA0">
        <w:rPr>
          <w:rFonts w:ascii="STILL Type" w:hAnsi="STILL Type"/>
          <w:lang w:val="en-US"/>
        </w:rPr>
        <w:t>will drive</w:t>
      </w:r>
      <w:proofErr w:type="gramEnd"/>
      <w:r w:rsidR="000B5AA0" w:rsidRPr="000B5AA0">
        <w:rPr>
          <w:rFonts w:ascii="STILL Type" w:hAnsi="STILL Type"/>
          <w:lang w:val="en-US"/>
        </w:rPr>
        <w:t xml:space="preserve"> inside of the trailer</w:t>
      </w:r>
      <w:r>
        <w:rPr>
          <w:rFonts w:ascii="STILL Type" w:hAnsi="STILL Type"/>
          <w:lang w:val="en-US"/>
        </w:rPr>
        <w:t>. N</w:t>
      </w:r>
      <w:r w:rsidR="000B5AA0" w:rsidRPr="000B5AA0">
        <w:rPr>
          <w:rFonts w:ascii="STILL Type" w:hAnsi="STILL Type"/>
          <w:lang w:val="en-US"/>
        </w:rPr>
        <w:t>ext to the wall</w:t>
      </w:r>
      <w:r w:rsidR="0005548E">
        <w:rPr>
          <w:rFonts w:ascii="STILL Type" w:hAnsi="STILL Type"/>
          <w:lang w:val="en-US"/>
        </w:rPr>
        <w:t xml:space="preserve">, </w:t>
      </w:r>
      <w:r w:rsidR="000B5AA0" w:rsidRPr="000B5AA0">
        <w:rPr>
          <w:rFonts w:ascii="STILL Type" w:hAnsi="STILL Type"/>
          <w:lang w:val="en-US"/>
        </w:rPr>
        <w:t>pick up a pallet</w:t>
      </w:r>
      <w:r w:rsidR="0005548E">
        <w:rPr>
          <w:rFonts w:ascii="STILL Type" w:hAnsi="STILL Type"/>
          <w:lang w:val="en-US"/>
        </w:rPr>
        <w:t xml:space="preserve"> – we </w:t>
      </w:r>
      <w:r w:rsidR="000B5AA0" w:rsidRPr="000B5AA0">
        <w:rPr>
          <w:rFonts w:ascii="STILL Type" w:hAnsi="STILL Type"/>
          <w:lang w:val="en-US"/>
        </w:rPr>
        <w:t>mimic</w:t>
      </w:r>
      <w:r w:rsidR="00486485">
        <w:rPr>
          <w:rFonts w:ascii="STILL Type" w:hAnsi="STILL Type"/>
          <w:lang w:val="en-US"/>
        </w:rPr>
        <w:t xml:space="preserve"> </w:t>
      </w:r>
      <w:r w:rsidR="000B5AA0" w:rsidRPr="000B5AA0">
        <w:rPr>
          <w:rFonts w:ascii="STILL Type" w:hAnsi="STILL Type"/>
          <w:lang w:val="en-US"/>
        </w:rPr>
        <w:t xml:space="preserve">and use the force of the trailer while picking up that pallet. That is always the hardest one when you're when you are </w:t>
      </w:r>
      <w:r w:rsidR="00F438BA">
        <w:rPr>
          <w:rFonts w:ascii="STILL Type" w:hAnsi="STILL Type"/>
          <w:lang w:val="en-US"/>
        </w:rPr>
        <w:t xml:space="preserve">picking up the </w:t>
      </w:r>
      <w:r w:rsidR="009521CD">
        <w:rPr>
          <w:rFonts w:ascii="STILL Type" w:hAnsi="STILL Type"/>
          <w:lang w:val="en-US"/>
        </w:rPr>
        <w:t xml:space="preserve">last </w:t>
      </w:r>
      <w:r w:rsidR="00F438BA">
        <w:rPr>
          <w:rFonts w:ascii="STILL Type" w:hAnsi="STILL Type"/>
          <w:lang w:val="en-US"/>
        </w:rPr>
        <w:t>pallet</w:t>
      </w:r>
      <w:r w:rsidR="0050393F">
        <w:rPr>
          <w:rFonts w:ascii="STILL Type" w:hAnsi="STILL Type"/>
          <w:lang w:val="en-US"/>
        </w:rPr>
        <w:t>. Y</w:t>
      </w:r>
      <w:r w:rsidR="000B5AA0" w:rsidRPr="000B5AA0">
        <w:rPr>
          <w:rFonts w:ascii="STILL Type" w:hAnsi="STILL Type"/>
          <w:lang w:val="en-US"/>
        </w:rPr>
        <w:t xml:space="preserve">ou will notice that </w:t>
      </w:r>
      <w:r w:rsidR="00367A64">
        <w:rPr>
          <w:rFonts w:ascii="STILL Type" w:hAnsi="STILL Type"/>
          <w:lang w:val="en-US"/>
        </w:rPr>
        <w:t>he wiggles</w:t>
      </w:r>
      <w:r w:rsidR="000B5AA0" w:rsidRPr="000B5AA0">
        <w:rPr>
          <w:rFonts w:ascii="STILL Type" w:hAnsi="STILL Type"/>
          <w:lang w:val="en-US"/>
        </w:rPr>
        <w:t xml:space="preserve"> a </w:t>
      </w:r>
      <w:proofErr w:type="gramStart"/>
      <w:r w:rsidR="000B5AA0" w:rsidRPr="000B5AA0">
        <w:rPr>
          <w:rFonts w:ascii="STILL Type" w:hAnsi="STILL Type"/>
          <w:lang w:val="en-US"/>
        </w:rPr>
        <w:t>bit</w:t>
      </w:r>
      <w:proofErr w:type="gramEnd"/>
      <w:r w:rsidR="000B5AA0" w:rsidRPr="000B5AA0">
        <w:rPr>
          <w:rFonts w:ascii="STILL Type" w:hAnsi="STILL Type"/>
          <w:lang w:val="en-US"/>
        </w:rPr>
        <w:t xml:space="preserve"> </w:t>
      </w:r>
      <w:r w:rsidR="0050393F">
        <w:rPr>
          <w:rFonts w:ascii="STILL Type" w:hAnsi="STILL Type"/>
          <w:lang w:val="en-US"/>
        </w:rPr>
        <w:t xml:space="preserve">and </w:t>
      </w:r>
      <w:r w:rsidR="000B5AA0" w:rsidRPr="000B5AA0">
        <w:rPr>
          <w:rFonts w:ascii="STILL Type" w:hAnsi="STILL Type"/>
          <w:lang w:val="en-US"/>
        </w:rPr>
        <w:t>he picks up the pallet and drives out.</w:t>
      </w:r>
    </w:p>
    <w:p w14:paraId="268E4EC4" w14:textId="77777777" w:rsidR="000B5AA0" w:rsidRPr="000B5AA0" w:rsidRDefault="000B5AA0" w:rsidP="000B5AA0">
      <w:pPr>
        <w:rPr>
          <w:rFonts w:ascii="STILL Type" w:hAnsi="STILL Type"/>
          <w:lang w:val="en-US"/>
        </w:rPr>
      </w:pPr>
    </w:p>
    <w:p w14:paraId="3C706A7A" w14:textId="77777777" w:rsidR="000B5AA0" w:rsidRPr="000B5AA0" w:rsidRDefault="000B5AA0" w:rsidP="000B5AA0">
      <w:pPr>
        <w:rPr>
          <w:rFonts w:ascii="STILL Type" w:hAnsi="STILL Type"/>
          <w:lang w:val="en-US"/>
        </w:rPr>
      </w:pPr>
      <w:r w:rsidRPr="000B5AA0">
        <w:rPr>
          <w:rFonts w:ascii="STILL Type" w:hAnsi="STILL Type"/>
          <w:lang w:val="en-US"/>
        </w:rPr>
        <w:t>00:07:22:04 - 00:07:45:06</w:t>
      </w:r>
    </w:p>
    <w:p w14:paraId="3FB1A9C8" w14:textId="67C955AF" w:rsidR="000B5AA0" w:rsidRPr="000B5AA0" w:rsidRDefault="003279A3" w:rsidP="000B5AA0">
      <w:pPr>
        <w:rPr>
          <w:rFonts w:ascii="STILL Type" w:hAnsi="STILL Type"/>
          <w:lang w:val="en-US"/>
        </w:rPr>
      </w:pPr>
      <w:r>
        <w:rPr>
          <w:rFonts w:ascii="STILL Type" w:hAnsi="STILL Type"/>
          <w:lang w:val="en-US"/>
        </w:rPr>
        <w:t>Jasper Van Gool, TLU Program manager</w:t>
      </w:r>
    </w:p>
    <w:p w14:paraId="1DCB20DF" w14:textId="0BB6C54E" w:rsidR="000B5AA0" w:rsidRPr="000B5AA0" w:rsidRDefault="00C316A8" w:rsidP="000B5AA0">
      <w:pPr>
        <w:rPr>
          <w:rFonts w:ascii="STILL Type" w:hAnsi="STILL Type"/>
          <w:lang w:val="en-US"/>
        </w:rPr>
      </w:pPr>
      <w:proofErr w:type="spellStart"/>
      <w:proofErr w:type="gramStart"/>
      <w:r>
        <w:rPr>
          <w:rFonts w:ascii="STILL Type" w:hAnsi="STILL Type"/>
          <w:lang w:val="en-US"/>
        </w:rPr>
        <w:lastRenderedPageBreak/>
        <w:t>Its</w:t>
      </w:r>
      <w:proofErr w:type="spellEnd"/>
      <w:proofErr w:type="gramEnd"/>
      <w:r>
        <w:rPr>
          <w:rFonts w:ascii="STILL Type" w:hAnsi="STILL Type"/>
          <w:lang w:val="en-US"/>
        </w:rPr>
        <w:t xml:space="preserve"> </w:t>
      </w:r>
      <w:r w:rsidR="000B5AA0" w:rsidRPr="000B5AA0">
        <w:rPr>
          <w:rFonts w:ascii="STILL Type" w:hAnsi="STILL Type"/>
          <w:lang w:val="en-US"/>
        </w:rPr>
        <w:t>also important for the people working</w:t>
      </w:r>
      <w:r>
        <w:rPr>
          <w:rFonts w:ascii="STILL Type" w:hAnsi="STILL Type"/>
          <w:lang w:val="en-US"/>
        </w:rPr>
        <w:t xml:space="preserve"> </w:t>
      </w:r>
      <w:r w:rsidR="000B5AA0" w:rsidRPr="000B5AA0">
        <w:rPr>
          <w:rFonts w:ascii="STILL Type" w:hAnsi="STILL Type"/>
          <w:lang w:val="en-US"/>
        </w:rPr>
        <w:t>in the warehouse</w:t>
      </w:r>
      <w:r>
        <w:rPr>
          <w:rFonts w:ascii="STILL Type" w:hAnsi="STILL Type"/>
          <w:lang w:val="en-US"/>
        </w:rPr>
        <w:t xml:space="preserve"> </w:t>
      </w:r>
      <w:r w:rsidR="000B5AA0" w:rsidRPr="000B5AA0">
        <w:rPr>
          <w:rFonts w:ascii="STILL Type" w:hAnsi="STILL Type"/>
          <w:lang w:val="en-US"/>
        </w:rPr>
        <w:t xml:space="preserve">that they can identify and know what truck is doing at the moment. </w:t>
      </w:r>
      <w:proofErr w:type="gramStart"/>
      <w:r w:rsidR="000B5AA0" w:rsidRPr="000B5AA0">
        <w:rPr>
          <w:rFonts w:ascii="STILL Type" w:hAnsi="STILL Type"/>
          <w:lang w:val="en-US"/>
        </w:rPr>
        <w:t>So</w:t>
      </w:r>
      <w:proofErr w:type="gramEnd"/>
      <w:r w:rsidR="000B5AA0" w:rsidRPr="000B5AA0">
        <w:rPr>
          <w:rFonts w:ascii="STILL Type" w:hAnsi="STILL Type"/>
          <w:lang w:val="en-US"/>
        </w:rPr>
        <w:t xml:space="preserve"> you have</w:t>
      </w:r>
      <w:r w:rsidR="003B27CB">
        <w:rPr>
          <w:rFonts w:ascii="STILL Type" w:hAnsi="STILL Type"/>
          <w:lang w:val="en-US"/>
        </w:rPr>
        <w:t xml:space="preserve"> </w:t>
      </w:r>
      <w:r w:rsidR="000B5AA0" w:rsidRPr="000B5AA0">
        <w:rPr>
          <w:rFonts w:ascii="STILL Type" w:hAnsi="STILL Type"/>
          <w:lang w:val="en-US"/>
        </w:rPr>
        <w:t>visual lighting systems</w:t>
      </w:r>
      <w:r w:rsidR="003B27CB">
        <w:rPr>
          <w:rFonts w:ascii="STILL Type" w:hAnsi="STILL Type"/>
          <w:lang w:val="en-US"/>
        </w:rPr>
        <w:t xml:space="preserve"> and </w:t>
      </w:r>
      <w:r w:rsidR="00367A64">
        <w:rPr>
          <w:rFonts w:ascii="STILL Type" w:hAnsi="STILL Type"/>
          <w:lang w:val="en-US"/>
        </w:rPr>
        <w:t xml:space="preserve">acoustic </w:t>
      </w:r>
      <w:r w:rsidR="000B5AA0" w:rsidRPr="000B5AA0">
        <w:rPr>
          <w:rFonts w:ascii="STILL Type" w:hAnsi="STILL Type"/>
          <w:lang w:val="en-US"/>
        </w:rPr>
        <w:t>systems</w:t>
      </w:r>
      <w:r w:rsidR="003B27CB">
        <w:rPr>
          <w:rFonts w:ascii="STILL Type" w:hAnsi="STILL Type"/>
          <w:lang w:val="en-US"/>
        </w:rPr>
        <w:t xml:space="preserve">. </w:t>
      </w:r>
      <w:r w:rsidR="000B5AA0" w:rsidRPr="000B5AA0">
        <w:rPr>
          <w:rFonts w:ascii="STILL Type" w:hAnsi="STILL Type"/>
          <w:lang w:val="en-US"/>
        </w:rPr>
        <w:t>What's happening with the truck? What is it doing?</w:t>
      </w:r>
    </w:p>
    <w:p w14:paraId="14B8BBDE" w14:textId="77777777" w:rsidR="000B5AA0" w:rsidRPr="000B5AA0" w:rsidRDefault="000B5AA0" w:rsidP="000B5AA0">
      <w:pPr>
        <w:rPr>
          <w:rFonts w:ascii="STILL Type" w:hAnsi="STILL Type"/>
          <w:lang w:val="en-US"/>
        </w:rPr>
      </w:pPr>
    </w:p>
    <w:p w14:paraId="0E0BF79D" w14:textId="77777777" w:rsidR="000B5AA0" w:rsidRPr="000B5AA0" w:rsidRDefault="000B5AA0" w:rsidP="000B5AA0">
      <w:pPr>
        <w:rPr>
          <w:rFonts w:ascii="STILL Type" w:hAnsi="STILL Type"/>
          <w:lang w:val="en-US"/>
        </w:rPr>
      </w:pPr>
      <w:r w:rsidRPr="000B5AA0">
        <w:rPr>
          <w:rFonts w:ascii="STILL Type" w:hAnsi="STILL Type"/>
          <w:lang w:val="en-US"/>
        </w:rPr>
        <w:t>00:07:45:12 - 00:08:14:23</w:t>
      </w:r>
    </w:p>
    <w:p w14:paraId="7C26EBD8" w14:textId="56BAD5B5" w:rsidR="000B5AA0" w:rsidRPr="000B5AA0" w:rsidRDefault="003279A3" w:rsidP="000B5AA0">
      <w:pPr>
        <w:rPr>
          <w:rFonts w:ascii="STILL Type" w:hAnsi="STILL Type"/>
          <w:lang w:val="en-US"/>
        </w:rPr>
      </w:pPr>
      <w:r>
        <w:rPr>
          <w:rFonts w:ascii="STILL Type" w:hAnsi="STILL Type"/>
          <w:lang w:val="en-US"/>
        </w:rPr>
        <w:t>Jasper Van Gool, TLU Program manager</w:t>
      </w:r>
    </w:p>
    <w:p w14:paraId="7C32A4F1" w14:textId="301B1A7E" w:rsidR="000B5AA0" w:rsidRPr="000B5AA0" w:rsidRDefault="000B5AA0" w:rsidP="000B5AA0">
      <w:pPr>
        <w:rPr>
          <w:rFonts w:ascii="STILL Type" w:hAnsi="STILL Type"/>
          <w:lang w:val="en-US"/>
        </w:rPr>
      </w:pPr>
      <w:proofErr w:type="gramStart"/>
      <w:r w:rsidRPr="000B5AA0">
        <w:rPr>
          <w:rFonts w:ascii="STILL Type" w:hAnsi="STILL Type"/>
          <w:lang w:val="en-US"/>
        </w:rPr>
        <w:t>Is</w:t>
      </w:r>
      <w:proofErr w:type="gramEnd"/>
      <w:r w:rsidRPr="000B5AA0">
        <w:rPr>
          <w:rFonts w:ascii="STILL Type" w:hAnsi="STILL Type"/>
          <w:lang w:val="en-US"/>
        </w:rPr>
        <w:t xml:space="preserve"> </w:t>
      </w:r>
      <w:r w:rsidR="00E507A5">
        <w:rPr>
          <w:rFonts w:ascii="STILL Type" w:hAnsi="STILL Type"/>
          <w:lang w:val="en-US"/>
        </w:rPr>
        <w:t>lighting</w:t>
      </w:r>
      <w:r w:rsidRPr="000B5AA0">
        <w:rPr>
          <w:rFonts w:ascii="STILL Type" w:hAnsi="STILL Type"/>
          <w:lang w:val="en-US"/>
        </w:rPr>
        <w:t xml:space="preserve"> is giving direction where </w:t>
      </w:r>
      <w:proofErr w:type="spellStart"/>
      <w:r w:rsidRPr="000B5AA0">
        <w:rPr>
          <w:rFonts w:ascii="STILL Type" w:hAnsi="STILL Type"/>
          <w:lang w:val="en-US"/>
        </w:rPr>
        <w:t>where</w:t>
      </w:r>
      <w:proofErr w:type="spellEnd"/>
      <w:r w:rsidRPr="000B5AA0">
        <w:rPr>
          <w:rFonts w:ascii="STILL Type" w:hAnsi="STILL Type"/>
          <w:lang w:val="en-US"/>
        </w:rPr>
        <w:t xml:space="preserve"> </w:t>
      </w:r>
      <w:r w:rsidR="00E507A5">
        <w:rPr>
          <w:rFonts w:ascii="STILL Type" w:hAnsi="STILL Type"/>
          <w:lang w:val="en-US"/>
        </w:rPr>
        <w:t xml:space="preserve">it is </w:t>
      </w:r>
      <w:r w:rsidRPr="000B5AA0">
        <w:rPr>
          <w:rFonts w:ascii="STILL Type" w:hAnsi="STILL Type"/>
          <w:lang w:val="en-US"/>
        </w:rPr>
        <w:t>going</w:t>
      </w:r>
      <w:r w:rsidR="00E507A5">
        <w:rPr>
          <w:rFonts w:ascii="STILL Type" w:hAnsi="STILL Type"/>
          <w:lang w:val="en-US"/>
        </w:rPr>
        <w:t xml:space="preserve">. </w:t>
      </w:r>
      <w:proofErr w:type="gramStart"/>
      <w:r w:rsidRPr="000B5AA0">
        <w:rPr>
          <w:rFonts w:ascii="STILL Type" w:hAnsi="STILL Type"/>
          <w:lang w:val="en-US"/>
        </w:rPr>
        <w:t>The status</w:t>
      </w:r>
      <w:proofErr w:type="gramEnd"/>
      <w:r w:rsidRPr="000B5AA0">
        <w:rPr>
          <w:rFonts w:ascii="STILL Type" w:hAnsi="STILL Type"/>
          <w:lang w:val="en-US"/>
        </w:rPr>
        <w:t xml:space="preserve"> is important</w:t>
      </w:r>
      <w:r w:rsidR="00E507A5">
        <w:rPr>
          <w:rFonts w:ascii="STILL Type" w:hAnsi="STILL Type"/>
          <w:lang w:val="en-US"/>
        </w:rPr>
        <w:t>. W</w:t>
      </w:r>
      <w:r w:rsidRPr="000B5AA0">
        <w:rPr>
          <w:rFonts w:ascii="STILL Type" w:hAnsi="STILL Type"/>
          <w:lang w:val="en-US"/>
        </w:rPr>
        <w:t xml:space="preserve">hen it's green, when it's orange, when it's red. </w:t>
      </w:r>
      <w:proofErr w:type="gramStart"/>
      <w:r w:rsidR="00E507A5">
        <w:rPr>
          <w:rFonts w:ascii="STILL Type" w:hAnsi="STILL Type"/>
          <w:lang w:val="en-US"/>
        </w:rPr>
        <w:t>Also</w:t>
      </w:r>
      <w:proofErr w:type="gramEnd"/>
      <w:r w:rsidR="00E507A5">
        <w:rPr>
          <w:rFonts w:ascii="STILL Type" w:hAnsi="STILL Type"/>
          <w:lang w:val="en-US"/>
        </w:rPr>
        <w:t xml:space="preserve"> </w:t>
      </w:r>
      <w:r w:rsidRPr="000B5AA0">
        <w:rPr>
          <w:rFonts w:ascii="STILL Type" w:hAnsi="STILL Type"/>
          <w:lang w:val="en-US"/>
        </w:rPr>
        <w:t xml:space="preserve">we have a layer </w:t>
      </w:r>
      <w:r w:rsidR="00F87878">
        <w:rPr>
          <w:rFonts w:ascii="STILL Type" w:hAnsi="STILL Type"/>
          <w:lang w:val="en-US"/>
        </w:rPr>
        <w:t xml:space="preserve">for </w:t>
      </w:r>
      <w:r w:rsidRPr="000B5AA0">
        <w:rPr>
          <w:rFonts w:ascii="STILL Type" w:hAnsi="STILL Type"/>
          <w:lang w:val="en-US"/>
        </w:rPr>
        <w:t xml:space="preserve">people working in the same environment </w:t>
      </w:r>
      <w:r w:rsidR="00F87878">
        <w:rPr>
          <w:rFonts w:ascii="STILL Type" w:hAnsi="STILL Type"/>
          <w:lang w:val="en-US"/>
        </w:rPr>
        <w:t xml:space="preserve">so </w:t>
      </w:r>
      <w:r w:rsidRPr="000B5AA0">
        <w:rPr>
          <w:rFonts w:ascii="STILL Type" w:hAnsi="STILL Type"/>
          <w:lang w:val="en-US"/>
        </w:rPr>
        <w:t>they notice</w:t>
      </w:r>
      <w:r w:rsidR="0016420B">
        <w:rPr>
          <w:rFonts w:ascii="STILL Type" w:hAnsi="STILL Type"/>
          <w:lang w:val="en-US"/>
        </w:rPr>
        <w:t xml:space="preserve"> </w:t>
      </w:r>
      <w:r w:rsidRPr="000B5AA0">
        <w:rPr>
          <w:rFonts w:ascii="STILL Type" w:hAnsi="STILL Type"/>
          <w:lang w:val="en-US"/>
        </w:rPr>
        <w:t>the status of the truck</w:t>
      </w:r>
      <w:r w:rsidR="0016420B">
        <w:rPr>
          <w:rFonts w:ascii="STILL Type" w:hAnsi="STILL Type"/>
          <w:lang w:val="en-US"/>
        </w:rPr>
        <w:t>.</w:t>
      </w:r>
    </w:p>
    <w:p w14:paraId="3DEEABE9" w14:textId="77777777" w:rsidR="000B5AA0" w:rsidRPr="000B5AA0" w:rsidRDefault="000B5AA0" w:rsidP="000B5AA0">
      <w:pPr>
        <w:rPr>
          <w:rFonts w:ascii="STILL Type" w:hAnsi="STILL Type"/>
          <w:lang w:val="en-US"/>
        </w:rPr>
      </w:pPr>
    </w:p>
    <w:p w14:paraId="0845D4F4" w14:textId="77777777" w:rsidR="000B5AA0" w:rsidRPr="000B5AA0" w:rsidRDefault="000B5AA0" w:rsidP="000B5AA0">
      <w:pPr>
        <w:rPr>
          <w:rFonts w:ascii="STILL Type" w:hAnsi="STILL Type"/>
          <w:lang w:val="en-US"/>
        </w:rPr>
      </w:pPr>
      <w:r w:rsidRPr="000B5AA0">
        <w:rPr>
          <w:rFonts w:ascii="STILL Type" w:hAnsi="STILL Type"/>
          <w:lang w:val="en-US"/>
        </w:rPr>
        <w:t>00:08:15:00 - 00:08:23:01</w:t>
      </w:r>
    </w:p>
    <w:p w14:paraId="7A0736CE" w14:textId="5943D9E4" w:rsidR="000B5AA0" w:rsidRPr="000B5AA0" w:rsidRDefault="003279A3" w:rsidP="000B5AA0">
      <w:pPr>
        <w:rPr>
          <w:rFonts w:ascii="STILL Type" w:hAnsi="STILL Type"/>
          <w:lang w:val="en-US"/>
        </w:rPr>
      </w:pPr>
      <w:r>
        <w:rPr>
          <w:rFonts w:ascii="STILL Type" w:hAnsi="STILL Type"/>
          <w:lang w:val="en-US"/>
        </w:rPr>
        <w:t>Jasper Van Gool, TLU Program manager</w:t>
      </w:r>
    </w:p>
    <w:p w14:paraId="01CE7673" w14:textId="5D710F06" w:rsidR="000B5AA0" w:rsidRPr="000B5AA0" w:rsidRDefault="000B5AA0" w:rsidP="000B5AA0">
      <w:pPr>
        <w:rPr>
          <w:rFonts w:ascii="STILL Type" w:hAnsi="STILL Type"/>
          <w:lang w:val="en-US"/>
        </w:rPr>
      </w:pPr>
      <w:r w:rsidRPr="000B5AA0">
        <w:rPr>
          <w:rFonts w:ascii="STILL Type" w:hAnsi="STILL Type"/>
          <w:lang w:val="en-US"/>
        </w:rPr>
        <w:t xml:space="preserve">So now we </w:t>
      </w:r>
      <w:r w:rsidR="005A0554">
        <w:rPr>
          <w:rFonts w:ascii="STILL Type" w:hAnsi="STILL Type"/>
          <w:lang w:val="en-US"/>
        </w:rPr>
        <w:t xml:space="preserve">go into </w:t>
      </w:r>
      <w:r w:rsidRPr="000B5AA0">
        <w:rPr>
          <w:rFonts w:ascii="STILL Type" w:hAnsi="STILL Type"/>
          <w:lang w:val="en-US"/>
        </w:rPr>
        <w:t>the process</w:t>
      </w:r>
      <w:r w:rsidR="005A0554">
        <w:rPr>
          <w:rFonts w:ascii="STILL Type" w:hAnsi="STILL Type"/>
          <w:lang w:val="en-US"/>
        </w:rPr>
        <w:t>. W</w:t>
      </w:r>
      <w:r w:rsidRPr="000B5AA0">
        <w:rPr>
          <w:rFonts w:ascii="STILL Type" w:hAnsi="STILL Type"/>
          <w:lang w:val="en-US"/>
        </w:rPr>
        <w:t xml:space="preserve">e </w:t>
      </w:r>
      <w:proofErr w:type="gramStart"/>
      <w:r w:rsidRPr="000B5AA0">
        <w:rPr>
          <w:rFonts w:ascii="STILL Type" w:hAnsi="STILL Type"/>
          <w:lang w:val="en-US"/>
        </w:rPr>
        <w:t>unload</w:t>
      </w:r>
      <w:proofErr w:type="gramEnd"/>
      <w:r w:rsidRPr="000B5AA0">
        <w:rPr>
          <w:rFonts w:ascii="STILL Type" w:hAnsi="STILL Type"/>
          <w:lang w:val="en-US"/>
        </w:rPr>
        <w:t xml:space="preserve"> six pallets.</w:t>
      </w:r>
    </w:p>
    <w:p w14:paraId="68A2C5C2" w14:textId="77777777" w:rsidR="000B5AA0" w:rsidRPr="000B5AA0" w:rsidRDefault="000B5AA0" w:rsidP="000B5AA0">
      <w:pPr>
        <w:rPr>
          <w:rFonts w:ascii="STILL Type" w:hAnsi="STILL Type"/>
          <w:lang w:val="en-US"/>
        </w:rPr>
      </w:pPr>
    </w:p>
    <w:p w14:paraId="47899538" w14:textId="77777777" w:rsidR="000B5AA0" w:rsidRPr="000B5AA0" w:rsidRDefault="000B5AA0" w:rsidP="000B5AA0">
      <w:pPr>
        <w:rPr>
          <w:rFonts w:ascii="STILL Type" w:hAnsi="STILL Type"/>
          <w:lang w:val="en-US"/>
        </w:rPr>
      </w:pPr>
      <w:r w:rsidRPr="000B5AA0">
        <w:rPr>
          <w:rFonts w:ascii="STILL Type" w:hAnsi="STILL Type"/>
          <w:lang w:val="en-US"/>
        </w:rPr>
        <w:t>00:08:23:03 - 00:08:47:13</w:t>
      </w:r>
    </w:p>
    <w:p w14:paraId="042E6BDA" w14:textId="0CE2690D" w:rsidR="000B5AA0" w:rsidRPr="000B5AA0" w:rsidRDefault="003279A3" w:rsidP="000B5AA0">
      <w:pPr>
        <w:rPr>
          <w:rFonts w:ascii="STILL Type" w:hAnsi="STILL Type"/>
          <w:lang w:val="en-US"/>
        </w:rPr>
      </w:pPr>
      <w:r>
        <w:rPr>
          <w:rFonts w:ascii="STILL Type" w:hAnsi="STILL Type"/>
          <w:lang w:val="en-US"/>
        </w:rPr>
        <w:t>Jasper Van Gool, TLU Program manager</w:t>
      </w:r>
    </w:p>
    <w:p w14:paraId="03EC29E5" w14:textId="63D4AAF4" w:rsidR="000B5AA0" w:rsidRPr="000B5AA0" w:rsidRDefault="005A0554" w:rsidP="000B5AA0">
      <w:pPr>
        <w:rPr>
          <w:rFonts w:ascii="STILL Type" w:hAnsi="STILL Type"/>
          <w:lang w:val="en-US"/>
        </w:rPr>
      </w:pPr>
      <w:r>
        <w:rPr>
          <w:rFonts w:ascii="STILL Type" w:hAnsi="STILL Type"/>
          <w:lang w:val="en-US"/>
        </w:rPr>
        <w:t xml:space="preserve">Then </w:t>
      </w:r>
      <w:r w:rsidR="000B5AA0" w:rsidRPr="000B5AA0">
        <w:rPr>
          <w:rFonts w:ascii="STILL Type" w:hAnsi="STILL Type"/>
          <w:lang w:val="en-US"/>
        </w:rPr>
        <w:t xml:space="preserve">my colleague </w:t>
      </w:r>
      <w:r w:rsidR="00F86BB0">
        <w:rPr>
          <w:rFonts w:ascii="STILL Type" w:hAnsi="STILL Type"/>
          <w:lang w:val="en-US"/>
        </w:rPr>
        <w:t>Simone</w:t>
      </w:r>
      <w:r w:rsidR="000169C7">
        <w:rPr>
          <w:rFonts w:ascii="STILL Type" w:hAnsi="STILL Type"/>
          <w:lang w:val="en-US"/>
        </w:rPr>
        <w:t xml:space="preserve"> </w:t>
      </w:r>
      <w:r w:rsidR="000B5AA0" w:rsidRPr="000B5AA0">
        <w:rPr>
          <w:rFonts w:ascii="STILL Type" w:hAnsi="STILL Type"/>
          <w:lang w:val="en-US"/>
        </w:rPr>
        <w:t xml:space="preserve">will start explaining more of the technical </w:t>
      </w:r>
      <w:proofErr w:type="gramStart"/>
      <w:r w:rsidR="000B5AA0" w:rsidRPr="000B5AA0">
        <w:rPr>
          <w:rFonts w:ascii="STILL Type" w:hAnsi="STILL Type"/>
          <w:lang w:val="en-US"/>
        </w:rPr>
        <w:t>detail</w:t>
      </w:r>
      <w:proofErr w:type="gramEnd"/>
      <w:r w:rsidR="000B5AA0" w:rsidRPr="000B5AA0">
        <w:rPr>
          <w:rFonts w:ascii="STILL Type" w:hAnsi="STILL Type"/>
          <w:lang w:val="en-US"/>
        </w:rPr>
        <w:t xml:space="preserve"> of the cameras, the safety, and the vehicle in total. And after we initiate the loading </w:t>
      </w:r>
      <w:proofErr w:type="gramStart"/>
      <w:r w:rsidR="000B5AA0" w:rsidRPr="000B5AA0">
        <w:rPr>
          <w:rFonts w:ascii="STILL Type" w:hAnsi="STILL Type"/>
          <w:lang w:val="en-US"/>
        </w:rPr>
        <w:t>process</w:t>
      </w:r>
      <w:proofErr w:type="gramEnd"/>
      <w:r w:rsidR="00BA586D">
        <w:rPr>
          <w:rFonts w:ascii="STILL Type" w:hAnsi="STILL Type"/>
          <w:lang w:val="en-US"/>
        </w:rPr>
        <w:t xml:space="preserve"> we also do </w:t>
      </w:r>
      <w:r w:rsidR="000B5AA0" w:rsidRPr="000B5AA0">
        <w:rPr>
          <w:rFonts w:ascii="STILL Type" w:hAnsi="STILL Type"/>
          <w:lang w:val="en-US"/>
        </w:rPr>
        <w:t>six pallets unloading in the classical deep lane position</w:t>
      </w:r>
      <w:r w:rsidR="00BA586D">
        <w:rPr>
          <w:rFonts w:ascii="STILL Type" w:hAnsi="STILL Type"/>
          <w:lang w:val="en-US"/>
        </w:rPr>
        <w:t xml:space="preserve">. After that </w:t>
      </w:r>
      <w:r w:rsidR="000B5AA0" w:rsidRPr="000B5AA0">
        <w:rPr>
          <w:rFonts w:ascii="STILL Type" w:hAnsi="STILL Type"/>
          <w:lang w:val="en-US"/>
        </w:rPr>
        <w:t>we switch and we do the opposite.</w:t>
      </w:r>
    </w:p>
    <w:p w14:paraId="160FE34D" w14:textId="77777777" w:rsidR="000B5AA0" w:rsidRPr="000B5AA0" w:rsidRDefault="000B5AA0" w:rsidP="000B5AA0">
      <w:pPr>
        <w:rPr>
          <w:rFonts w:ascii="STILL Type" w:hAnsi="STILL Type"/>
          <w:lang w:val="en-US"/>
        </w:rPr>
      </w:pPr>
    </w:p>
    <w:p w14:paraId="7A8FC1C8" w14:textId="77777777" w:rsidR="000B5AA0" w:rsidRPr="000B5AA0" w:rsidRDefault="000B5AA0" w:rsidP="000B5AA0">
      <w:pPr>
        <w:rPr>
          <w:rFonts w:ascii="STILL Type" w:hAnsi="STILL Type"/>
          <w:lang w:val="en-US"/>
        </w:rPr>
      </w:pPr>
      <w:r w:rsidRPr="000B5AA0">
        <w:rPr>
          <w:rFonts w:ascii="STILL Type" w:hAnsi="STILL Type"/>
          <w:lang w:val="en-US"/>
        </w:rPr>
        <w:t>00:08:47:13 - 00:08:59:10</w:t>
      </w:r>
    </w:p>
    <w:p w14:paraId="780A1A6D" w14:textId="39F22294" w:rsidR="000B5AA0" w:rsidRPr="000B5AA0" w:rsidRDefault="003279A3" w:rsidP="000B5AA0">
      <w:pPr>
        <w:rPr>
          <w:rFonts w:ascii="STILL Type" w:hAnsi="STILL Type"/>
          <w:lang w:val="en-US"/>
        </w:rPr>
      </w:pPr>
      <w:r>
        <w:rPr>
          <w:rFonts w:ascii="STILL Type" w:hAnsi="STILL Type"/>
          <w:lang w:val="en-US"/>
        </w:rPr>
        <w:t>Jasper Van Gool, TLU Program manager</w:t>
      </w:r>
    </w:p>
    <w:p w14:paraId="36A4C2B5" w14:textId="76C9893B" w:rsidR="000B5AA0" w:rsidRPr="000B5AA0" w:rsidRDefault="000B5AA0" w:rsidP="000B5AA0">
      <w:pPr>
        <w:rPr>
          <w:rFonts w:ascii="STILL Type" w:hAnsi="STILL Type"/>
          <w:lang w:val="en-US"/>
        </w:rPr>
      </w:pPr>
      <w:proofErr w:type="gramStart"/>
      <w:r w:rsidRPr="000B5AA0">
        <w:rPr>
          <w:rFonts w:ascii="STILL Type" w:hAnsi="STILL Type"/>
          <w:lang w:val="en-US"/>
        </w:rPr>
        <w:t>So</w:t>
      </w:r>
      <w:proofErr w:type="gramEnd"/>
      <w:r w:rsidRPr="000B5AA0">
        <w:rPr>
          <w:rFonts w:ascii="STILL Type" w:hAnsi="STILL Type"/>
          <w:lang w:val="en-US"/>
        </w:rPr>
        <w:t xml:space="preserve"> we </w:t>
      </w:r>
      <w:r w:rsidR="00C1279D">
        <w:rPr>
          <w:rFonts w:ascii="STILL Type" w:hAnsi="STILL Type"/>
          <w:lang w:val="en-US"/>
        </w:rPr>
        <w:t xml:space="preserve">start </w:t>
      </w:r>
      <w:r w:rsidRPr="000B5AA0">
        <w:rPr>
          <w:rFonts w:ascii="STILL Type" w:hAnsi="STILL Type"/>
          <w:lang w:val="en-US"/>
        </w:rPr>
        <w:t xml:space="preserve">with the process of picking up the </w:t>
      </w:r>
      <w:r w:rsidR="008F7BAF">
        <w:rPr>
          <w:rFonts w:ascii="STILL Type" w:hAnsi="STILL Type"/>
          <w:lang w:val="en-US"/>
        </w:rPr>
        <w:t>pallets</w:t>
      </w:r>
      <w:r w:rsidRPr="000B5AA0">
        <w:rPr>
          <w:rFonts w:ascii="STILL Type" w:hAnsi="STILL Type"/>
          <w:lang w:val="en-US"/>
        </w:rPr>
        <w:t xml:space="preserve"> in the deep lane position and driving inside of the truck.</w:t>
      </w:r>
    </w:p>
    <w:p w14:paraId="69CE5E03" w14:textId="77777777" w:rsidR="000B5AA0" w:rsidRPr="000B5AA0" w:rsidRDefault="000B5AA0" w:rsidP="000B5AA0">
      <w:pPr>
        <w:rPr>
          <w:rFonts w:ascii="STILL Type" w:hAnsi="STILL Type"/>
          <w:lang w:val="en-US"/>
        </w:rPr>
      </w:pPr>
    </w:p>
    <w:p w14:paraId="2CF98523" w14:textId="77777777" w:rsidR="000B5AA0" w:rsidRPr="000B5AA0" w:rsidRDefault="000B5AA0" w:rsidP="000B5AA0">
      <w:pPr>
        <w:rPr>
          <w:rFonts w:ascii="STILL Type" w:hAnsi="STILL Type"/>
          <w:lang w:val="en-US"/>
        </w:rPr>
      </w:pPr>
      <w:r w:rsidRPr="000B5AA0">
        <w:rPr>
          <w:rFonts w:ascii="STILL Type" w:hAnsi="STILL Type"/>
          <w:lang w:val="en-US"/>
        </w:rPr>
        <w:t>00:08:59:12 - 00:09:28:10</w:t>
      </w:r>
    </w:p>
    <w:p w14:paraId="7B7566B4" w14:textId="3035D626" w:rsidR="000B5AA0" w:rsidRPr="000B5AA0" w:rsidRDefault="003279A3" w:rsidP="000B5AA0">
      <w:pPr>
        <w:rPr>
          <w:rFonts w:ascii="STILL Type" w:hAnsi="STILL Type"/>
          <w:lang w:val="en-US"/>
        </w:rPr>
      </w:pPr>
      <w:r>
        <w:rPr>
          <w:rFonts w:ascii="STILL Type" w:hAnsi="STILL Type"/>
          <w:lang w:val="en-US"/>
        </w:rPr>
        <w:t>Jasper Van Gool, TLU Program manager</w:t>
      </w:r>
    </w:p>
    <w:p w14:paraId="61F2032C" w14:textId="014F3135" w:rsidR="000B5AA0" w:rsidRPr="000B5AA0" w:rsidRDefault="00C1279D" w:rsidP="000B5AA0">
      <w:pPr>
        <w:rPr>
          <w:rFonts w:ascii="STILL Type" w:hAnsi="STILL Type"/>
          <w:lang w:val="en-US"/>
        </w:rPr>
      </w:pPr>
      <w:r>
        <w:rPr>
          <w:rFonts w:ascii="STILL Type" w:hAnsi="STILL Type"/>
          <w:lang w:val="en-US"/>
        </w:rPr>
        <w:t>W</w:t>
      </w:r>
      <w:r w:rsidR="000B5AA0" w:rsidRPr="000B5AA0">
        <w:rPr>
          <w:rFonts w:ascii="STILL Type" w:hAnsi="STILL Type"/>
          <w:lang w:val="en-US"/>
        </w:rPr>
        <w:t xml:space="preserve">hat you will see on the big screen </w:t>
      </w:r>
      <w:r w:rsidR="00EF3065">
        <w:rPr>
          <w:rFonts w:ascii="STILL Type" w:hAnsi="STILL Type"/>
          <w:lang w:val="en-US"/>
        </w:rPr>
        <w:t xml:space="preserve">– we </w:t>
      </w:r>
      <w:r w:rsidR="000B5AA0" w:rsidRPr="000B5AA0">
        <w:rPr>
          <w:rFonts w:ascii="STILL Type" w:hAnsi="STILL Type"/>
          <w:lang w:val="en-US"/>
        </w:rPr>
        <w:t xml:space="preserve">have a camera on </w:t>
      </w:r>
      <w:proofErr w:type="gramStart"/>
      <w:r w:rsidR="000B5AA0" w:rsidRPr="000B5AA0">
        <w:rPr>
          <w:rFonts w:ascii="STILL Type" w:hAnsi="STILL Type"/>
          <w:lang w:val="en-US"/>
        </w:rPr>
        <w:t>top</w:t>
      </w:r>
      <w:proofErr w:type="gramEnd"/>
      <w:r w:rsidR="000B5AA0" w:rsidRPr="000B5AA0">
        <w:rPr>
          <w:rFonts w:ascii="STILL Type" w:hAnsi="STILL Type"/>
          <w:lang w:val="en-US"/>
        </w:rPr>
        <w:t xml:space="preserve"> and you will have the image of the</w:t>
      </w:r>
      <w:r w:rsidR="00EF3065">
        <w:rPr>
          <w:rFonts w:ascii="STILL Type" w:hAnsi="STILL Type"/>
          <w:lang w:val="en-US"/>
        </w:rPr>
        <w:t xml:space="preserve"> </w:t>
      </w:r>
      <w:r w:rsidR="000B5AA0" w:rsidRPr="000B5AA0">
        <w:rPr>
          <w:rFonts w:ascii="STILL Type" w:hAnsi="STILL Type"/>
          <w:lang w:val="en-US"/>
        </w:rPr>
        <w:t xml:space="preserve">inside of the trailer. We can also switch to the pallet </w:t>
      </w:r>
      <w:r w:rsidR="008F7BAF">
        <w:rPr>
          <w:rFonts w:ascii="STILL Type" w:hAnsi="STILL Type"/>
          <w:lang w:val="en-US"/>
        </w:rPr>
        <w:t>cam</w:t>
      </w:r>
      <w:r w:rsidR="000B5AA0" w:rsidRPr="000B5AA0">
        <w:rPr>
          <w:rFonts w:ascii="STILL Type" w:hAnsi="STILL Type"/>
          <w:lang w:val="en-US"/>
        </w:rPr>
        <w:t xml:space="preserve"> of the truck </w:t>
      </w:r>
      <w:r w:rsidR="00EF3065">
        <w:rPr>
          <w:rFonts w:ascii="STILL Type" w:hAnsi="STILL Type"/>
          <w:lang w:val="en-US"/>
        </w:rPr>
        <w:t xml:space="preserve">and you </w:t>
      </w:r>
      <w:proofErr w:type="gramStart"/>
      <w:r w:rsidR="000B5AA0" w:rsidRPr="000B5AA0">
        <w:rPr>
          <w:rFonts w:ascii="STILL Type" w:hAnsi="STILL Type"/>
          <w:lang w:val="en-US"/>
        </w:rPr>
        <w:t xml:space="preserve">can </w:t>
      </w:r>
      <w:r w:rsidR="00EF3065">
        <w:rPr>
          <w:rFonts w:ascii="STILL Type" w:hAnsi="STILL Type"/>
          <w:lang w:val="en-US"/>
        </w:rPr>
        <w:t>will</w:t>
      </w:r>
      <w:proofErr w:type="gramEnd"/>
      <w:r w:rsidR="00EF3065">
        <w:rPr>
          <w:rFonts w:ascii="STILL Type" w:hAnsi="STILL Type"/>
          <w:lang w:val="en-US"/>
        </w:rPr>
        <w:t xml:space="preserve"> </w:t>
      </w:r>
      <w:r w:rsidR="000B5AA0" w:rsidRPr="000B5AA0">
        <w:rPr>
          <w:rFonts w:ascii="STILL Type" w:hAnsi="STILL Type"/>
          <w:lang w:val="en-US"/>
        </w:rPr>
        <w:t xml:space="preserve">notice </w:t>
      </w:r>
      <w:r w:rsidR="00126A9B">
        <w:rPr>
          <w:rFonts w:ascii="STILL Type" w:hAnsi="STILL Type"/>
          <w:lang w:val="en-US"/>
        </w:rPr>
        <w:t>w</w:t>
      </w:r>
      <w:r w:rsidR="000B5AA0" w:rsidRPr="000B5AA0">
        <w:rPr>
          <w:rFonts w:ascii="STILL Type" w:hAnsi="STILL Type"/>
          <w:lang w:val="en-US"/>
        </w:rPr>
        <w:t>hat the truck sees driving inside of the trailer.</w:t>
      </w:r>
    </w:p>
    <w:p w14:paraId="1C708B86" w14:textId="77777777" w:rsidR="000B5AA0" w:rsidRPr="000B5AA0" w:rsidRDefault="000B5AA0" w:rsidP="000B5AA0">
      <w:pPr>
        <w:rPr>
          <w:rFonts w:ascii="STILL Type" w:hAnsi="STILL Type"/>
          <w:lang w:val="en-US"/>
        </w:rPr>
      </w:pPr>
    </w:p>
    <w:p w14:paraId="24A553AC" w14:textId="77777777" w:rsidR="000B5AA0" w:rsidRPr="000B5AA0" w:rsidRDefault="000B5AA0" w:rsidP="000B5AA0">
      <w:pPr>
        <w:rPr>
          <w:rFonts w:ascii="STILL Type" w:hAnsi="STILL Type"/>
          <w:lang w:val="en-US"/>
        </w:rPr>
      </w:pPr>
      <w:r w:rsidRPr="000B5AA0">
        <w:rPr>
          <w:rFonts w:ascii="STILL Type" w:hAnsi="STILL Type"/>
          <w:lang w:val="en-US"/>
        </w:rPr>
        <w:t>00:09:28:12 - 00:09:57:23</w:t>
      </w:r>
    </w:p>
    <w:p w14:paraId="7587A59A" w14:textId="733D4254" w:rsidR="000B5AA0" w:rsidRPr="000B5AA0" w:rsidRDefault="003279A3" w:rsidP="000B5AA0">
      <w:pPr>
        <w:rPr>
          <w:rFonts w:ascii="STILL Type" w:hAnsi="STILL Type"/>
          <w:lang w:val="en-US"/>
        </w:rPr>
      </w:pPr>
      <w:r>
        <w:rPr>
          <w:rFonts w:ascii="STILL Type" w:hAnsi="STILL Type"/>
          <w:lang w:val="en-US"/>
        </w:rPr>
        <w:t>Jasper Van Gool, TLU Program manager</w:t>
      </w:r>
    </w:p>
    <w:p w14:paraId="6FE90705" w14:textId="4ECE124E" w:rsidR="000B5AA0" w:rsidRPr="000B5AA0" w:rsidRDefault="000B5AA0" w:rsidP="000B5AA0">
      <w:pPr>
        <w:rPr>
          <w:rFonts w:ascii="STILL Type" w:hAnsi="STILL Type"/>
          <w:lang w:val="en-US"/>
        </w:rPr>
      </w:pPr>
      <w:r w:rsidRPr="000B5AA0">
        <w:rPr>
          <w:rFonts w:ascii="STILL Type" w:hAnsi="STILL Type"/>
          <w:lang w:val="en-US"/>
        </w:rPr>
        <w:t xml:space="preserve">You see the wall, the floor. And how </w:t>
      </w:r>
      <w:r w:rsidR="009E32A7">
        <w:rPr>
          <w:rFonts w:ascii="STILL Type" w:hAnsi="STILL Type"/>
          <w:lang w:val="en-US"/>
        </w:rPr>
        <w:t xml:space="preserve">he </w:t>
      </w:r>
      <w:r w:rsidRPr="000B5AA0">
        <w:rPr>
          <w:rFonts w:ascii="STILL Type" w:hAnsi="STILL Type"/>
          <w:lang w:val="en-US"/>
        </w:rPr>
        <w:t xml:space="preserve">is driving inside trailer and going with </w:t>
      </w:r>
      <w:proofErr w:type="gramStart"/>
      <w:r w:rsidRPr="000B5AA0">
        <w:rPr>
          <w:rFonts w:ascii="STILL Type" w:hAnsi="STILL Type"/>
          <w:lang w:val="en-US"/>
        </w:rPr>
        <w:t xml:space="preserve">this </w:t>
      </w:r>
      <w:r w:rsidR="00D9675F">
        <w:rPr>
          <w:rFonts w:ascii="STILL Type" w:hAnsi="STILL Type"/>
          <w:lang w:val="en-US"/>
        </w:rPr>
        <w:t>forks</w:t>
      </w:r>
      <w:proofErr w:type="gramEnd"/>
      <w:r w:rsidR="00D9675F">
        <w:rPr>
          <w:rFonts w:ascii="STILL Type" w:hAnsi="STILL Type"/>
          <w:lang w:val="en-US"/>
        </w:rPr>
        <w:t xml:space="preserve"> </w:t>
      </w:r>
      <w:r w:rsidRPr="000B5AA0">
        <w:rPr>
          <w:rFonts w:ascii="STILL Type" w:hAnsi="STILL Type"/>
          <w:lang w:val="en-US"/>
        </w:rPr>
        <w:t>inside of the pallet</w:t>
      </w:r>
      <w:r w:rsidR="00D9675F">
        <w:rPr>
          <w:rFonts w:ascii="STILL Type" w:hAnsi="STILL Type"/>
          <w:lang w:val="en-US"/>
        </w:rPr>
        <w:t xml:space="preserve">. </w:t>
      </w:r>
      <w:r w:rsidR="00647C06">
        <w:rPr>
          <w:rFonts w:ascii="STILL Type" w:hAnsi="STILL Type"/>
          <w:lang w:val="en-US"/>
        </w:rPr>
        <w:t>T</w:t>
      </w:r>
      <w:r w:rsidRPr="000B5AA0">
        <w:rPr>
          <w:rFonts w:ascii="STILL Type" w:hAnsi="STILL Type"/>
          <w:lang w:val="en-US"/>
        </w:rPr>
        <w:t xml:space="preserve">hat's a clear </w:t>
      </w:r>
      <w:proofErr w:type="gramStart"/>
      <w:r w:rsidRPr="000B5AA0">
        <w:rPr>
          <w:rFonts w:ascii="STILL Type" w:hAnsi="STILL Type"/>
          <w:lang w:val="en-US"/>
        </w:rPr>
        <w:t>image</w:t>
      </w:r>
      <w:proofErr w:type="gramEnd"/>
      <w:r w:rsidR="00647C06">
        <w:rPr>
          <w:rFonts w:ascii="STILL Type" w:hAnsi="STILL Type"/>
          <w:lang w:val="en-US"/>
        </w:rPr>
        <w:t xml:space="preserve"> how </w:t>
      </w:r>
      <w:r w:rsidRPr="000B5AA0">
        <w:rPr>
          <w:rFonts w:ascii="STILL Type" w:hAnsi="STILL Type"/>
          <w:lang w:val="en-US"/>
        </w:rPr>
        <w:t>he picks up the pallet. He lifts and he starts in the process of going out of that trailer.</w:t>
      </w:r>
    </w:p>
    <w:p w14:paraId="59BF313E" w14:textId="77777777" w:rsidR="000B5AA0" w:rsidRPr="000B5AA0" w:rsidRDefault="000B5AA0" w:rsidP="000B5AA0">
      <w:pPr>
        <w:rPr>
          <w:rFonts w:ascii="STILL Type" w:hAnsi="STILL Type"/>
          <w:lang w:val="en-US"/>
        </w:rPr>
      </w:pPr>
    </w:p>
    <w:p w14:paraId="16D0FD0E" w14:textId="77777777" w:rsidR="000B5AA0" w:rsidRPr="000B5AA0" w:rsidRDefault="000B5AA0" w:rsidP="000B5AA0">
      <w:pPr>
        <w:rPr>
          <w:rFonts w:ascii="STILL Type" w:hAnsi="STILL Type"/>
          <w:lang w:val="en-US"/>
        </w:rPr>
      </w:pPr>
      <w:r w:rsidRPr="000B5AA0">
        <w:rPr>
          <w:rFonts w:ascii="STILL Type" w:hAnsi="STILL Type"/>
          <w:lang w:val="en-US"/>
        </w:rPr>
        <w:t>00:09:58:00 - 00:10:22:19</w:t>
      </w:r>
    </w:p>
    <w:p w14:paraId="6A88BA48" w14:textId="30D8A80C" w:rsidR="000B5AA0" w:rsidRPr="000B5AA0" w:rsidRDefault="003279A3" w:rsidP="000B5AA0">
      <w:pPr>
        <w:rPr>
          <w:rFonts w:ascii="STILL Type" w:hAnsi="STILL Type"/>
          <w:lang w:val="en-US"/>
        </w:rPr>
      </w:pPr>
      <w:r>
        <w:rPr>
          <w:rFonts w:ascii="STILL Type" w:hAnsi="STILL Type"/>
          <w:lang w:val="en-US"/>
        </w:rPr>
        <w:t>Jasper Van Gool, TLU Program manager</w:t>
      </w:r>
    </w:p>
    <w:p w14:paraId="1A5F3ED7" w14:textId="1EC6DC29" w:rsidR="000B5AA0" w:rsidRPr="000B5AA0" w:rsidRDefault="000B5AA0" w:rsidP="000B5AA0">
      <w:pPr>
        <w:rPr>
          <w:rFonts w:ascii="STILL Type" w:hAnsi="STILL Type"/>
          <w:lang w:val="en-US"/>
        </w:rPr>
      </w:pPr>
      <w:r w:rsidRPr="000B5AA0">
        <w:rPr>
          <w:rFonts w:ascii="STILL Type" w:hAnsi="STILL Type"/>
          <w:lang w:val="en-US"/>
        </w:rPr>
        <w:t xml:space="preserve">We didn't start with the trailer load </w:t>
      </w:r>
      <w:r w:rsidR="00881F9D">
        <w:rPr>
          <w:rFonts w:ascii="STILL Type" w:hAnsi="STILL Type"/>
          <w:lang w:val="en-US"/>
        </w:rPr>
        <w:t xml:space="preserve">/ </w:t>
      </w:r>
      <w:r w:rsidRPr="000B5AA0">
        <w:rPr>
          <w:rFonts w:ascii="STILL Type" w:hAnsi="STILL Type"/>
          <w:lang w:val="en-US"/>
        </w:rPr>
        <w:t xml:space="preserve">unload process. We initially start with the </w:t>
      </w:r>
      <w:r w:rsidR="00881F9D">
        <w:rPr>
          <w:rFonts w:ascii="STILL Type" w:hAnsi="STILL Type"/>
          <w:lang w:val="en-US"/>
        </w:rPr>
        <w:t>idea</w:t>
      </w:r>
      <w:r w:rsidRPr="000B5AA0">
        <w:rPr>
          <w:rFonts w:ascii="STILL Type" w:hAnsi="STILL Type"/>
          <w:lang w:val="en-US"/>
        </w:rPr>
        <w:t xml:space="preserve"> of </w:t>
      </w:r>
      <w:proofErr w:type="gramStart"/>
      <w:r w:rsidRPr="000B5AA0">
        <w:rPr>
          <w:rFonts w:ascii="STILL Type" w:hAnsi="STILL Type"/>
          <w:lang w:val="en-US"/>
        </w:rPr>
        <w:t>point to point</w:t>
      </w:r>
      <w:proofErr w:type="gramEnd"/>
      <w:r w:rsidRPr="000B5AA0">
        <w:rPr>
          <w:rFonts w:ascii="STILL Type" w:hAnsi="STILL Type"/>
          <w:lang w:val="en-US"/>
        </w:rPr>
        <w:t xml:space="preserve"> transport. </w:t>
      </w:r>
      <w:r w:rsidR="00270834">
        <w:rPr>
          <w:rFonts w:ascii="STILL Type" w:hAnsi="STILL Type"/>
          <w:lang w:val="en-US"/>
        </w:rPr>
        <w:t>A</w:t>
      </w:r>
      <w:r w:rsidRPr="000B5AA0">
        <w:rPr>
          <w:rFonts w:ascii="STILL Type" w:hAnsi="STILL Type"/>
          <w:lang w:val="en-US"/>
        </w:rPr>
        <w:t xml:space="preserve">nd </w:t>
      </w:r>
      <w:r w:rsidR="00386313">
        <w:rPr>
          <w:rFonts w:ascii="STILL Type" w:hAnsi="STILL Type"/>
          <w:lang w:val="en-US"/>
        </w:rPr>
        <w:t>then</w:t>
      </w:r>
      <w:r w:rsidRPr="000B5AA0">
        <w:rPr>
          <w:rFonts w:ascii="STILL Type" w:hAnsi="STILL Type"/>
          <w:lang w:val="en-US"/>
        </w:rPr>
        <w:t xml:space="preserve"> we saw</w:t>
      </w:r>
      <w:r w:rsidR="00C67BDC">
        <w:rPr>
          <w:rFonts w:ascii="STILL Type" w:hAnsi="STILL Type"/>
          <w:lang w:val="en-US"/>
        </w:rPr>
        <w:t xml:space="preserve"> w</w:t>
      </w:r>
      <w:r w:rsidRPr="000B5AA0">
        <w:rPr>
          <w:rFonts w:ascii="STILL Type" w:hAnsi="STILL Type"/>
          <w:lang w:val="en-US"/>
        </w:rPr>
        <w:t>hat process</w:t>
      </w:r>
      <w:r w:rsidR="00386313">
        <w:rPr>
          <w:rFonts w:ascii="STILL Type" w:hAnsi="STILL Type"/>
          <w:lang w:val="en-US"/>
        </w:rPr>
        <w:t>es</w:t>
      </w:r>
      <w:r w:rsidRPr="000B5AA0">
        <w:rPr>
          <w:rFonts w:ascii="STILL Type" w:hAnsi="STILL Type"/>
          <w:lang w:val="en-US"/>
        </w:rPr>
        <w:t xml:space="preserve"> </w:t>
      </w:r>
      <w:proofErr w:type="gramStart"/>
      <w:r w:rsidRPr="000B5AA0">
        <w:rPr>
          <w:rFonts w:ascii="STILL Type" w:hAnsi="STILL Type"/>
          <w:lang w:val="en-US"/>
        </w:rPr>
        <w:t>can we also</w:t>
      </w:r>
      <w:proofErr w:type="gramEnd"/>
      <w:r w:rsidRPr="000B5AA0">
        <w:rPr>
          <w:rFonts w:ascii="STILL Type" w:hAnsi="STILL Type"/>
          <w:lang w:val="en-US"/>
        </w:rPr>
        <w:t xml:space="preserve"> initiate with the same technology. </w:t>
      </w:r>
      <w:proofErr w:type="gramStart"/>
      <w:r w:rsidR="00630873">
        <w:rPr>
          <w:rFonts w:ascii="STILL Type" w:hAnsi="STILL Type"/>
          <w:lang w:val="en-US"/>
        </w:rPr>
        <w:t>T</w:t>
      </w:r>
      <w:r w:rsidRPr="000B5AA0">
        <w:rPr>
          <w:rFonts w:ascii="STILL Type" w:hAnsi="STILL Type"/>
          <w:lang w:val="en-US"/>
        </w:rPr>
        <w:t>herefore</w:t>
      </w:r>
      <w:proofErr w:type="gramEnd"/>
      <w:r w:rsidRPr="000B5AA0">
        <w:rPr>
          <w:rFonts w:ascii="STILL Type" w:hAnsi="STILL Type"/>
          <w:lang w:val="en-US"/>
        </w:rPr>
        <w:t xml:space="preserve"> we first started point to point transport</w:t>
      </w:r>
      <w:r w:rsidR="00630873">
        <w:rPr>
          <w:rFonts w:ascii="STILL Type" w:hAnsi="STILL Type"/>
          <w:lang w:val="en-US"/>
        </w:rPr>
        <w:t xml:space="preserve"> (</w:t>
      </w:r>
      <w:r w:rsidRPr="000B5AA0">
        <w:rPr>
          <w:rFonts w:ascii="STILL Type" w:hAnsi="STILL Type"/>
          <w:lang w:val="en-US"/>
        </w:rPr>
        <w:t>A to B transport</w:t>
      </w:r>
      <w:r w:rsidR="00630873">
        <w:rPr>
          <w:rFonts w:ascii="STILL Type" w:hAnsi="STILL Type"/>
          <w:lang w:val="en-US"/>
        </w:rPr>
        <w:t>)</w:t>
      </w:r>
      <w:r w:rsidRPr="000B5AA0">
        <w:rPr>
          <w:rFonts w:ascii="STILL Type" w:hAnsi="STILL Type"/>
          <w:lang w:val="en-US"/>
        </w:rPr>
        <w:t xml:space="preserve"> in a warehouse.</w:t>
      </w:r>
      <w:r w:rsidR="00C61A38" w:rsidRPr="00C61A38">
        <w:rPr>
          <w:rFonts w:ascii="STILL Type" w:hAnsi="STILL Type"/>
          <w:lang w:val="en-US"/>
        </w:rPr>
        <w:t xml:space="preserve"> </w:t>
      </w:r>
      <w:r w:rsidR="00C61A38">
        <w:rPr>
          <w:rFonts w:ascii="STILL Type" w:hAnsi="STILL Type"/>
          <w:lang w:val="en-US"/>
        </w:rPr>
        <w:t>T</w:t>
      </w:r>
      <w:r w:rsidR="00C61A38" w:rsidRPr="000B5AA0">
        <w:rPr>
          <w:rFonts w:ascii="STILL Type" w:hAnsi="STILL Type"/>
          <w:lang w:val="en-US"/>
        </w:rPr>
        <w:t xml:space="preserve">hat evolved to the idea </w:t>
      </w:r>
      <w:proofErr w:type="gramStart"/>
      <w:r w:rsidR="00C61A38" w:rsidRPr="000B5AA0">
        <w:rPr>
          <w:rFonts w:ascii="STILL Type" w:hAnsi="STILL Type"/>
          <w:lang w:val="en-US"/>
        </w:rPr>
        <w:t>for</w:t>
      </w:r>
      <w:proofErr w:type="gramEnd"/>
      <w:r w:rsidR="00C61A38" w:rsidRPr="000B5AA0">
        <w:rPr>
          <w:rFonts w:ascii="STILL Type" w:hAnsi="STILL Type"/>
          <w:lang w:val="en-US"/>
        </w:rPr>
        <w:t xml:space="preserve"> trailer load</w:t>
      </w:r>
      <w:r w:rsidR="00C61A38">
        <w:rPr>
          <w:rFonts w:ascii="STILL Type" w:hAnsi="STILL Type"/>
          <w:lang w:val="en-US"/>
        </w:rPr>
        <w:t>ing</w:t>
      </w:r>
      <w:r w:rsidR="00C61A38" w:rsidRPr="000B5AA0">
        <w:rPr>
          <w:rFonts w:ascii="STILL Type" w:hAnsi="STILL Type"/>
          <w:lang w:val="en-US"/>
        </w:rPr>
        <w:t xml:space="preserve"> and unload</w:t>
      </w:r>
      <w:r w:rsidR="00C61A38">
        <w:rPr>
          <w:rFonts w:ascii="STILL Type" w:hAnsi="STILL Type"/>
          <w:lang w:val="en-US"/>
        </w:rPr>
        <w:t>ing</w:t>
      </w:r>
      <w:r w:rsidR="00C61A38" w:rsidRPr="000B5AA0">
        <w:rPr>
          <w:rFonts w:ascii="STILL Type" w:hAnsi="STILL Type"/>
          <w:lang w:val="en-US"/>
        </w:rPr>
        <w:t>.</w:t>
      </w:r>
    </w:p>
    <w:p w14:paraId="52FA7A0C" w14:textId="77777777" w:rsidR="000B5AA0" w:rsidRPr="000B5AA0" w:rsidRDefault="000B5AA0" w:rsidP="000B5AA0">
      <w:pPr>
        <w:rPr>
          <w:rFonts w:ascii="STILL Type" w:hAnsi="STILL Type"/>
          <w:lang w:val="en-US"/>
        </w:rPr>
      </w:pPr>
    </w:p>
    <w:p w14:paraId="6E29042F" w14:textId="77777777" w:rsidR="000B5AA0" w:rsidRPr="000B5AA0" w:rsidRDefault="000B5AA0" w:rsidP="000B5AA0">
      <w:pPr>
        <w:rPr>
          <w:rFonts w:ascii="STILL Type" w:hAnsi="STILL Type"/>
          <w:lang w:val="en-US"/>
        </w:rPr>
      </w:pPr>
      <w:r w:rsidRPr="000B5AA0">
        <w:rPr>
          <w:rFonts w:ascii="STILL Type" w:hAnsi="STILL Type"/>
          <w:lang w:val="en-US"/>
        </w:rPr>
        <w:t>00:10:23:00 - 00:10:54:22</w:t>
      </w:r>
    </w:p>
    <w:p w14:paraId="36927982" w14:textId="3DA28094" w:rsidR="000B5AA0" w:rsidRPr="000B5AA0" w:rsidRDefault="003279A3" w:rsidP="000B5AA0">
      <w:pPr>
        <w:rPr>
          <w:rFonts w:ascii="STILL Type" w:hAnsi="STILL Type"/>
          <w:lang w:val="en-US"/>
        </w:rPr>
      </w:pPr>
      <w:r>
        <w:rPr>
          <w:rFonts w:ascii="STILL Type" w:hAnsi="STILL Type"/>
          <w:lang w:val="en-US"/>
        </w:rPr>
        <w:t>Jasper Van Gool, TLU Program manager</w:t>
      </w:r>
    </w:p>
    <w:p w14:paraId="2C4C4293" w14:textId="7768E25B" w:rsidR="000B5AA0" w:rsidRPr="000B5AA0" w:rsidRDefault="00C61A38" w:rsidP="000B5AA0">
      <w:pPr>
        <w:rPr>
          <w:rFonts w:ascii="STILL Type" w:hAnsi="STILL Type"/>
          <w:lang w:val="en-US"/>
        </w:rPr>
      </w:pPr>
      <w:r>
        <w:rPr>
          <w:rFonts w:ascii="STILL Type" w:hAnsi="STILL Type"/>
          <w:lang w:val="en-US"/>
        </w:rPr>
        <w:t>N</w:t>
      </w:r>
      <w:r w:rsidR="000B5AA0" w:rsidRPr="000B5AA0">
        <w:rPr>
          <w:rFonts w:ascii="STILL Type" w:hAnsi="STILL Type"/>
          <w:lang w:val="en-US"/>
        </w:rPr>
        <w:t xml:space="preserve">ow going into the deep </w:t>
      </w:r>
      <w:r w:rsidR="00470BCE">
        <w:rPr>
          <w:rFonts w:ascii="STILL Type" w:hAnsi="STILL Type"/>
          <w:lang w:val="en-US"/>
        </w:rPr>
        <w:t>lane</w:t>
      </w:r>
      <w:r w:rsidR="000B5AA0" w:rsidRPr="000B5AA0">
        <w:rPr>
          <w:rFonts w:ascii="STILL Type" w:hAnsi="STILL Type"/>
          <w:lang w:val="en-US"/>
        </w:rPr>
        <w:t xml:space="preserve"> position</w:t>
      </w:r>
      <w:r>
        <w:rPr>
          <w:rFonts w:ascii="STILL Type" w:hAnsi="STILL Type"/>
          <w:lang w:val="en-US"/>
        </w:rPr>
        <w:t xml:space="preserve"> </w:t>
      </w:r>
      <w:r w:rsidR="000B5AA0" w:rsidRPr="000B5AA0">
        <w:rPr>
          <w:rFonts w:ascii="STILL Type" w:hAnsi="STILL Type"/>
          <w:lang w:val="en-US"/>
        </w:rPr>
        <w:t>dropping of the pallet</w:t>
      </w:r>
      <w:r>
        <w:rPr>
          <w:rFonts w:ascii="STILL Type" w:hAnsi="STILL Type"/>
          <w:lang w:val="en-US"/>
        </w:rPr>
        <w:t xml:space="preserve">. That </w:t>
      </w:r>
      <w:r w:rsidR="000B5AA0" w:rsidRPr="000B5AA0">
        <w:rPr>
          <w:rFonts w:ascii="STILL Type" w:hAnsi="STILL Type"/>
          <w:lang w:val="en-US"/>
        </w:rPr>
        <w:t xml:space="preserve">truck will be situated here. My colleague </w:t>
      </w:r>
      <w:r w:rsidR="00F86BB0">
        <w:rPr>
          <w:rFonts w:ascii="STILL Type" w:hAnsi="STILL Type"/>
          <w:lang w:val="en-US"/>
        </w:rPr>
        <w:t>Simone</w:t>
      </w:r>
      <w:r w:rsidR="000B5AA0" w:rsidRPr="000B5AA0">
        <w:rPr>
          <w:rFonts w:ascii="STILL Type" w:hAnsi="STILL Type"/>
          <w:lang w:val="en-US"/>
        </w:rPr>
        <w:t xml:space="preserve"> will take over with some technical details. And </w:t>
      </w:r>
      <w:r w:rsidR="00F90AB7">
        <w:rPr>
          <w:rFonts w:ascii="STILL Type" w:hAnsi="STILL Type"/>
          <w:lang w:val="en-US"/>
        </w:rPr>
        <w:t xml:space="preserve">explain </w:t>
      </w:r>
      <w:r w:rsidR="000B5AA0" w:rsidRPr="000B5AA0">
        <w:rPr>
          <w:rFonts w:ascii="STILL Type" w:hAnsi="STILL Type"/>
          <w:lang w:val="en-US"/>
        </w:rPr>
        <w:t xml:space="preserve">more about the features of the truck itself. </w:t>
      </w:r>
      <w:r w:rsidR="00F86BB0">
        <w:rPr>
          <w:rFonts w:ascii="STILL Type" w:hAnsi="STILL Type"/>
          <w:lang w:val="en-US"/>
        </w:rPr>
        <w:t>Simone</w:t>
      </w:r>
      <w:r w:rsidR="000B5AA0" w:rsidRPr="000B5AA0">
        <w:rPr>
          <w:rFonts w:ascii="STILL Type" w:hAnsi="STILL Type"/>
          <w:lang w:val="en-US"/>
        </w:rPr>
        <w:t xml:space="preserve">. And </w:t>
      </w:r>
      <w:proofErr w:type="spellStart"/>
      <w:r w:rsidR="000B5AA0" w:rsidRPr="000B5AA0">
        <w:rPr>
          <w:rFonts w:ascii="STILL Type" w:hAnsi="STILL Type"/>
          <w:lang w:val="en-US"/>
        </w:rPr>
        <w:t>and</w:t>
      </w:r>
      <w:proofErr w:type="spellEnd"/>
      <w:r w:rsidR="000B5AA0" w:rsidRPr="000B5AA0">
        <w:rPr>
          <w:rFonts w:ascii="STILL Type" w:hAnsi="STILL Type"/>
          <w:lang w:val="en-US"/>
        </w:rPr>
        <w:t xml:space="preserve"> over to you.</w:t>
      </w:r>
    </w:p>
    <w:p w14:paraId="04A2CCC9" w14:textId="77777777" w:rsidR="000B5AA0" w:rsidRPr="000B5AA0" w:rsidRDefault="000B5AA0" w:rsidP="000B5AA0">
      <w:pPr>
        <w:rPr>
          <w:rFonts w:ascii="STILL Type" w:hAnsi="STILL Type"/>
          <w:lang w:val="en-US"/>
        </w:rPr>
      </w:pPr>
    </w:p>
    <w:p w14:paraId="7496E427" w14:textId="77777777" w:rsidR="000B5AA0" w:rsidRPr="000B5AA0" w:rsidRDefault="000B5AA0" w:rsidP="000B5AA0">
      <w:pPr>
        <w:rPr>
          <w:rFonts w:ascii="STILL Type" w:hAnsi="STILL Type"/>
          <w:lang w:val="en-US"/>
        </w:rPr>
      </w:pPr>
      <w:r w:rsidRPr="000B5AA0">
        <w:rPr>
          <w:rFonts w:ascii="STILL Type" w:hAnsi="STILL Type"/>
          <w:lang w:val="en-US"/>
        </w:rPr>
        <w:t>00:10:54:24 - 00:11:17:16</w:t>
      </w:r>
    </w:p>
    <w:p w14:paraId="5BBBA1A7" w14:textId="7458D00C" w:rsidR="000B5AA0" w:rsidRPr="000B5AA0" w:rsidRDefault="00A2221F" w:rsidP="000B5AA0">
      <w:pPr>
        <w:rPr>
          <w:rFonts w:ascii="STILL Type" w:hAnsi="STILL Type"/>
          <w:lang w:val="en-US"/>
        </w:rPr>
      </w:pPr>
      <w:r>
        <w:rPr>
          <w:rFonts w:ascii="STILL Type" w:hAnsi="STILL Type"/>
          <w:lang w:val="en-US"/>
        </w:rPr>
        <w:t>Simone Dilling, Product Manager Automation</w:t>
      </w:r>
    </w:p>
    <w:p w14:paraId="48357CAD" w14:textId="562FFC5F" w:rsidR="000B5AA0" w:rsidRPr="000B5AA0" w:rsidRDefault="000B5AA0" w:rsidP="000B5AA0">
      <w:pPr>
        <w:rPr>
          <w:rFonts w:ascii="STILL Type" w:hAnsi="STILL Type"/>
          <w:lang w:val="en-US"/>
        </w:rPr>
      </w:pPr>
      <w:r w:rsidRPr="000B5AA0">
        <w:rPr>
          <w:rFonts w:ascii="STILL Type" w:hAnsi="STILL Type"/>
          <w:lang w:val="en-US"/>
        </w:rPr>
        <w:t xml:space="preserve">Thank you. </w:t>
      </w:r>
      <w:proofErr w:type="gramStart"/>
      <w:r w:rsidRPr="000B5AA0">
        <w:rPr>
          <w:rFonts w:ascii="STILL Type" w:hAnsi="STILL Type"/>
          <w:lang w:val="en-US"/>
        </w:rPr>
        <w:t>So</w:t>
      </w:r>
      <w:proofErr w:type="gramEnd"/>
      <w:r w:rsidRPr="000B5AA0">
        <w:rPr>
          <w:rFonts w:ascii="STILL Type" w:hAnsi="STILL Type"/>
          <w:lang w:val="en-US"/>
        </w:rPr>
        <w:t xml:space="preserve"> </w:t>
      </w:r>
      <w:r w:rsidR="00330E70">
        <w:rPr>
          <w:rFonts w:ascii="STILL Type" w:hAnsi="STILL Type"/>
          <w:lang w:val="en-US"/>
        </w:rPr>
        <w:t xml:space="preserve">you </w:t>
      </w:r>
      <w:r w:rsidRPr="000B5AA0">
        <w:rPr>
          <w:rFonts w:ascii="STILL Type" w:hAnsi="STILL Type"/>
          <w:lang w:val="en-US"/>
        </w:rPr>
        <w:t xml:space="preserve">already saw the unloading part. </w:t>
      </w:r>
      <w:r w:rsidR="00330E70">
        <w:rPr>
          <w:rFonts w:ascii="STILL Type" w:hAnsi="STILL Type"/>
          <w:lang w:val="en-US"/>
        </w:rPr>
        <w:t>S</w:t>
      </w:r>
      <w:r w:rsidRPr="000B5AA0">
        <w:rPr>
          <w:rFonts w:ascii="STILL Type" w:hAnsi="STILL Type"/>
          <w:lang w:val="en-US"/>
        </w:rPr>
        <w:t xml:space="preserve">ix pallets have been </w:t>
      </w:r>
      <w:proofErr w:type="gramStart"/>
      <w:r w:rsidRPr="000B5AA0">
        <w:rPr>
          <w:rFonts w:ascii="STILL Type" w:hAnsi="STILL Type"/>
          <w:lang w:val="en-US"/>
        </w:rPr>
        <w:t>done</w:t>
      </w:r>
      <w:proofErr w:type="gramEnd"/>
      <w:r w:rsidRPr="000B5AA0">
        <w:rPr>
          <w:rFonts w:ascii="STILL Type" w:hAnsi="STILL Type"/>
          <w:lang w:val="en-US"/>
        </w:rPr>
        <w:t xml:space="preserve">. They </w:t>
      </w:r>
      <w:proofErr w:type="gramStart"/>
      <w:r w:rsidRPr="000B5AA0">
        <w:rPr>
          <w:rFonts w:ascii="STILL Type" w:hAnsi="STILL Type"/>
          <w:lang w:val="en-US"/>
        </w:rPr>
        <w:t>all</w:t>
      </w:r>
      <w:proofErr w:type="gramEnd"/>
      <w:r w:rsidRPr="000B5AA0">
        <w:rPr>
          <w:rFonts w:ascii="STILL Type" w:hAnsi="STILL Type"/>
          <w:lang w:val="en-US"/>
        </w:rPr>
        <w:t xml:space="preserve"> safely placed here so the next process </w:t>
      </w:r>
      <w:r w:rsidR="00F37905">
        <w:rPr>
          <w:rFonts w:ascii="STILL Type" w:hAnsi="STILL Type"/>
          <w:lang w:val="en-US"/>
        </w:rPr>
        <w:t>can</w:t>
      </w:r>
      <w:r w:rsidRPr="000B5AA0">
        <w:rPr>
          <w:rFonts w:ascii="STILL Type" w:hAnsi="STILL Type"/>
          <w:lang w:val="en-US"/>
        </w:rPr>
        <w:t xml:space="preserve"> take over. Move the pallets to warehouse, maybe with another truck, with </w:t>
      </w:r>
      <w:r w:rsidR="00F37905">
        <w:rPr>
          <w:rFonts w:ascii="STILL Type" w:hAnsi="STILL Type"/>
          <w:lang w:val="en-US"/>
        </w:rPr>
        <w:t>a</w:t>
      </w:r>
      <w:r w:rsidRPr="000B5AA0">
        <w:rPr>
          <w:rFonts w:ascii="STILL Type" w:hAnsi="STILL Type"/>
          <w:lang w:val="en-US"/>
        </w:rPr>
        <w:t xml:space="preserve"> forklift. Whatever you want to </w:t>
      </w:r>
      <w:r w:rsidRPr="000B5AA0">
        <w:rPr>
          <w:rFonts w:ascii="STILL Type" w:hAnsi="STILL Type"/>
          <w:lang w:val="en-US"/>
        </w:rPr>
        <w:lastRenderedPageBreak/>
        <w:t xml:space="preserve">do. Now we are setting up one pallet for the loading part, and we will place that pallet a little bit out of the ordinary because our vehicles just place them </w:t>
      </w:r>
      <w:proofErr w:type="gramStart"/>
      <w:r w:rsidRPr="000B5AA0">
        <w:rPr>
          <w:rFonts w:ascii="STILL Type" w:hAnsi="STILL Type"/>
          <w:lang w:val="en-US"/>
        </w:rPr>
        <w:t>really nice</w:t>
      </w:r>
      <w:proofErr w:type="gramEnd"/>
      <w:r w:rsidRPr="000B5AA0">
        <w:rPr>
          <w:rFonts w:ascii="STILL Type" w:hAnsi="STILL Type"/>
          <w:lang w:val="en-US"/>
        </w:rPr>
        <w:t>.</w:t>
      </w:r>
    </w:p>
    <w:p w14:paraId="46FCE019" w14:textId="77777777" w:rsidR="000B5AA0" w:rsidRPr="000B5AA0" w:rsidRDefault="000B5AA0" w:rsidP="000B5AA0">
      <w:pPr>
        <w:rPr>
          <w:rFonts w:ascii="STILL Type" w:hAnsi="STILL Type"/>
          <w:lang w:val="en-US"/>
        </w:rPr>
      </w:pPr>
    </w:p>
    <w:p w14:paraId="6E2E0475" w14:textId="77777777" w:rsidR="000B5AA0" w:rsidRPr="000B5AA0" w:rsidRDefault="000B5AA0" w:rsidP="000B5AA0">
      <w:pPr>
        <w:rPr>
          <w:rFonts w:ascii="STILL Type" w:hAnsi="STILL Type"/>
          <w:lang w:val="en-US"/>
        </w:rPr>
      </w:pPr>
      <w:r w:rsidRPr="000B5AA0">
        <w:rPr>
          <w:rFonts w:ascii="STILL Type" w:hAnsi="STILL Type"/>
          <w:lang w:val="en-US"/>
        </w:rPr>
        <w:t>00:11:17:18 - 00:11:38:19</w:t>
      </w:r>
    </w:p>
    <w:p w14:paraId="766DF37D" w14:textId="3BA302D1" w:rsidR="000B5AA0" w:rsidRPr="000B5AA0" w:rsidRDefault="00A2221F" w:rsidP="000B5AA0">
      <w:pPr>
        <w:rPr>
          <w:rFonts w:ascii="STILL Type" w:hAnsi="STILL Type"/>
          <w:lang w:val="en-US"/>
        </w:rPr>
      </w:pPr>
      <w:r>
        <w:rPr>
          <w:rFonts w:ascii="STILL Type" w:hAnsi="STILL Type"/>
          <w:lang w:val="en-US"/>
        </w:rPr>
        <w:t>Simone Dilling, Product Manager Automation</w:t>
      </w:r>
    </w:p>
    <w:p w14:paraId="7322ED54" w14:textId="77777777" w:rsidR="000B5AA0" w:rsidRPr="000B5AA0" w:rsidRDefault="000B5AA0" w:rsidP="000B5AA0">
      <w:pPr>
        <w:rPr>
          <w:rFonts w:ascii="STILL Type" w:hAnsi="STILL Type"/>
          <w:lang w:val="en-US"/>
        </w:rPr>
      </w:pPr>
      <w:r w:rsidRPr="000B5AA0">
        <w:rPr>
          <w:rFonts w:ascii="STILL Type" w:hAnsi="STILL Type"/>
          <w:lang w:val="en-US"/>
        </w:rPr>
        <w:t xml:space="preserve">But we also can pick up pallets that have been manually placed for us and they are not always in the perfect position. So that's why we will now simulate an operator that has left the pallet there, a little bit in an angle. So that's what we will set up. Now, </w:t>
      </w:r>
      <w:proofErr w:type="gramStart"/>
      <w:r w:rsidRPr="000B5AA0">
        <w:rPr>
          <w:rFonts w:ascii="STILL Type" w:hAnsi="STILL Type"/>
          <w:lang w:val="en-US"/>
        </w:rPr>
        <w:t>for preparing</w:t>
      </w:r>
      <w:proofErr w:type="gramEnd"/>
      <w:r w:rsidRPr="000B5AA0">
        <w:rPr>
          <w:rFonts w:ascii="STILL Type" w:hAnsi="STILL Type"/>
          <w:lang w:val="en-US"/>
        </w:rPr>
        <w:t xml:space="preserve"> that for the for the second part of the presentation.</w:t>
      </w:r>
    </w:p>
    <w:p w14:paraId="1DF7B783" w14:textId="77777777" w:rsidR="000B5AA0" w:rsidRPr="000B5AA0" w:rsidRDefault="000B5AA0" w:rsidP="000B5AA0">
      <w:pPr>
        <w:rPr>
          <w:rFonts w:ascii="STILL Type" w:hAnsi="STILL Type"/>
          <w:lang w:val="en-US"/>
        </w:rPr>
      </w:pPr>
    </w:p>
    <w:p w14:paraId="4347EA24" w14:textId="77777777" w:rsidR="000B5AA0" w:rsidRPr="000B5AA0" w:rsidRDefault="000B5AA0" w:rsidP="000B5AA0">
      <w:pPr>
        <w:rPr>
          <w:rFonts w:ascii="STILL Type" w:hAnsi="STILL Type"/>
          <w:lang w:val="en-US"/>
        </w:rPr>
      </w:pPr>
      <w:r w:rsidRPr="000B5AA0">
        <w:rPr>
          <w:rFonts w:ascii="STILL Type" w:hAnsi="STILL Type"/>
          <w:lang w:val="en-US"/>
        </w:rPr>
        <w:t>00:11:38:21 - 00:11:57:18</w:t>
      </w:r>
    </w:p>
    <w:p w14:paraId="38EE40D8" w14:textId="3341F40A" w:rsidR="000B5AA0" w:rsidRPr="000B5AA0" w:rsidRDefault="00A2221F" w:rsidP="000B5AA0">
      <w:pPr>
        <w:rPr>
          <w:rFonts w:ascii="STILL Type" w:hAnsi="STILL Type"/>
          <w:lang w:val="en-US"/>
        </w:rPr>
      </w:pPr>
      <w:r>
        <w:rPr>
          <w:rFonts w:ascii="STILL Type" w:hAnsi="STILL Type"/>
          <w:lang w:val="en-US"/>
        </w:rPr>
        <w:t>Simone Dilling, Product Manager Automation</w:t>
      </w:r>
    </w:p>
    <w:p w14:paraId="273A692D" w14:textId="0C1824B0" w:rsidR="000B5AA0" w:rsidRPr="000B5AA0" w:rsidRDefault="00C24191" w:rsidP="000B5AA0">
      <w:pPr>
        <w:rPr>
          <w:rFonts w:ascii="STILL Type" w:hAnsi="STILL Type"/>
          <w:lang w:val="en-US"/>
        </w:rPr>
      </w:pPr>
      <w:r>
        <w:rPr>
          <w:rFonts w:ascii="STILL Type" w:hAnsi="STILL Type"/>
          <w:lang w:val="en-US"/>
        </w:rPr>
        <w:t>Y</w:t>
      </w:r>
      <w:r w:rsidR="000B5AA0" w:rsidRPr="000B5AA0">
        <w:rPr>
          <w:rFonts w:ascii="STILL Type" w:hAnsi="STILL Type"/>
          <w:lang w:val="en-US"/>
        </w:rPr>
        <w:t xml:space="preserve">ou also see we can operate the vehicle manually. We have a remote control we can plug in. And then we have also full control over the vehicle in case something needs to be done. </w:t>
      </w:r>
      <w:r w:rsidR="00143D26">
        <w:rPr>
          <w:rFonts w:ascii="STILL Type" w:hAnsi="STILL Type"/>
          <w:lang w:val="en-US"/>
        </w:rPr>
        <w:t>manually</w:t>
      </w:r>
      <w:r w:rsidR="000B5AA0" w:rsidRPr="000B5AA0">
        <w:rPr>
          <w:rFonts w:ascii="STILL Type" w:hAnsi="STILL Type"/>
          <w:lang w:val="en-US"/>
        </w:rPr>
        <w:t>. So now you see that's happening.</w:t>
      </w:r>
    </w:p>
    <w:p w14:paraId="06E19A80" w14:textId="77777777" w:rsidR="000B5AA0" w:rsidRPr="000B5AA0" w:rsidRDefault="000B5AA0" w:rsidP="000B5AA0">
      <w:pPr>
        <w:rPr>
          <w:rFonts w:ascii="STILL Type" w:hAnsi="STILL Type"/>
          <w:lang w:val="en-US"/>
        </w:rPr>
      </w:pPr>
    </w:p>
    <w:p w14:paraId="17F0C7FD" w14:textId="77777777" w:rsidR="000B5AA0" w:rsidRPr="000B5AA0" w:rsidRDefault="000B5AA0" w:rsidP="000B5AA0">
      <w:pPr>
        <w:rPr>
          <w:rFonts w:ascii="STILL Type" w:hAnsi="STILL Type"/>
          <w:lang w:val="en-US"/>
        </w:rPr>
      </w:pPr>
      <w:r w:rsidRPr="000B5AA0">
        <w:rPr>
          <w:rFonts w:ascii="STILL Type" w:hAnsi="STILL Type"/>
          <w:lang w:val="en-US"/>
        </w:rPr>
        <w:t>00:11:57:20 - 00:12:15:12</w:t>
      </w:r>
    </w:p>
    <w:p w14:paraId="0B350430" w14:textId="09923E00" w:rsidR="000B5AA0" w:rsidRPr="000B5AA0" w:rsidRDefault="00A2221F" w:rsidP="000B5AA0">
      <w:pPr>
        <w:rPr>
          <w:rFonts w:ascii="STILL Type" w:hAnsi="STILL Type"/>
          <w:lang w:val="en-US"/>
        </w:rPr>
      </w:pPr>
      <w:r>
        <w:rPr>
          <w:rFonts w:ascii="STILL Type" w:hAnsi="STILL Type"/>
          <w:lang w:val="en-US"/>
        </w:rPr>
        <w:t>Simone Dilling, Product Manager Automation</w:t>
      </w:r>
    </w:p>
    <w:p w14:paraId="0BEE5FA9" w14:textId="438B5C05" w:rsidR="000B5AA0" w:rsidRPr="000B5AA0" w:rsidRDefault="000B5AA0" w:rsidP="000B5AA0">
      <w:pPr>
        <w:rPr>
          <w:rFonts w:ascii="STILL Type" w:hAnsi="STILL Type"/>
          <w:lang w:val="en-US"/>
        </w:rPr>
      </w:pPr>
      <w:proofErr w:type="gramStart"/>
      <w:r w:rsidRPr="000B5AA0">
        <w:rPr>
          <w:rFonts w:ascii="STILL Type" w:hAnsi="STILL Type"/>
          <w:lang w:val="en-US"/>
        </w:rPr>
        <w:t>So</w:t>
      </w:r>
      <w:proofErr w:type="gramEnd"/>
      <w:r w:rsidRPr="000B5AA0">
        <w:rPr>
          <w:rFonts w:ascii="STILL Type" w:hAnsi="STILL Type"/>
          <w:lang w:val="en-US"/>
        </w:rPr>
        <w:t xml:space="preserve"> you see it's quite an angle </w:t>
      </w:r>
      <w:proofErr w:type="gramStart"/>
      <w:r w:rsidRPr="000B5AA0">
        <w:rPr>
          <w:rFonts w:ascii="STILL Type" w:hAnsi="STILL Type"/>
          <w:lang w:val="en-US"/>
        </w:rPr>
        <w:t>that,</w:t>
      </w:r>
      <w:proofErr w:type="gramEnd"/>
      <w:r w:rsidRPr="000B5AA0">
        <w:rPr>
          <w:rFonts w:ascii="STILL Type" w:hAnsi="STILL Type"/>
          <w:lang w:val="en-US"/>
        </w:rPr>
        <w:t xml:space="preserve"> the pallet has on. It will be even more visible </w:t>
      </w:r>
      <w:proofErr w:type="gramStart"/>
      <w:r w:rsidRPr="000B5AA0">
        <w:rPr>
          <w:rFonts w:ascii="STILL Type" w:hAnsi="STILL Type"/>
          <w:lang w:val="en-US"/>
        </w:rPr>
        <w:t>later on</w:t>
      </w:r>
      <w:proofErr w:type="gramEnd"/>
      <w:r w:rsidRPr="000B5AA0">
        <w:rPr>
          <w:rFonts w:ascii="STILL Type" w:hAnsi="STILL Type"/>
          <w:lang w:val="en-US"/>
        </w:rPr>
        <w:t xml:space="preserve"> in the loading process when the neighboring pallet has disappeared already. And then you can start from there. </w:t>
      </w:r>
    </w:p>
    <w:p w14:paraId="52D88F0A" w14:textId="77777777" w:rsidR="000B5AA0" w:rsidRPr="000B5AA0" w:rsidRDefault="000B5AA0" w:rsidP="000B5AA0">
      <w:pPr>
        <w:rPr>
          <w:rFonts w:ascii="STILL Type" w:hAnsi="STILL Type"/>
          <w:lang w:val="en-US"/>
        </w:rPr>
      </w:pPr>
    </w:p>
    <w:p w14:paraId="58F458C2" w14:textId="77777777" w:rsidR="000B5AA0" w:rsidRPr="000B5AA0" w:rsidRDefault="000B5AA0" w:rsidP="000B5AA0">
      <w:pPr>
        <w:rPr>
          <w:rFonts w:ascii="STILL Type" w:hAnsi="STILL Type"/>
          <w:lang w:val="en-US"/>
        </w:rPr>
      </w:pPr>
      <w:r w:rsidRPr="000B5AA0">
        <w:rPr>
          <w:rFonts w:ascii="STILL Type" w:hAnsi="STILL Type"/>
          <w:lang w:val="en-US"/>
        </w:rPr>
        <w:t>00:12:15:14 - 00:12:36:18</w:t>
      </w:r>
    </w:p>
    <w:p w14:paraId="30FDFA6C" w14:textId="0D31E2A7" w:rsidR="000B5AA0" w:rsidRPr="000B5AA0" w:rsidRDefault="00A2221F" w:rsidP="000B5AA0">
      <w:pPr>
        <w:rPr>
          <w:rFonts w:ascii="STILL Type" w:hAnsi="STILL Type"/>
          <w:lang w:val="en-US"/>
        </w:rPr>
      </w:pPr>
      <w:r>
        <w:rPr>
          <w:rFonts w:ascii="STILL Type" w:hAnsi="STILL Type"/>
          <w:lang w:val="en-US"/>
        </w:rPr>
        <w:t>Simone Dilling, Product Manager Automation</w:t>
      </w:r>
    </w:p>
    <w:p w14:paraId="1A7CC2F3" w14:textId="1E76F4F9" w:rsidR="000B5AA0" w:rsidRPr="000B5AA0" w:rsidRDefault="000B5AA0" w:rsidP="000B5AA0">
      <w:pPr>
        <w:rPr>
          <w:rFonts w:ascii="STILL Type" w:hAnsi="STILL Type"/>
          <w:lang w:val="en-US"/>
        </w:rPr>
      </w:pPr>
      <w:proofErr w:type="gramStart"/>
      <w:r w:rsidRPr="000B5AA0">
        <w:rPr>
          <w:rFonts w:ascii="STILL Type" w:hAnsi="STILL Type"/>
          <w:lang w:val="en-US"/>
        </w:rPr>
        <w:t>So</w:t>
      </w:r>
      <w:proofErr w:type="gramEnd"/>
      <w:r w:rsidRPr="000B5AA0">
        <w:rPr>
          <w:rFonts w:ascii="STILL Type" w:hAnsi="STILL Type"/>
          <w:lang w:val="en-US"/>
        </w:rPr>
        <w:t xml:space="preserve"> what we will do now </w:t>
      </w:r>
      <w:proofErr w:type="gramStart"/>
      <w:r w:rsidRPr="000B5AA0">
        <w:rPr>
          <w:rFonts w:ascii="STILL Type" w:hAnsi="STILL Type"/>
          <w:lang w:val="en-US"/>
        </w:rPr>
        <w:t>in,</w:t>
      </w:r>
      <w:proofErr w:type="gramEnd"/>
      <w:r w:rsidRPr="000B5AA0">
        <w:rPr>
          <w:rFonts w:ascii="STILL Type" w:hAnsi="STILL Type"/>
          <w:lang w:val="en-US"/>
        </w:rPr>
        <w:t xml:space="preserve"> between the loading phases. Have a look a little bit closer at the vehicle. </w:t>
      </w:r>
      <w:proofErr w:type="gramStart"/>
      <w:r w:rsidRPr="000B5AA0">
        <w:rPr>
          <w:rFonts w:ascii="STILL Type" w:hAnsi="STILL Type"/>
          <w:lang w:val="en-US"/>
        </w:rPr>
        <w:t>So</w:t>
      </w:r>
      <w:proofErr w:type="gramEnd"/>
      <w:r w:rsidRPr="000B5AA0">
        <w:rPr>
          <w:rFonts w:ascii="STILL Type" w:hAnsi="STILL Type"/>
          <w:lang w:val="en-US"/>
        </w:rPr>
        <w:t xml:space="preserve"> what we </w:t>
      </w:r>
      <w:proofErr w:type="gramStart"/>
      <w:r w:rsidRPr="000B5AA0">
        <w:rPr>
          <w:rFonts w:ascii="STILL Type" w:hAnsi="STILL Type"/>
          <w:lang w:val="en-US"/>
        </w:rPr>
        <w:t>told</w:t>
      </w:r>
      <w:proofErr w:type="gramEnd"/>
      <w:r w:rsidRPr="000B5AA0">
        <w:rPr>
          <w:rFonts w:ascii="STILL Type" w:hAnsi="STILL Type"/>
          <w:lang w:val="en-US"/>
        </w:rPr>
        <w:t xml:space="preserve"> earlier is we have a lot of sensors and cameras for the vehicle. </w:t>
      </w:r>
      <w:proofErr w:type="gramStart"/>
      <w:r w:rsidRPr="000B5AA0">
        <w:rPr>
          <w:rFonts w:ascii="STILL Type" w:hAnsi="STILL Type"/>
          <w:lang w:val="en-US"/>
        </w:rPr>
        <w:t>So</w:t>
      </w:r>
      <w:proofErr w:type="gramEnd"/>
      <w:r w:rsidRPr="000B5AA0">
        <w:rPr>
          <w:rFonts w:ascii="STILL Type" w:hAnsi="STILL Type"/>
          <w:lang w:val="en-US"/>
        </w:rPr>
        <w:t xml:space="preserve"> we have four safety scanners. Two are in the front. And what is </w:t>
      </w:r>
      <w:proofErr w:type="gramStart"/>
      <w:r w:rsidRPr="000B5AA0">
        <w:rPr>
          <w:rFonts w:ascii="STILL Type" w:hAnsi="STILL Type"/>
          <w:lang w:val="en-US"/>
        </w:rPr>
        <w:t>really special</w:t>
      </w:r>
      <w:proofErr w:type="gramEnd"/>
      <w:r w:rsidRPr="000B5AA0">
        <w:rPr>
          <w:rFonts w:ascii="STILL Type" w:hAnsi="STILL Type"/>
          <w:lang w:val="en-US"/>
        </w:rPr>
        <w:t xml:space="preserve"> </w:t>
      </w:r>
      <w:proofErr w:type="gramStart"/>
      <w:r w:rsidRPr="000B5AA0">
        <w:rPr>
          <w:rFonts w:ascii="STILL Type" w:hAnsi="STILL Type"/>
          <w:lang w:val="en-US"/>
        </w:rPr>
        <w:t>for</w:t>
      </w:r>
      <w:proofErr w:type="gramEnd"/>
      <w:r w:rsidRPr="000B5AA0">
        <w:rPr>
          <w:rFonts w:ascii="STILL Type" w:hAnsi="STILL Type"/>
          <w:lang w:val="en-US"/>
        </w:rPr>
        <w:t xml:space="preserve"> this vehicle, we place two safety scanners right in the</w:t>
      </w:r>
      <w:r w:rsidR="00497FC3">
        <w:rPr>
          <w:rFonts w:ascii="STILL Type" w:hAnsi="STILL Type"/>
          <w:lang w:val="en-US"/>
        </w:rPr>
        <w:t xml:space="preserve"> fork</w:t>
      </w:r>
      <w:r w:rsidRPr="000B5AA0">
        <w:rPr>
          <w:rFonts w:ascii="STILL Type" w:hAnsi="STILL Type"/>
          <w:lang w:val="en-US"/>
        </w:rPr>
        <w:t xml:space="preserve"> tips.</w:t>
      </w:r>
    </w:p>
    <w:p w14:paraId="3F4FA338" w14:textId="77777777" w:rsidR="000B5AA0" w:rsidRPr="000B5AA0" w:rsidRDefault="000B5AA0" w:rsidP="000B5AA0">
      <w:pPr>
        <w:rPr>
          <w:rFonts w:ascii="STILL Type" w:hAnsi="STILL Type"/>
          <w:lang w:val="en-US"/>
        </w:rPr>
      </w:pPr>
    </w:p>
    <w:p w14:paraId="6D3564FF" w14:textId="77777777" w:rsidR="000B5AA0" w:rsidRPr="000B5AA0" w:rsidRDefault="000B5AA0" w:rsidP="000B5AA0">
      <w:pPr>
        <w:rPr>
          <w:rFonts w:ascii="STILL Type" w:hAnsi="STILL Type"/>
          <w:lang w:val="en-US"/>
        </w:rPr>
      </w:pPr>
      <w:r w:rsidRPr="000B5AA0">
        <w:rPr>
          <w:rFonts w:ascii="STILL Type" w:hAnsi="STILL Type"/>
          <w:lang w:val="en-US"/>
        </w:rPr>
        <w:t>00:12:36:20 - 00:13:00:22</w:t>
      </w:r>
    </w:p>
    <w:p w14:paraId="347079AE" w14:textId="61390C29" w:rsidR="000B5AA0" w:rsidRPr="000B5AA0" w:rsidRDefault="00A2221F" w:rsidP="000B5AA0">
      <w:pPr>
        <w:rPr>
          <w:rFonts w:ascii="STILL Type" w:hAnsi="STILL Type"/>
          <w:lang w:val="en-US"/>
        </w:rPr>
      </w:pPr>
      <w:r>
        <w:rPr>
          <w:rFonts w:ascii="STILL Type" w:hAnsi="STILL Type"/>
          <w:lang w:val="en-US"/>
        </w:rPr>
        <w:t>Simone Dilling, Product Manager Automation</w:t>
      </w:r>
    </w:p>
    <w:p w14:paraId="59F8E98B" w14:textId="7D4AFA8B" w:rsidR="000B5AA0" w:rsidRPr="000B5AA0" w:rsidRDefault="000B5AA0" w:rsidP="000B5AA0">
      <w:pPr>
        <w:rPr>
          <w:rFonts w:ascii="STILL Type" w:hAnsi="STILL Type"/>
          <w:lang w:val="en-US"/>
        </w:rPr>
      </w:pPr>
      <w:r w:rsidRPr="000B5AA0">
        <w:rPr>
          <w:rFonts w:ascii="STILL Type" w:hAnsi="STILL Type"/>
          <w:lang w:val="en-US"/>
        </w:rPr>
        <w:t xml:space="preserve">These </w:t>
      </w:r>
      <w:r w:rsidR="00CF1152">
        <w:rPr>
          <w:rFonts w:ascii="STILL Type" w:hAnsi="STILL Type"/>
          <w:lang w:val="en-US"/>
        </w:rPr>
        <w:t xml:space="preserve">fork tip </w:t>
      </w:r>
      <w:r w:rsidRPr="000B5AA0">
        <w:rPr>
          <w:rFonts w:ascii="STILL Type" w:hAnsi="STILL Type"/>
          <w:lang w:val="en-US"/>
        </w:rPr>
        <w:t xml:space="preserve">scanners are basically </w:t>
      </w:r>
      <w:proofErr w:type="gramStart"/>
      <w:r w:rsidRPr="000B5AA0">
        <w:rPr>
          <w:rFonts w:ascii="STILL Type" w:hAnsi="STILL Type"/>
          <w:lang w:val="en-US"/>
        </w:rPr>
        <w:t>right at</w:t>
      </w:r>
      <w:proofErr w:type="gramEnd"/>
      <w:r w:rsidRPr="000B5AA0">
        <w:rPr>
          <w:rFonts w:ascii="STILL Type" w:hAnsi="STILL Type"/>
          <w:lang w:val="en-US"/>
        </w:rPr>
        <w:t xml:space="preserve"> where the tight spaces are in a trailer or within a pallet. </w:t>
      </w:r>
      <w:r w:rsidR="0090599C">
        <w:rPr>
          <w:rFonts w:ascii="STILL Type" w:hAnsi="STILL Type"/>
          <w:lang w:val="en-US"/>
        </w:rPr>
        <w:t>W</w:t>
      </w:r>
      <w:r w:rsidRPr="000B5AA0">
        <w:rPr>
          <w:rFonts w:ascii="STILL Type" w:hAnsi="STILL Type"/>
          <w:lang w:val="en-US"/>
        </w:rPr>
        <w:t>e detect</w:t>
      </w:r>
      <w:r w:rsidR="0090599C">
        <w:rPr>
          <w:rFonts w:ascii="STILL Type" w:hAnsi="STILL Type"/>
          <w:lang w:val="en-US"/>
        </w:rPr>
        <w:t xml:space="preserve"> </w:t>
      </w:r>
      <w:r w:rsidRPr="000B5AA0">
        <w:rPr>
          <w:rFonts w:ascii="STILL Type" w:hAnsi="STILL Type"/>
          <w:lang w:val="en-US"/>
        </w:rPr>
        <w:t xml:space="preserve">potential issues right </w:t>
      </w:r>
      <w:proofErr w:type="gramStart"/>
      <w:r w:rsidRPr="000B5AA0">
        <w:rPr>
          <w:rFonts w:ascii="STILL Type" w:hAnsi="STILL Type"/>
          <w:lang w:val="en-US"/>
        </w:rPr>
        <w:t>at</w:t>
      </w:r>
      <w:proofErr w:type="gramEnd"/>
      <w:r w:rsidRPr="000B5AA0">
        <w:rPr>
          <w:rFonts w:ascii="STILL Type" w:hAnsi="STILL Type"/>
          <w:lang w:val="en-US"/>
        </w:rPr>
        <w:t xml:space="preserve"> the spot and not somewhere very early or from a distance. And the view is also not blocked by</w:t>
      </w:r>
      <w:r w:rsidR="00BE26EE">
        <w:rPr>
          <w:rFonts w:ascii="STILL Type" w:hAnsi="STILL Type"/>
          <w:lang w:val="en-US"/>
        </w:rPr>
        <w:t xml:space="preserve"> </w:t>
      </w:r>
      <w:r w:rsidRPr="000B5AA0">
        <w:rPr>
          <w:rFonts w:ascii="STILL Type" w:hAnsi="STILL Type"/>
          <w:lang w:val="en-US"/>
        </w:rPr>
        <w:t xml:space="preserve">forks or pallets. On top of the fundamental safety </w:t>
      </w:r>
      <w:proofErr w:type="gramStart"/>
      <w:r w:rsidRPr="000B5AA0">
        <w:rPr>
          <w:rFonts w:ascii="STILL Type" w:hAnsi="STILL Type"/>
          <w:lang w:val="en-US"/>
        </w:rPr>
        <w:t>layer</w:t>
      </w:r>
      <w:proofErr w:type="gramEnd"/>
      <w:r w:rsidR="003B6F7E">
        <w:rPr>
          <w:rFonts w:ascii="STILL Type" w:hAnsi="STILL Type"/>
          <w:lang w:val="en-US"/>
        </w:rPr>
        <w:t xml:space="preserve"> </w:t>
      </w:r>
      <w:r w:rsidRPr="000B5AA0">
        <w:rPr>
          <w:rFonts w:ascii="STILL Type" w:hAnsi="STILL Type"/>
          <w:lang w:val="en-US"/>
        </w:rPr>
        <w:t>we have obstacle cameras.</w:t>
      </w:r>
    </w:p>
    <w:p w14:paraId="3D245176" w14:textId="77777777" w:rsidR="000B5AA0" w:rsidRPr="000B5AA0" w:rsidRDefault="000B5AA0" w:rsidP="000B5AA0">
      <w:pPr>
        <w:rPr>
          <w:rFonts w:ascii="STILL Type" w:hAnsi="STILL Type"/>
          <w:lang w:val="en-US"/>
        </w:rPr>
      </w:pPr>
    </w:p>
    <w:p w14:paraId="3555FF26" w14:textId="77777777" w:rsidR="000B5AA0" w:rsidRPr="000B5AA0" w:rsidRDefault="000B5AA0" w:rsidP="000B5AA0">
      <w:pPr>
        <w:rPr>
          <w:rFonts w:ascii="STILL Type" w:hAnsi="STILL Type"/>
          <w:lang w:val="en-US"/>
        </w:rPr>
      </w:pPr>
      <w:r w:rsidRPr="000B5AA0">
        <w:rPr>
          <w:rFonts w:ascii="STILL Type" w:hAnsi="STILL Type"/>
          <w:lang w:val="en-US"/>
        </w:rPr>
        <w:t>00:13:00:22 - 00:13:21:22</w:t>
      </w:r>
    </w:p>
    <w:p w14:paraId="3F2A2222" w14:textId="2DC8092C" w:rsidR="000B5AA0" w:rsidRPr="000B5AA0" w:rsidRDefault="00A2221F" w:rsidP="000B5AA0">
      <w:pPr>
        <w:rPr>
          <w:rFonts w:ascii="STILL Type" w:hAnsi="STILL Type"/>
          <w:lang w:val="en-US"/>
        </w:rPr>
      </w:pPr>
      <w:r>
        <w:rPr>
          <w:rFonts w:ascii="STILL Type" w:hAnsi="STILL Type"/>
          <w:lang w:val="en-US"/>
        </w:rPr>
        <w:t>Simone Dilling, Product Manager Automation</w:t>
      </w:r>
    </w:p>
    <w:p w14:paraId="4E6C3736" w14:textId="73BD55AB" w:rsidR="000B5AA0" w:rsidRPr="000B5AA0" w:rsidRDefault="003B6F7E" w:rsidP="000B5AA0">
      <w:pPr>
        <w:rPr>
          <w:rFonts w:ascii="STILL Type" w:hAnsi="STILL Type"/>
          <w:lang w:val="en-US"/>
        </w:rPr>
      </w:pPr>
      <w:r>
        <w:rPr>
          <w:rFonts w:ascii="STILL Type" w:hAnsi="STILL Type"/>
          <w:lang w:val="en-US"/>
        </w:rPr>
        <w:t xml:space="preserve">We </w:t>
      </w:r>
      <w:r w:rsidR="000B5AA0" w:rsidRPr="000B5AA0">
        <w:rPr>
          <w:rFonts w:ascii="STILL Type" w:hAnsi="STILL Type"/>
          <w:lang w:val="en-US"/>
        </w:rPr>
        <w:t xml:space="preserve">have three obstacle cameras in </w:t>
      </w:r>
      <w:proofErr w:type="gramStart"/>
      <w:r w:rsidR="000B5AA0" w:rsidRPr="000B5AA0">
        <w:rPr>
          <w:rFonts w:ascii="STILL Type" w:hAnsi="STILL Type"/>
          <w:lang w:val="en-US"/>
        </w:rPr>
        <w:t>the front</w:t>
      </w:r>
      <w:proofErr w:type="gramEnd"/>
      <w:r w:rsidR="000B5AA0" w:rsidRPr="000B5AA0">
        <w:rPr>
          <w:rFonts w:ascii="STILL Type" w:hAnsi="STILL Type"/>
          <w:lang w:val="en-US"/>
        </w:rPr>
        <w:t xml:space="preserve"> of the vehicle. These are covering a nice area in front of the vehicle. </w:t>
      </w:r>
      <w:proofErr w:type="gramStart"/>
      <w:r w:rsidR="000B5AA0" w:rsidRPr="000B5AA0">
        <w:rPr>
          <w:rFonts w:ascii="STILL Type" w:hAnsi="STILL Type"/>
          <w:lang w:val="en-US"/>
        </w:rPr>
        <w:t>So</w:t>
      </w:r>
      <w:proofErr w:type="gramEnd"/>
      <w:r w:rsidR="000B5AA0" w:rsidRPr="000B5AA0">
        <w:rPr>
          <w:rFonts w:ascii="STILL Type" w:hAnsi="STILL Type"/>
          <w:lang w:val="en-US"/>
        </w:rPr>
        <w:t xml:space="preserve"> when we drive, we can detect people or other obstacles nicely and can slow down if we need to. And if the way is free again, we can speed up</w:t>
      </w:r>
      <w:r w:rsidR="001A269F">
        <w:rPr>
          <w:rFonts w:ascii="STILL Type" w:hAnsi="STILL Type"/>
          <w:lang w:val="en-US"/>
        </w:rPr>
        <w:t>. W</w:t>
      </w:r>
      <w:r w:rsidR="000B5AA0" w:rsidRPr="000B5AA0">
        <w:rPr>
          <w:rFonts w:ascii="STILL Type" w:hAnsi="STILL Type"/>
          <w:lang w:val="en-US"/>
        </w:rPr>
        <w:t>ith that</w:t>
      </w:r>
      <w:r w:rsidR="001A269F">
        <w:rPr>
          <w:rFonts w:ascii="STILL Type" w:hAnsi="STILL Type"/>
          <w:lang w:val="en-US"/>
        </w:rPr>
        <w:t xml:space="preserve"> we </w:t>
      </w:r>
      <w:r w:rsidR="000B5AA0" w:rsidRPr="000B5AA0">
        <w:rPr>
          <w:rFonts w:ascii="STILL Type" w:hAnsi="STILL Type"/>
          <w:lang w:val="en-US"/>
        </w:rPr>
        <w:t>can even drive around obstacles if there's enough space on purpose.</w:t>
      </w:r>
    </w:p>
    <w:p w14:paraId="288EE9B0" w14:textId="77777777" w:rsidR="000B5AA0" w:rsidRPr="000B5AA0" w:rsidRDefault="000B5AA0" w:rsidP="000B5AA0">
      <w:pPr>
        <w:rPr>
          <w:rFonts w:ascii="STILL Type" w:hAnsi="STILL Type"/>
          <w:lang w:val="en-US"/>
        </w:rPr>
      </w:pPr>
    </w:p>
    <w:p w14:paraId="0DA7BAF7" w14:textId="77777777" w:rsidR="000B5AA0" w:rsidRPr="000B5AA0" w:rsidRDefault="000B5AA0" w:rsidP="000B5AA0">
      <w:pPr>
        <w:rPr>
          <w:rFonts w:ascii="STILL Type" w:hAnsi="STILL Type"/>
          <w:lang w:val="en-US"/>
        </w:rPr>
      </w:pPr>
      <w:r w:rsidRPr="000B5AA0">
        <w:rPr>
          <w:rFonts w:ascii="STILL Type" w:hAnsi="STILL Type"/>
          <w:lang w:val="en-US"/>
        </w:rPr>
        <w:t>00:13:21:22 - 00:13:49:05</w:t>
      </w:r>
    </w:p>
    <w:p w14:paraId="76BC47C8" w14:textId="2A57DE1B" w:rsidR="000B5AA0" w:rsidRPr="000B5AA0" w:rsidRDefault="00A2221F" w:rsidP="000B5AA0">
      <w:pPr>
        <w:rPr>
          <w:rFonts w:ascii="STILL Type" w:hAnsi="STILL Type"/>
          <w:lang w:val="en-US"/>
        </w:rPr>
      </w:pPr>
      <w:r>
        <w:rPr>
          <w:rFonts w:ascii="STILL Type" w:hAnsi="STILL Type"/>
          <w:lang w:val="en-US"/>
        </w:rPr>
        <w:t>Simone Dilling, Product Manager Automation</w:t>
      </w:r>
    </w:p>
    <w:p w14:paraId="301AAA62" w14:textId="397D59F4" w:rsidR="000B5AA0" w:rsidRPr="000B5AA0" w:rsidRDefault="000B5AA0" w:rsidP="000B5AA0">
      <w:pPr>
        <w:rPr>
          <w:rFonts w:ascii="STILL Type" w:hAnsi="STILL Type"/>
          <w:lang w:val="en-US"/>
        </w:rPr>
      </w:pPr>
      <w:r w:rsidRPr="000B5AA0">
        <w:rPr>
          <w:rFonts w:ascii="STILL Type" w:hAnsi="STILL Type"/>
          <w:lang w:val="en-US"/>
        </w:rPr>
        <w:t>We don't do that in the doc</w:t>
      </w:r>
      <w:r w:rsidR="009645A8">
        <w:rPr>
          <w:rFonts w:ascii="STILL Type" w:hAnsi="STILL Type"/>
          <w:lang w:val="en-US"/>
        </w:rPr>
        <w:t>k</w:t>
      </w:r>
      <w:r w:rsidRPr="000B5AA0">
        <w:rPr>
          <w:rFonts w:ascii="STILL Type" w:hAnsi="STILL Type"/>
          <w:lang w:val="en-US"/>
        </w:rPr>
        <w:t xml:space="preserve"> environment because usually the space is </w:t>
      </w:r>
      <w:proofErr w:type="gramStart"/>
      <w:r w:rsidRPr="000B5AA0">
        <w:rPr>
          <w:rFonts w:ascii="STILL Type" w:hAnsi="STILL Type"/>
          <w:lang w:val="en-US"/>
        </w:rPr>
        <w:t>really narrow</w:t>
      </w:r>
      <w:proofErr w:type="gramEnd"/>
      <w:r w:rsidRPr="000B5AA0">
        <w:rPr>
          <w:rFonts w:ascii="STILL Type" w:hAnsi="STILL Type"/>
          <w:lang w:val="en-US"/>
        </w:rPr>
        <w:t xml:space="preserve"> and that's why we on purpose avoid that feature there. But we could do </w:t>
      </w:r>
      <w:proofErr w:type="gramStart"/>
      <w:r w:rsidRPr="000B5AA0">
        <w:rPr>
          <w:rFonts w:ascii="STILL Type" w:hAnsi="STILL Type"/>
          <w:lang w:val="en-US"/>
        </w:rPr>
        <w:t>it,</w:t>
      </w:r>
      <w:proofErr w:type="gramEnd"/>
      <w:r w:rsidRPr="000B5AA0">
        <w:rPr>
          <w:rFonts w:ascii="STILL Type" w:hAnsi="STILL Type"/>
          <w:lang w:val="en-US"/>
        </w:rPr>
        <w:t xml:space="preserve"> if we have more space</w:t>
      </w:r>
      <w:r w:rsidR="009645A8">
        <w:rPr>
          <w:rFonts w:ascii="STILL Type" w:hAnsi="STILL Type"/>
          <w:lang w:val="en-US"/>
        </w:rPr>
        <w:t>.</w:t>
      </w:r>
      <w:r w:rsidRPr="000B5AA0">
        <w:rPr>
          <w:rFonts w:ascii="STILL Type" w:hAnsi="STILL Type"/>
          <w:lang w:val="en-US"/>
        </w:rPr>
        <w:t xml:space="preserve"> </w:t>
      </w:r>
      <w:r w:rsidR="009645A8">
        <w:rPr>
          <w:rFonts w:ascii="STILL Type" w:hAnsi="STILL Type"/>
          <w:lang w:val="en-US"/>
        </w:rPr>
        <w:t>O</w:t>
      </w:r>
      <w:r w:rsidRPr="000B5AA0">
        <w:rPr>
          <w:rFonts w:ascii="STILL Type" w:hAnsi="STILL Type"/>
          <w:lang w:val="en-US"/>
        </w:rPr>
        <w:t>n the rear side</w:t>
      </w:r>
      <w:r w:rsidR="00E3682F">
        <w:rPr>
          <w:rFonts w:ascii="STILL Type" w:hAnsi="STILL Type"/>
          <w:lang w:val="en-US"/>
        </w:rPr>
        <w:t xml:space="preserve"> </w:t>
      </w:r>
      <w:r w:rsidRPr="000B5AA0">
        <w:rPr>
          <w:rFonts w:ascii="STILL Type" w:hAnsi="STILL Type"/>
          <w:lang w:val="en-US"/>
        </w:rPr>
        <w:t xml:space="preserve">we have another camera, which is the </w:t>
      </w:r>
      <w:r w:rsidR="009645A8">
        <w:rPr>
          <w:rFonts w:ascii="STILL Type" w:hAnsi="STILL Type"/>
          <w:lang w:val="en-US"/>
        </w:rPr>
        <w:t>pallet</w:t>
      </w:r>
      <w:r w:rsidRPr="000B5AA0">
        <w:rPr>
          <w:rFonts w:ascii="STILL Type" w:hAnsi="STILL Type"/>
          <w:lang w:val="en-US"/>
        </w:rPr>
        <w:t xml:space="preserve"> camera that is mounted </w:t>
      </w:r>
      <w:proofErr w:type="gramStart"/>
      <w:r w:rsidRPr="000B5AA0">
        <w:rPr>
          <w:rFonts w:ascii="STILL Type" w:hAnsi="STILL Type"/>
          <w:lang w:val="en-US"/>
        </w:rPr>
        <w:t>here</w:t>
      </w:r>
      <w:proofErr w:type="gramEnd"/>
      <w:r w:rsidR="00E3682F">
        <w:rPr>
          <w:rFonts w:ascii="STILL Type" w:hAnsi="STILL Type"/>
          <w:lang w:val="en-US"/>
        </w:rPr>
        <w:t xml:space="preserve"> </w:t>
      </w:r>
      <w:r w:rsidRPr="000B5AA0">
        <w:rPr>
          <w:rFonts w:ascii="STILL Type" w:hAnsi="STILL Type"/>
          <w:lang w:val="en-US"/>
        </w:rPr>
        <w:t>and we will use that on the second when we start the loading process</w:t>
      </w:r>
      <w:r w:rsidR="00E3682F">
        <w:rPr>
          <w:rFonts w:ascii="STILL Type" w:hAnsi="STILL Type"/>
          <w:lang w:val="en-US"/>
        </w:rPr>
        <w:t>. B</w:t>
      </w:r>
      <w:r w:rsidRPr="000B5AA0">
        <w:rPr>
          <w:rFonts w:ascii="STILL Type" w:hAnsi="STILL Type"/>
          <w:lang w:val="en-US"/>
        </w:rPr>
        <w:t xml:space="preserve">ecause that's exactly how we determine how the </w:t>
      </w:r>
      <w:r w:rsidR="002A15E4">
        <w:rPr>
          <w:rFonts w:ascii="STILL Type" w:hAnsi="STILL Type"/>
          <w:lang w:val="en-US"/>
        </w:rPr>
        <w:t>pallet</w:t>
      </w:r>
      <w:r w:rsidRPr="000B5AA0">
        <w:rPr>
          <w:rFonts w:ascii="STILL Type" w:hAnsi="STILL Type"/>
          <w:lang w:val="en-US"/>
        </w:rPr>
        <w:t>s are placed</w:t>
      </w:r>
      <w:r w:rsidR="00E3682F">
        <w:rPr>
          <w:rFonts w:ascii="STILL Type" w:hAnsi="STILL Type"/>
          <w:lang w:val="en-US"/>
        </w:rPr>
        <w:t xml:space="preserve"> </w:t>
      </w:r>
      <w:r w:rsidRPr="000B5AA0">
        <w:rPr>
          <w:rFonts w:ascii="STILL Type" w:hAnsi="STILL Type"/>
          <w:lang w:val="en-US"/>
        </w:rPr>
        <w:t xml:space="preserve">and calculating our way to get to the </w:t>
      </w:r>
      <w:r w:rsidR="002A15E4">
        <w:rPr>
          <w:rFonts w:ascii="STILL Type" w:hAnsi="STILL Type"/>
          <w:lang w:val="en-US"/>
        </w:rPr>
        <w:t>pallet</w:t>
      </w:r>
      <w:r w:rsidRPr="000B5AA0">
        <w:rPr>
          <w:rFonts w:ascii="STILL Type" w:hAnsi="STILL Type"/>
          <w:lang w:val="en-US"/>
        </w:rPr>
        <w:t xml:space="preserve"> and pick it up.</w:t>
      </w:r>
    </w:p>
    <w:p w14:paraId="0A074CA5" w14:textId="77777777" w:rsidR="000B5AA0" w:rsidRPr="000B5AA0" w:rsidRDefault="000B5AA0" w:rsidP="000B5AA0">
      <w:pPr>
        <w:rPr>
          <w:rFonts w:ascii="STILL Type" w:hAnsi="STILL Type"/>
          <w:lang w:val="en-US"/>
        </w:rPr>
      </w:pPr>
    </w:p>
    <w:p w14:paraId="5513FDA7" w14:textId="77777777" w:rsidR="000B5AA0" w:rsidRPr="000B5AA0" w:rsidRDefault="000B5AA0" w:rsidP="000B5AA0">
      <w:pPr>
        <w:rPr>
          <w:rFonts w:ascii="STILL Type" w:hAnsi="STILL Type"/>
          <w:lang w:val="en-US"/>
        </w:rPr>
      </w:pPr>
      <w:r w:rsidRPr="000B5AA0">
        <w:rPr>
          <w:rFonts w:ascii="STILL Type" w:hAnsi="STILL Type"/>
          <w:lang w:val="en-US"/>
        </w:rPr>
        <w:t>00:13:49:07 - 00:14:13:23</w:t>
      </w:r>
    </w:p>
    <w:p w14:paraId="7AF6D3D8" w14:textId="2CF46CFC" w:rsidR="000B5AA0" w:rsidRPr="000B5AA0" w:rsidRDefault="00A2221F" w:rsidP="000B5AA0">
      <w:pPr>
        <w:rPr>
          <w:rFonts w:ascii="STILL Type" w:hAnsi="STILL Type"/>
          <w:lang w:val="en-US"/>
        </w:rPr>
      </w:pPr>
      <w:r>
        <w:rPr>
          <w:rFonts w:ascii="STILL Type" w:hAnsi="STILL Type"/>
          <w:lang w:val="en-US"/>
        </w:rPr>
        <w:t>Simone Dilling, Product Manager Automation</w:t>
      </w:r>
    </w:p>
    <w:p w14:paraId="6A2A000D" w14:textId="6F82139B" w:rsidR="000B5AA0" w:rsidRPr="000B5AA0" w:rsidRDefault="000B5AA0" w:rsidP="000B5AA0">
      <w:pPr>
        <w:rPr>
          <w:rFonts w:ascii="STILL Type" w:hAnsi="STILL Type"/>
          <w:lang w:val="en-US"/>
        </w:rPr>
      </w:pPr>
      <w:r w:rsidRPr="000B5AA0">
        <w:rPr>
          <w:rFonts w:ascii="STILL Type" w:hAnsi="STILL Type"/>
          <w:lang w:val="en-US"/>
        </w:rPr>
        <w:t xml:space="preserve">And finally, the last camera we have is the navigation. He has a visual </w:t>
      </w:r>
      <w:r w:rsidR="009645A8">
        <w:rPr>
          <w:rFonts w:ascii="STILL Type" w:hAnsi="STILL Type"/>
          <w:lang w:val="en-US"/>
        </w:rPr>
        <w:t>SLAM</w:t>
      </w:r>
      <w:r w:rsidRPr="000B5AA0">
        <w:rPr>
          <w:rFonts w:ascii="STILL Type" w:hAnsi="STILL Type"/>
          <w:lang w:val="en-US"/>
        </w:rPr>
        <w:t xml:space="preserve"> camera that we use for navigating within the trailer. As </w:t>
      </w:r>
      <w:proofErr w:type="gramStart"/>
      <w:r w:rsidRPr="000B5AA0">
        <w:rPr>
          <w:rFonts w:ascii="STILL Type" w:hAnsi="STILL Type"/>
          <w:lang w:val="en-US"/>
        </w:rPr>
        <w:t>mentioned</w:t>
      </w:r>
      <w:proofErr w:type="gramEnd"/>
      <w:r w:rsidR="00726997">
        <w:rPr>
          <w:rFonts w:ascii="STILL Type" w:hAnsi="STILL Type"/>
          <w:lang w:val="en-US"/>
        </w:rPr>
        <w:t xml:space="preserve"> </w:t>
      </w:r>
      <w:r w:rsidRPr="000B5AA0">
        <w:rPr>
          <w:rFonts w:ascii="STILL Type" w:hAnsi="STILL Type"/>
          <w:lang w:val="en-US"/>
        </w:rPr>
        <w:t xml:space="preserve">we are using the safety scanners to find our position. So that's </w:t>
      </w:r>
      <w:proofErr w:type="gramStart"/>
      <w:r w:rsidRPr="000B5AA0">
        <w:rPr>
          <w:rFonts w:ascii="STILL Type" w:hAnsi="STILL Type"/>
          <w:lang w:val="en-US"/>
        </w:rPr>
        <w:t xml:space="preserve">the </w:t>
      </w:r>
      <w:proofErr w:type="spellStart"/>
      <w:r w:rsidRPr="000B5AA0">
        <w:rPr>
          <w:rFonts w:ascii="STILL Type" w:hAnsi="STILL Type"/>
          <w:lang w:val="en-US"/>
        </w:rPr>
        <w:t>the</w:t>
      </w:r>
      <w:proofErr w:type="spellEnd"/>
      <w:proofErr w:type="gramEnd"/>
      <w:r w:rsidRPr="000B5AA0">
        <w:rPr>
          <w:rFonts w:ascii="STILL Type" w:hAnsi="STILL Type"/>
          <w:lang w:val="en-US"/>
        </w:rPr>
        <w:t xml:space="preserve"> big difference in navigation or in localization.</w:t>
      </w:r>
    </w:p>
    <w:p w14:paraId="6850D2DB" w14:textId="77777777" w:rsidR="000B5AA0" w:rsidRPr="000B5AA0" w:rsidRDefault="000B5AA0" w:rsidP="000B5AA0">
      <w:pPr>
        <w:rPr>
          <w:rFonts w:ascii="STILL Type" w:hAnsi="STILL Type"/>
          <w:lang w:val="en-US"/>
        </w:rPr>
      </w:pPr>
    </w:p>
    <w:p w14:paraId="7FB5F71E" w14:textId="77777777" w:rsidR="000B5AA0" w:rsidRPr="000B5AA0" w:rsidRDefault="000B5AA0" w:rsidP="000B5AA0">
      <w:pPr>
        <w:rPr>
          <w:rFonts w:ascii="STILL Type" w:hAnsi="STILL Type"/>
          <w:lang w:val="en-US"/>
        </w:rPr>
      </w:pPr>
      <w:r w:rsidRPr="000B5AA0">
        <w:rPr>
          <w:rFonts w:ascii="STILL Type" w:hAnsi="STILL Type"/>
          <w:lang w:val="en-US"/>
        </w:rPr>
        <w:t>00:14:14:00 - 00:14:35:13</w:t>
      </w:r>
    </w:p>
    <w:p w14:paraId="02D638C2" w14:textId="527A47C2" w:rsidR="000B5AA0" w:rsidRPr="000B5AA0" w:rsidRDefault="00A2221F" w:rsidP="000B5AA0">
      <w:pPr>
        <w:rPr>
          <w:rFonts w:ascii="STILL Type" w:hAnsi="STILL Type"/>
          <w:lang w:val="en-US"/>
        </w:rPr>
      </w:pPr>
      <w:r>
        <w:rPr>
          <w:rFonts w:ascii="STILL Type" w:hAnsi="STILL Type"/>
          <w:lang w:val="en-US"/>
        </w:rPr>
        <w:t>Simone Dilling, Product Manager Automation</w:t>
      </w:r>
    </w:p>
    <w:p w14:paraId="6F4C0B84" w14:textId="518EE5B5" w:rsidR="000B5AA0" w:rsidRPr="000B5AA0" w:rsidRDefault="000B5AA0" w:rsidP="000B5AA0">
      <w:pPr>
        <w:rPr>
          <w:rFonts w:ascii="STILL Type" w:hAnsi="STILL Type"/>
          <w:lang w:val="en-US"/>
        </w:rPr>
      </w:pPr>
      <w:r w:rsidRPr="000B5AA0">
        <w:rPr>
          <w:rFonts w:ascii="STILL Type" w:hAnsi="STILL Type"/>
          <w:lang w:val="en-US"/>
        </w:rPr>
        <w:t>Besides all these camera features</w:t>
      </w:r>
      <w:r w:rsidR="00726997">
        <w:rPr>
          <w:rFonts w:ascii="STILL Type" w:hAnsi="STILL Type"/>
          <w:lang w:val="en-US"/>
        </w:rPr>
        <w:t xml:space="preserve"> </w:t>
      </w:r>
      <w:r w:rsidRPr="000B5AA0">
        <w:rPr>
          <w:rFonts w:ascii="STILL Type" w:hAnsi="STILL Type"/>
          <w:lang w:val="en-US"/>
        </w:rPr>
        <w:t xml:space="preserve">we also have a feature that not many of you have seen before. We call that cliff detection. </w:t>
      </w:r>
      <w:proofErr w:type="gramStart"/>
      <w:r w:rsidRPr="000B5AA0">
        <w:rPr>
          <w:rFonts w:ascii="STILL Type" w:hAnsi="STILL Type"/>
          <w:lang w:val="en-US"/>
        </w:rPr>
        <w:t>So</w:t>
      </w:r>
      <w:proofErr w:type="gramEnd"/>
      <w:r w:rsidRPr="000B5AA0">
        <w:rPr>
          <w:rFonts w:ascii="STILL Type" w:hAnsi="STILL Type"/>
          <w:lang w:val="en-US"/>
        </w:rPr>
        <w:t xml:space="preserve"> let's assume we have nicely set up the trailer for whatever reason the truck driver chooses to drive away. Then we suddenly are in the middle of nowhere and we don't want to have our vehicle jumping off the cliff, so that's not what we want to see.</w:t>
      </w:r>
    </w:p>
    <w:p w14:paraId="5362CB21" w14:textId="77777777" w:rsidR="000B5AA0" w:rsidRPr="000B5AA0" w:rsidRDefault="000B5AA0" w:rsidP="000B5AA0">
      <w:pPr>
        <w:rPr>
          <w:rFonts w:ascii="STILL Type" w:hAnsi="STILL Type"/>
          <w:lang w:val="en-US"/>
        </w:rPr>
      </w:pPr>
    </w:p>
    <w:p w14:paraId="10178B6E" w14:textId="77777777" w:rsidR="000B5AA0" w:rsidRPr="000B5AA0" w:rsidRDefault="000B5AA0" w:rsidP="000B5AA0">
      <w:pPr>
        <w:rPr>
          <w:rFonts w:ascii="STILL Type" w:hAnsi="STILL Type"/>
          <w:lang w:val="en-US"/>
        </w:rPr>
      </w:pPr>
      <w:r w:rsidRPr="000B5AA0">
        <w:rPr>
          <w:rFonts w:ascii="STILL Type" w:hAnsi="STILL Type"/>
          <w:lang w:val="en-US"/>
        </w:rPr>
        <w:t>00:14:35:15 - 00:14:56:01</w:t>
      </w:r>
    </w:p>
    <w:p w14:paraId="724CB7A6" w14:textId="3515E119" w:rsidR="000B5AA0" w:rsidRPr="000B5AA0" w:rsidRDefault="00A2221F" w:rsidP="000B5AA0">
      <w:pPr>
        <w:rPr>
          <w:rFonts w:ascii="STILL Type" w:hAnsi="STILL Type"/>
          <w:lang w:val="en-US"/>
        </w:rPr>
      </w:pPr>
      <w:r>
        <w:rPr>
          <w:rFonts w:ascii="STILL Type" w:hAnsi="STILL Type"/>
          <w:lang w:val="en-US"/>
        </w:rPr>
        <w:t>Simone Dilling, Product Manager Automation</w:t>
      </w:r>
    </w:p>
    <w:p w14:paraId="042E6075" w14:textId="77777777" w:rsidR="000B5AA0" w:rsidRPr="000B5AA0" w:rsidRDefault="000B5AA0" w:rsidP="000B5AA0">
      <w:pPr>
        <w:rPr>
          <w:rFonts w:ascii="STILL Type" w:hAnsi="STILL Type"/>
          <w:lang w:val="en-US"/>
        </w:rPr>
      </w:pPr>
      <w:r w:rsidRPr="000B5AA0">
        <w:rPr>
          <w:rFonts w:ascii="STILL Type" w:hAnsi="STILL Type"/>
          <w:lang w:val="en-US"/>
        </w:rPr>
        <w:t>That's why we use our sensors and cameras to look forward to the ground. And if we see that the ground starts disappearing or it's missing, then we slow down first and eventually we do a final check with two sensors in the front of the vehicle to detect really if there's a cliff there, and then we go to a full stop and we are not going to jump.</w:t>
      </w:r>
    </w:p>
    <w:p w14:paraId="02371371" w14:textId="77777777" w:rsidR="000B5AA0" w:rsidRPr="000B5AA0" w:rsidRDefault="000B5AA0" w:rsidP="000B5AA0">
      <w:pPr>
        <w:rPr>
          <w:rFonts w:ascii="STILL Type" w:hAnsi="STILL Type"/>
          <w:lang w:val="en-US"/>
        </w:rPr>
      </w:pPr>
    </w:p>
    <w:p w14:paraId="15F18C9A" w14:textId="77777777" w:rsidR="000B5AA0" w:rsidRPr="000B5AA0" w:rsidRDefault="000B5AA0" w:rsidP="000B5AA0">
      <w:pPr>
        <w:rPr>
          <w:rFonts w:ascii="STILL Type" w:hAnsi="STILL Type"/>
          <w:lang w:val="en-US"/>
        </w:rPr>
      </w:pPr>
      <w:r w:rsidRPr="000B5AA0">
        <w:rPr>
          <w:rFonts w:ascii="STILL Type" w:hAnsi="STILL Type"/>
          <w:lang w:val="en-US"/>
        </w:rPr>
        <w:t>00:14:56:03 - 00:15:17:16</w:t>
      </w:r>
    </w:p>
    <w:p w14:paraId="6EABAC6A" w14:textId="185A6FB5" w:rsidR="000B5AA0" w:rsidRPr="000B5AA0" w:rsidRDefault="00A2221F" w:rsidP="000B5AA0">
      <w:pPr>
        <w:rPr>
          <w:rFonts w:ascii="STILL Type" w:hAnsi="STILL Type"/>
          <w:lang w:val="en-US"/>
        </w:rPr>
      </w:pPr>
      <w:r>
        <w:rPr>
          <w:rFonts w:ascii="STILL Type" w:hAnsi="STILL Type"/>
          <w:lang w:val="en-US"/>
        </w:rPr>
        <w:t>Simone Dilling, Product Manager Automation</w:t>
      </w:r>
    </w:p>
    <w:p w14:paraId="4B023F64" w14:textId="5E842CC2" w:rsidR="000B5AA0" w:rsidRPr="000B5AA0" w:rsidRDefault="000B5AA0" w:rsidP="000B5AA0">
      <w:pPr>
        <w:rPr>
          <w:rFonts w:ascii="STILL Type" w:hAnsi="STILL Type"/>
          <w:lang w:val="en-US"/>
        </w:rPr>
      </w:pPr>
      <w:r w:rsidRPr="000B5AA0">
        <w:rPr>
          <w:rFonts w:ascii="STILL Type" w:hAnsi="STILL Type"/>
          <w:lang w:val="en-US"/>
        </w:rPr>
        <w:t xml:space="preserve">The same thing happens </w:t>
      </w:r>
      <w:r w:rsidR="000C3C4D">
        <w:rPr>
          <w:rFonts w:ascii="STILL Type" w:hAnsi="STILL Type"/>
          <w:lang w:val="en-US"/>
        </w:rPr>
        <w:t xml:space="preserve">in </w:t>
      </w:r>
      <w:r w:rsidRPr="000B5AA0">
        <w:rPr>
          <w:rFonts w:ascii="STILL Type" w:hAnsi="STILL Type"/>
          <w:lang w:val="en-US"/>
        </w:rPr>
        <w:t>the other driving direction</w:t>
      </w:r>
      <w:r w:rsidR="000C3C4D">
        <w:rPr>
          <w:rFonts w:ascii="STILL Type" w:hAnsi="STILL Type"/>
          <w:lang w:val="en-US"/>
        </w:rPr>
        <w:t xml:space="preserve">. We </w:t>
      </w:r>
      <w:r w:rsidRPr="000B5AA0">
        <w:rPr>
          <w:rFonts w:ascii="STILL Type" w:hAnsi="STILL Type"/>
          <w:lang w:val="en-US"/>
        </w:rPr>
        <w:t>are just using the rear safety scanner to do that</w:t>
      </w:r>
      <w:r w:rsidR="000C3C4D">
        <w:rPr>
          <w:rFonts w:ascii="STILL Type" w:hAnsi="STILL Type"/>
          <w:lang w:val="en-US"/>
        </w:rPr>
        <w:t>. L</w:t>
      </w:r>
      <w:r w:rsidRPr="000B5AA0">
        <w:rPr>
          <w:rFonts w:ascii="STILL Type" w:hAnsi="STILL Type"/>
          <w:lang w:val="en-US"/>
        </w:rPr>
        <w:t xml:space="preserve">ooking at the lower angle, because that safety scanner has four scan levels it can use. </w:t>
      </w:r>
      <w:proofErr w:type="gramStart"/>
      <w:r w:rsidRPr="000B5AA0">
        <w:rPr>
          <w:rFonts w:ascii="STILL Type" w:hAnsi="STILL Type"/>
          <w:lang w:val="en-US"/>
        </w:rPr>
        <w:t>So</w:t>
      </w:r>
      <w:proofErr w:type="gramEnd"/>
      <w:r w:rsidRPr="000B5AA0">
        <w:rPr>
          <w:rFonts w:ascii="STILL Type" w:hAnsi="STILL Type"/>
          <w:lang w:val="en-US"/>
        </w:rPr>
        <w:t xml:space="preserve"> it can also scan downwards to see the floor or </w:t>
      </w:r>
      <w:r w:rsidR="003E0815" w:rsidRPr="000B5AA0">
        <w:rPr>
          <w:rFonts w:ascii="STILL Type" w:hAnsi="STILL Type"/>
          <w:lang w:val="en-US"/>
        </w:rPr>
        <w:t>basically</w:t>
      </w:r>
      <w:r w:rsidR="003E0815" w:rsidRPr="000B5AA0">
        <w:rPr>
          <w:rFonts w:ascii="STILL Type" w:hAnsi="STILL Type"/>
          <w:lang w:val="en-US"/>
        </w:rPr>
        <w:t xml:space="preserve"> </w:t>
      </w:r>
      <w:r w:rsidRPr="000B5AA0">
        <w:rPr>
          <w:rFonts w:ascii="STILL Type" w:hAnsi="STILL Type"/>
          <w:lang w:val="en-US"/>
        </w:rPr>
        <w:t>the disappearing floor</w:t>
      </w:r>
      <w:r w:rsidR="003E0815">
        <w:rPr>
          <w:rFonts w:ascii="STILL Type" w:hAnsi="STILL Type"/>
          <w:lang w:val="en-US"/>
        </w:rPr>
        <w:t xml:space="preserve"> </w:t>
      </w:r>
      <w:r w:rsidRPr="000B5AA0">
        <w:rPr>
          <w:rFonts w:ascii="STILL Type" w:hAnsi="STILL Type"/>
          <w:lang w:val="en-US"/>
        </w:rPr>
        <w:t xml:space="preserve">and come to a safe stop. So that's </w:t>
      </w:r>
      <w:proofErr w:type="gramStart"/>
      <w:r w:rsidRPr="000B5AA0">
        <w:rPr>
          <w:rFonts w:ascii="STILL Type" w:hAnsi="STILL Type"/>
          <w:lang w:val="en-US"/>
        </w:rPr>
        <w:t>a really important</w:t>
      </w:r>
      <w:proofErr w:type="gramEnd"/>
      <w:r w:rsidRPr="000B5AA0">
        <w:rPr>
          <w:rFonts w:ascii="STILL Type" w:hAnsi="STILL Type"/>
          <w:lang w:val="en-US"/>
        </w:rPr>
        <w:t xml:space="preserve"> feature we have.</w:t>
      </w:r>
    </w:p>
    <w:p w14:paraId="3046B3EC" w14:textId="77777777" w:rsidR="000B5AA0" w:rsidRPr="000B5AA0" w:rsidRDefault="000B5AA0" w:rsidP="000B5AA0">
      <w:pPr>
        <w:rPr>
          <w:rFonts w:ascii="STILL Type" w:hAnsi="STILL Type"/>
          <w:lang w:val="en-US"/>
        </w:rPr>
      </w:pPr>
    </w:p>
    <w:p w14:paraId="23714159" w14:textId="77777777" w:rsidR="000B5AA0" w:rsidRPr="000B5AA0" w:rsidRDefault="000B5AA0" w:rsidP="000B5AA0">
      <w:pPr>
        <w:rPr>
          <w:rFonts w:ascii="STILL Type" w:hAnsi="STILL Type"/>
          <w:lang w:val="en-US"/>
        </w:rPr>
      </w:pPr>
      <w:r w:rsidRPr="000B5AA0">
        <w:rPr>
          <w:rFonts w:ascii="STILL Type" w:hAnsi="STILL Type"/>
          <w:lang w:val="en-US"/>
        </w:rPr>
        <w:t>00:15:17:20 - 00:15:39:08</w:t>
      </w:r>
    </w:p>
    <w:p w14:paraId="4AE4BA4A" w14:textId="15BC7825" w:rsidR="000B5AA0" w:rsidRPr="000B5AA0" w:rsidRDefault="00A2221F" w:rsidP="000B5AA0">
      <w:pPr>
        <w:rPr>
          <w:rFonts w:ascii="STILL Type" w:hAnsi="STILL Type"/>
          <w:lang w:val="en-US"/>
        </w:rPr>
      </w:pPr>
      <w:r>
        <w:rPr>
          <w:rFonts w:ascii="STILL Type" w:hAnsi="STILL Type"/>
          <w:lang w:val="en-US"/>
        </w:rPr>
        <w:t>Simone Dilling, Product Manager Automation</w:t>
      </w:r>
    </w:p>
    <w:p w14:paraId="43CB833F" w14:textId="5E525064" w:rsidR="000B5AA0" w:rsidRPr="000B5AA0" w:rsidRDefault="000B5AA0" w:rsidP="000B5AA0">
      <w:pPr>
        <w:rPr>
          <w:rFonts w:ascii="STILL Type" w:hAnsi="STILL Type"/>
          <w:lang w:val="en-US"/>
        </w:rPr>
      </w:pPr>
      <w:r w:rsidRPr="000B5AA0">
        <w:rPr>
          <w:rFonts w:ascii="STILL Type" w:hAnsi="STILL Type"/>
          <w:lang w:val="en-US"/>
        </w:rPr>
        <w:t xml:space="preserve">And it works in both directions. So </w:t>
      </w:r>
      <w:proofErr w:type="gramStart"/>
      <w:r w:rsidRPr="000B5AA0">
        <w:rPr>
          <w:rFonts w:ascii="STILL Type" w:hAnsi="STILL Type"/>
          <w:lang w:val="en-US"/>
        </w:rPr>
        <w:t>also</w:t>
      </w:r>
      <w:proofErr w:type="gramEnd"/>
      <w:r w:rsidRPr="000B5AA0">
        <w:rPr>
          <w:rFonts w:ascii="STILL Type" w:hAnsi="STILL Type"/>
          <w:lang w:val="en-US"/>
        </w:rPr>
        <w:t xml:space="preserve"> in case we are doing our work inside the trailer, somebody moves the trailer with us in a way we will not jump off the trailer either. I really like that because I like my vehicle, so I really want to keep it safe as well. I think these are the </w:t>
      </w:r>
      <w:proofErr w:type="spellStart"/>
      <w:r w:rsidRPr="000B5AA0">
        <w:rPr>
          <w:rFonts w:ascii="STILL Type" w:hAnsi="STILL Type"/>
          <w:lang w:val="en-US"/>
        </w:rPr>
        <w:t>the</w:t>
      </w:r>
      <w:proofErr w:type="spellEnd"/>
      <w:r w:rsidRPr="000B5AA0">
        <w:rPr>
          <w:rFonts w:ascii="STILL Type" w:hAnsi="STILL Type"/>
          <w:lang w:val="en-US"/>
        </w:rPr>
        <w:t xml:space="preserve"> main technical features that are </w:t>
      </w:r>
      <w:proofErr w:type="gramStart"/>
      <w:r w:rsidRPr="000B5AA0">
        <w:rPr>
          <w:rFonts w:ascii="STILL Type" w:hAnsi="STILL Type"/>
          <w:lang w:val="en-US"/>
        </w:rPr>
        <w:t>really relevant</w:t>
      </w:r>
      <w:proofErr w:type="gramEnd"/>
      <w:r w:rsidRPr="000B5AA0">
        <w:rPr>
          <w:rFonts w:ascii="STILL Type" w:hAnsi="STILL Type"/>
          <w:lang w:val="en-US"/>
        </w:rPr>
        <w:t xml:space="preserve"> for the operator.</w:t>
      </w:r>
    </w:p>
    <w:p w14:paraId="7176E3F9" w14:textId="77777777" w:rsidR="000B5AA0" w:rsidRPr="000B5AA0" w:rsidRDefault="000B5AA0" w:rsidP="000B5AA0">
      <w:pPr>
        <w:rPr>
          <w:rFonts w:ascii="STILL Type" w:hAnsi="STILL Type"/>
          <w:lang w:val="en-US"/>
        </w:rPr>
      </w:pPr>
    </w:p>
    <w:p w14:paraId="7914AA5C" w14:textId="77777777" w:rsidR="000B5AA0" w:rsidRPr="000B5AA0" w:rsidRDefault="000B5AA0" w:rsidP="000B5AA0">
      <w:pPr>
        <w:rPr>
          <w:rFonts w:ascii="STILL Type" w:hAnsi="STILL Type"/>
          <w:lang w:val="en-US"/>
        </w:rPr>
      </w:pPr>
      <w:r w:rsidRPr="000B5AA0">
        <w:rPr>
          <w:rFonts w:ascii="STILL Type" w:hAnsi="STILL Type"/>
          <w:lang w:val="en-US"/>
        </w:rPr>
        <w:t>00:15:39:10 - 00:15:48:22</w:t>
      </w:r>
    </w:p>
    <w:p w14:paraId="28D882A2" w14:textId="62B69121" w:rsidR="000B5AA0" w:rsidRPr="000B5AA0" w:rsidRDefault="00A2221F" w:rsidP="000B5AA0">
      <w:pPr>
        <w:rPr>
          <w:rFonts w:ascii="STILL Type" w:hAnsi="STILL Type"/>
          <w:lang w:val="en-US"/>
        </w:rPr>
      </w:pPr>
      <w:r>
        <w:rPr>
          <w:rFonts w:ascii="STILL Type" w:hAnsi="STILL Type"/>
          <w:lang w:val="en-US"/>
        </w:rPr>
        <w:t>Simone Dilling, Product Manager Automation</w:t>
      </w:r>
    </w:p>
    <w:p w14:paraId="15185A65" w14:textId="55892FC8" w:rsidR="000B5AA0" w:rsidRPr="000B5AA0" w:rsidRDefault="000B5AA0" w:rsidP="000B5AA0">
      <w:pPr>
        <w:rPr>
          <w:rFonts w:ascii="STILL Type" w:hAnsi="STILL Type"/>
          <w:lang w:val="en-US"/>
        </w:rPr>
      </w:pPr>
      <w:proofErr w:type="gramStart"/>
      <w:r w:rsidRPr="000B5AA0">
        <w:rPr>
          <w:rFonts w:ascii="STILL Type" w:hAnsi="STILL Type"/>
          <w:lang w:val="en-US"/>
        </w:rPr>
        <w:t>So</w:t>
      </w:r>
      <w:proofErr w:type="gramEnd"/>
      <w:r w:rsidRPr="000B5AA0">
        <w:rPr>
          <w:rFonts w:ascii="STILL Type" w:hAnsi="STILL Type"/>
          <w:lang w:val="en-US"/>
        </w:rPr>
        <w:t xml:space="preserve"> I think now it's time to get back to you. And start the operation again</w:t>
      </w:r>
      <w:r w:rsidR="00B80C18">
        <w:rPr>
          <w:rFonts w:ascii="STILL Type" w:hAnsi="STILL Type"/>
          <w:lang w:val="en-US"/>
        </w:rPr>
        <w:t xml:space="preserve">, </w:t>
      </w:r>
      <w:r w:rsidRPr="000B5AA0">
        <w:rPr>
          <w:rFonts w:ascii="STILL Type" w:hAnsi="STILL Type"/>
          <w:lang w:val="en-US"/>
        </w:rPr>
        <w:t xml:space="preserve">getting the </w:t>
      </w:r>
      <w:r w:rsidR="002A15E4">
        <w:rPr>
          <w:rFonts w:ascii="STILL Type" w:hAnsi="STILL Type"/>
          <w:lang w:val="en-US"/>
        </w:rPr>
        <w:t>pallet</w:t>
      </w:r>
      <w:r w:rsidRPr="000B5AA0">
        <w:rPr>
          <w:rFonts w:ascii="STILL Type" w:hAnsi="STILL Type"/>
          <w:lang w:val="en-US"/>
        </w:rPr>
        <w:t>s inside the trailer.</w:t>
      </w:r>
    </w:p>
    <w:p w14:paraId="62508A7D" w14:textId="77777777" w:rsidR="000B5AA0" w:rsidRPr="000B5AA0" w:rsidRDefault="000B5AA0" w:rsidP="000B5AA0">
      <w:pPr>
        <w:rPr>
          <w:rFonts w:ascii="STILL Type" w:hAnsi="STILL Type"/>
          <w:lang w:val="en-US"/>
        </w:rPr>
      </w:pPr>
    </w:p>
    <w:p w14:paraId="46DDC749" w14:textId="77777777" w:rsidR="000B5AA0" w:rsidRPr="000B5AA0" w:rsidRDefault="000B5AA0" w:rsidP="000B5AA0">
      <w:pPr>
        <w:rPr>
          <w:rFonts w:ascii="STILL Type" w:hAnsi="STILL Type"/>
          <w:lang w:val="en-US"/>
        </w:rPr>
      </w:pPr>
      <w:r w:rsidRPr="000B5AA0">
        <w:rPr>
          <w:rFonts w:ascii="STILL Type" w:hAnsi="STILL Type"/>
          <w:lang w:val="en-US"/>
        </w:rPr>
        <w:t>00:15:48:24 - 00:16:19:23</w:t>
      </w:r>
    </w:p>
    <w:p w14:paraId="4533083F" w14:textId="0415AF7C" w:rsidR="000B5AA0" w:rsidRPr="000B5AA0" w:rsidRDefault="003279A3" w:rsidP="000B5AA0">
      <w:pPr>
        <w:rPr>
          <w:rFonts w:ascii="STILL Type" w:hAnsi="STILL Type"/>
          <w:lang w:val="en-US"/>
        </w:rPr>
      </w:pPr>
      <w:r>
        <w:rPr>
          <w:rFonts w:ascii="STILL Type" w:hAnsi="STILL Type"/>
          <w:lang w:val="en-US"/>
        </w:rPr>
        <w:t>Jasper Van Gool, TLU Program manager</w:t>
      </w:r>
    </w:p>
    <w:p w14:paraId="51D032BA" w14:textId="5E2F6F55" w:rsidR="000B5AA0" w:rsidRPr="000B5AA0" w:rsidRDefault="000B5AA0" w:rsidP="000B5AA0">
      <w:pPr>
        <w:rPr>
          <w:rFonts w:ascii="STILL Type" w:hAnsi="STILL Type"/>
          <w:lang w:val="en-US"/>
        </w:rPr>
      </w:pPr>
      <w:r w:rsidRPr="000B5AA0">
        <w:rPr>
          <w:rFonts w:ascii="STILL Type" w:hAnsi="STILL Type"/>
          <w:lang w:val="en-US"/>
        </w:rPr>
        <w:t xml:space="preserve">Thank </w:t>
      </w:r>
      <w:proofErr w:type="gramStart"/>
      <w:r w:rsidRPr="000B5AA0">
        <w:rPr>
          <w:rFonts w:ascii="STILL Type" w:hAnsi="STILL Type"/>
          <w:lang w:val="en-US"/>
        </w:rPr>
        <w:t>you</w:t>
      </w:r>
      <w:r w:rsidR="00E51B2D">
        <w:rPr>
          <w:rFonts w:ascii="STILL Type" w:hAnsi="STILL Type"/>
          <w:lang w:val="en-US"/>
        </w:rPr>
        <w:t xml:space="preserve"> </w:t>
      </w:r>
      <w:r w:rsidR="00F86BB0">
        <w:rPr>
          <w:rFonts w:ascii="STILL Type" w:hAnsi="STILL Type"/>
          <w:lang w:val="en-US"/>
        </w:rPr>
        <w:t>Simone</w:t>
      </w:r>
      <w:proofErr w:type="gramEnd"/>
      <w:r w:rsidRPr="000B5AA0">
        <w:rPr>
          <w:rFonts w:ascii="STILL Type" w:hAnsi="STILL Type"/>
          <w:lang w:val="en-US"/>
        </w:rPr>
        <w:t xml:space="preserve">. </w:t>
      </w:r>
      <w:proofErr w:type="gramStart"/>
      <w:r w:rsidRPr="000B5AA0">
        <w:rPr>
          <w:rFonts w:ascii="STILL Type" w:hAnsi="STILL Type"/>
          <w:lang w:val="en-US"/>
        </w:rPr>
        <w:t>So</w:t>
      </w:r>
      <w:proofErr w:type="gramEnd"/>
      <w:r w:rsidRPr="000B5AA0">
        <w:rPr>
          <w:rFonts w:ascii="STILL Type" w:hAnsi="STILL Type"/>
          <w:lang w:val="en-US"/>
        </w:rPr>
        <w:t xml:space="preserve"> what are we doing right now? We have seen already, the first unloading part, technical details </w:t>
      </w:r>
      <w:r w:rsidR="00EC1E5F">
        <w:rPr>
          <w:rFonts w:ascii="STILL Type" w:hAnsi="STILL Type"/>
          <w:lang w:val="en-US"/>
        </w:rPr>
        <w:t>from</w:t>
      </w:r>
      <w:r w:rsidRPr="000B5AA0">
        <w:rPr>
          <w:rFonts w:ascii="STILL Type" w:hAnsi="STILL Type"/>
          <w:lang w:val="en-US"/>
        </w:rPr>
        <w:t xml:space="preserve"> </w:t>
      </w:r>
      <w:r w:rsidR="00F86BB0">
        <w:rPr>
          <w:rFonts w:ascii="STILL Type" w:hAnsi="STILL Type"/>
          <w:lang w:val="en-US"/>
        </w:rPr>
        <w:t>Simone</w:t>
      </w:r>
      <w:r w:rsidRPr="000B5AA0">
        <w:rPr>
          <w:rFonts w:ascii="STILL Type" w:hAnsi="STILL Type"/>
          <w:lang w:val="en-US"/>
        </w:rPr>
        <w:t xml:space="preserve">. But now we initiate again the process of the loading. </w:t>
      </w:r>
      <w:r w:rsidR="00EC1E5F">
        <w:rPr>
          <w:rFonts w:ascii="STILL Type" w:hAnsi="STILL Type"/>
          <w:lang w:val="en-US"/>
        </w:rPr>
        <w:t>W</w:t>
      </w:r>
      <w:r w:rsidRPr="000B5AA0">
        <w:rPr>
          <w:rFonts w:ascii="STILL Type" w:hAnsi="STILL Type"/>
          <w:lang w:val="en-US"/>
        </w:rPr>
        <w:t xml:space="preserve">e have </w:t>
      </w:r>
      <w:proofErr w:type="gramStart"/>
      <w:r w:rsidRPr="000B5AA0">
        <w:rPr>
          <w:rFonts w:ascii="STILL Type" w:hAnsi="STILL Type"/>
          <w:lang w:val="en-US"/>
        </w:rPr>
        <w:t>the</w:t>
      </w:r>
      <w:proofErr w:type="gramEnd"/>
      <w:r w:rsidRPr="000B5AA0">
        <w:rPr>
          <w:rFonts w:ascii="STILL Type" w:hAnsi="STILL Type"/>
          <w:lang w:val="en-US"/>
        </w:rPr>
        <w:t xml:space="preserve"> operator who's responsible for X </w:t>
      </w:r>
      <w:proofErr w:type="gramStart"/>
      <w:r w:rsidRPr="000B5AA0">
        <w:rPr>
          <w:rFonts w:ascii="STILL Type" w:hAnsi="STILL Type"/>
          <w:lang w:val="en-US"/>
        </w:rPr>
        <w:t>amount</w:t>
      </w:r>
      <w:proofErr w:type="gramEnd"/>
      <w:r w:rsidRPr="000B5AA0">
        <w:rPr>
          <w:rFonts w:ascii="STILL Type" w:hAnsi="STILL Type"/>
          <w:lang w:val="en-US"/>
        </w:rPr>
        <w:t xml:space="preserve"> of </w:t>
      </w:r>
      <w:r w:rsidR="00E44B75">
        <w:rPr>
          <w:rFonts w:ascii="STILL Type" w:hAnsi="STILL Type"/>
          <w:lang w:val="en-US"/>
        </w:rPr>
        <w:t>docks</w:t>
      </w:r>
      <w:r w:rsidRPr="000B5AA0">
        <w:rPr>
          <w:rFonts w:ascii="STILL Type" w:hAnsi="STILL Type"/>
          <w:lang w:val="en-US"/>
        </w:rPr>
        <w:t>. You will initiate the process by selecting</w:t>
      </w:r>
      <w:r w:rsidR="00EC1E5F">
        <w:rPr>
          <w:rFonts w:ascii="STILL Type" w:hAnsi="STILL Type"/>
          <w:lang w:val="en-US"/>
        </w:rPr>
        <w:t xml:space="preserve"> </w:t>
      </w:r>
      <w:r w:rsidRPr="000B5AA0">
        <w:rPr>
          <w:rFonts w:ascii="STILL Type" w:hAnsi="STILL Type"/>
          <w:lang w:val="en-US"/>
        </w:rPr>
        <w:t xml:space="preserve">the </w:t>
      </w:r>
      <w:r w:rsidR="00E44B75">
        <w:rPr>
          <w:rFonts w:ascii="STILL Type" w:hAnsi="STILL Type"/>
          <w:lang w:val="en-US"/>
        </w:rPr>
        <w:t>deep lane</w:t>
      </w:r>
      <w:r w:rsidRPr="000B5AA0">
        <w:rPr>
          <w:rFonts w:ascii="STILL Type" w:hAnsi="STILL Type"/>
          <w:lang w:val="en-US"/>
        </w:rPr>
        <w:t xml:space="preserve"> positions.</w:t>
      </w:r>
    </w:p>
    <w:p w14:paraId="3B36DB3E" w14:textId="77777777" w:rsidR="000B5AA0" w:rsidRPr="000B5AA0" w:rsidRDefault="000B5AA0" w:rsidP="000B5AA0">
      <w:pPr>
        <w:rPr>
          <w:rFonts w:ascii="STILL Type" w:hAnsi="STILL Type"/>
          <w:lang w:val="en-US"/>
        </w:rPr>
      </w:pPr>
    </w:p>
    <w:p w14:paraId="4285B2EA" w14:textId="77777777" w:rsidR="000B5AA0" w:rsidRPr="000B5AA0" w:rsidRDefault="000B5AA0" w:rsidP="000B5AA0">
      <w:pPr>
        <w:rPr>
          <w:rFonts w:ascii="STILL Type" w:hAnsi="STILL Type"/>
          <w:lang w:val="en-US"/>
        </w:rPr>
      </w:pPr>
      <w:r w:rsidRPr="000B5AA0">
        <w:rPr>
          <w:rFonts w:ascii="STILL Type" w:hAnsi="STILL Type"/>
          <w:lang w:val="en-US"/>
        </w:rPr>
        <w:t>00:16:20:00 - 00:16:55:12</w:t>
      </w:r>
    </w:p>
    <w:p w14:paraId="1E2D893C" w14:textId="5FF4D18B" w:rsidR="000B5AA0" w:rsidRPr="000B5AA0" w:rsidRDefault="003279A3" w:rsidP="000B5AA0">
      <w:pPr>
        <w:rPr>
          <w:rFonts w:ascii="STILL Type" w:hAnsi="STILL Type"/>
          <w:lang w:val="en-US"/>
        </w:rPr>
      </w:pPr>
      <w:r>
        <w:rPr>
          <w:rFonts w:ascii="STILL Type" w:hAnsi="STILL Type"/>
          <w:lang w:val="en-US"/>
        </w:rPr>
        <w:t>Jasper Van Gool, TLU Program manager</w:t>
      </w:r>
    </w:p>
    <w:p w14:paraId="53F68E8C" w14:textId="32E8B927" w:rsidR="000B5AA0" w:rsidRPr="000B5AA0" w:rsidRDefault="000B5AA0" w:rsidP="000B5AA0">
      <w:pPr>
        <w:rPr>
          <w:rFonts w:ascii="STILL Type" w:hAnsi="STILL Type"/>
          <w:lang w:val="en-US"/>
        </w:rPr>
      </w:pPr>
      <w:r w:rsidRPr="000B5AA0">
        <w:rPr>
          <w:rFonts w:ascii="STILL Type" w:hAnsi="STILL Type"/>
          <w:lang w:val="en-US"/>
        </w:rPr>
        <w:t>Then</w:t>
      </w:r>
      <w:r w:rsidR="00EC1E5F">
        <w:rPr>
          <w:rFonts w:ascii="STILL Type" w:hAnsi="STILL Type"/>
          <w:lang w:val="en-US"/>
        </w:rPr>
        <w:t xml:space="preserve"> </w:t>
      </w:r>
      <w:r w:rsidRPr="000B5AA0">
        <w:rPr>
          <w:rFonts w:ascii="STILL Type" w:hAnsi="STILL Type"/>
          <w:lang w:val="en-US"/>
        </w:rPr>
        <w:t xml:space="preserve">the truck receives </w:t>
      </w:r>
      <w:r w:rsidR="00B2554C">
        <w:rPr>
          <w:rFonts w:ascii="STILL Type" w:hAnsi="STILL Type"/>
          <w:lang w:val="en-US"/>
        </w:rPr>
        <w:t xml:space="preserve">its </w:t>
      </w:r>
      <w:r w:rsidRPr="000B5AA0">
        <w:rPr>
          <w:rFonts w:ascii="STILL Type" w:hAnsi="STILL Type"/>
          <w:lang w:val="en-US"/>
        </w:rPr>
        <w:t>prompt</w:t>
      </w:r>
      <w:r w:rsidR="00B2554C">
        <w:rPr>
          <w:rFonts w:ascii="STILL Type" w:hAnsi="STILL Type"/>
          <w:lang w:val="en-US"/>
        </w:rPr>
        <w:t xml:space="preserve"> </w:t>
      </w:r>
      <w:r w:rsidRPr="000B5AA0">
        <w:rPr>
          <w:rFonts w:ascii="STILL Type" w:hAnsi="STILL Type"/>
          <w:lang w:val="en-US"/>
        </w:rPr>
        <w:t xml:space="preserve">and </w:t>
      </w:r>
      <w:proofErr w:type="gramStart"/>
      <w:r w:rsidR="00B2554C">
        <w:rPr>
          <w:rFonts w:ascii="STILL Type" w:hAnsi="STILL Type"/>
          <w:lang w:val="en-US"/>
        </w:rPr>
        <w:t xml:space="preserve">is </w:t>
      </w:r>
      <w:r w:rsidRPr="000B5AA0">
        <w:rPr>
          <w:rFonts w:ascii="STILL Type" w:hAnsi="STILL Type"/>
          <w:lang w:val="en-US"/>
        </w:rPr>
        <w:t>starting</w:t>
      </w:r>
      <w:proofErr w:type="gramEnd"/>
      <w:r w:rsidRPr="000B5AA0">
        <w:rPr>
          <w:rFonts w:ascii="STILL Type" w:hAnsi="STILL Type"/>
          <w:lang w:val="en-US"/>
        </w:rPr>
        <w:t xml:space="preserve"> the process. </w:t>
      </w:r>
      <w:r w:rsidR="00D800A4" w:rsidRPr="00D800A4">
        <w:rPr>
          <w:rFonts w:ascii="STILL Type" w:hAnsi="STILL Type"/>
          <w:color w:val="000000" w:themeColor="text1"/>
          <w:lang w:val="en-US"/>
        </w:rPr>
        <w:t xml:space="preserve">During </w:t>
      </w:r>
      <w:r w:rsidRPr="000B5AA0">
        <w:rPr>
          <w:rFonts w:ascii="STILL Type" w:hAnsi="STILL Type"/>
          <w:lang w:val="en-US"/>
        </w:rPr>
        <w:t xml:space="preserve">the presentation of </w:t>
      </w:r>
      <w:proofErr w:type="gramStart"/>
      <w:r w:rsidR="00F95E60">
        <w:rPr>
          <w:rFonts w:ascii="STILL Type" w:hAnsi="STILL Type"/>
          <w:lang w:val="en-US"/>
        </w:rPr>
        <w:t>Simone</w:t>
      </w:r>
      <w:proofErr w:type="gramEnd"/>
      <w:r w:rsidRPr="000B5AA0">
        <w:rPr>
          <w:rFonts w:ascii="STILL Type" w:hAnsi="STILL Type"/>
          <w:lang w:val="en-US"/>
        </w:rPr>
        <w:t xml:space="preserve"> </w:t>
      </w:r>
      <w:r w:rsidR="008543E4">
        <w:rPr>
          <w:rFonts w:ascii="STILL Type" w:hAnsi="STILL Type"/>
          <w:lang w:val="en-US"/>
        </w:rPr>
        <w:t xml:space="preserve">you saw </w:t>
      </w:r>
      <w:r w:rsidRPr="000B5AA0">
        <w:rPr>
          <w:rFonts w:ascii="STILL Type" w:hAnsi="STILL Type"/>
          <w:lang w:val="en-US"/>
        </w:rPr>
        <w:t>that pallets are often misplaced.</w:t>
      </w:r>
    </w:p>
    <w:p w14:paraId="34C78333" w14:textId="77777777" w:rsidR="000B5AA0" w:rsidRPr="000B5AA0" w:rsidRDefault="000B5AA0" w:rsidP="000B5AA0">
      <w:pPr>
        <w:rPr>
          <w:rFonts w:ascii="STILL Type" w:hAnsi="STILL Type"/>
          <w:lang w:val="en-US"/>
        </w:rPr>
      </w:pPr>
    </w:p>
    <w:p w14:paraId="65011C68" w14:textId="77777777" w:rsidR="000B5AA0" w:rsidRPr="000B5AA0" w:rsidRDefault="000B5AA0" w:rsidP="000B5AA0">
      <w:pPr>
        <w:rPr>
          <w:rFonts w:ascii="STILL Type" w:hAnsi="STILL Type"/>
          <w:lang w:val="en-US"/>
        </w:rPr>
      </w:pPr>
      <w:r w:rsidRPr="000B5AA0">
        <w:rPr>
          <w:rFonts w:ascii="STILL Type" w:hAnsi="STILL Type"/>
          <w:lang w:val="en-US"/>
        </w:rPr>
        <w:t>00:16:55:14 - 00:17:22:22</w:t>
      </w:r>
    </w:p>
    <w:p w14:paraId="76ABBCA9" w14:textId="7D04E903" w:rsidR="000B5AA0" w:rsidRPr="000B5AA0" w:rsidRDefault="003279A3" w:rsidP="000B5AA0">
      <w:pPr>
        <w:rPr>
          <w:rFonts w:ascii="STILL Type" w:hAnsi="STILL Type"/>
          <w:lang w:val="en-US"/>
        </w:rPr>
      </w:pPr>
      <w:r>
        <w:rPr>
          <w:rFonts w:ascii="STILL Type" w:hAnsi="STILL Type"/>
          <w:lang w:val="en-US"/>
        </w:rPr>
        <w:t>Jasper Van Gool, TLU Program manager</w:t>
      </w:r>
    </w:p>
    <w:p w14:paraId="35719B67" w14:textId="4182745C" w:rsidR="000B5AA0" w:rsidRPr="000B5AA0" w:rsidRDefault="00E52C77" w:rsidP="000B5AA0">
      <w:pPr>
        <w:rPr>
          <w:rFonts w:ascii="STILL Type" w:hAnsi="STILL Type"/>
          <w:lang w:val="en-US"/>
        </w:rPr>
      </w:pPr>
      <w:r>
        <w:rPr>
          <w:rFonts w:ascii="STILL Type" w:hAnsi="STILL Type"/>
          <w:lang w:val="en-US"/>
        </w:rPr>
        <w:t xml:space="preserve">And how we </w:t>
      </w:r>
      <w:r w:rsidR="000B5AA0" w:rsidRPr="000B5AA0">
        <w:rPr>
          <w:rFonts w:ascii="STILL Type" w:hAnsi="STILL Type"/>
          <w:lang w:val="en-US"/>
        </w:rPr>
        <w:t xml:space="preserve">cope with those. </w:t>
      </w:r>
      <w:r w:rsidR="00A00055">
        <w:rPr>
          <w:rFonts w:ascii="STILL Type" w:hAnsi="STILL Type"/>
          <w:lang w:val="en-US"/>
        </w:rPr>
        <w:t>W</w:t>
      </w:r>
      <w:r w:rsidR="000B5AA0" w:rsidRPr="000B5AA0">
        <w:rPr>
          <w:rFonts w:ascii="STILL Type" w:hAnsi="STILL Type"/>
          <w:lang w:val="en-US"/>
        </w:rPr>
        <w:t xml:space="preserve">e have the first pallets driving into the trailer. And </w:t>
      </w:r>
      <w:proofErr w:type="gramStart"/>
      <w:r w:rsidR="000B5AA0" w:rsidRPr="000B5AA0">
        <w:rPr>
          <w:rFonts w:ascii="STILL Type" w:hAnsi="STILL Type"/>
          <w:lang w:val="en-US"/>
        </w:rPr>
        <w:t>also</w:t>
      </w:r>
      <w:proofErr w:type="gramEnd"/>
      <w:r w:rsidR="000B5AA0" w:rsidRPr="000B5AA0">
        <w:rPr>
          <w:rFonts w:ascii="STILL Type" w:hAnsi="STILL Type"/>
          <w:lang w:val="en-US"/>
        </w:rPr>
        <w:t xml:space="preserve"> here on the screen you see the pallets </w:t>
      </w:r>
      <w:r w:rsidR="00051C49">
        <w:rPr>
          <w:rFonts w:ascii="STILL Type" w:hAnsi="STILL Type"/>
          <w:lang w:val="en-US"/>
        </w:rPr>
        <w:t>cam</w:t>
      </w:r>
      <w:r w:rsidR="000B5AA0" w:rsidRPr="000B5AA0">
        <w:rPr>
          <w:rFonts w:ascii="STILL Type" w:hAnsi="STILL Type"/>
          <w:lang w:val="en-US"/>
        </w:rPr>
        <w:t>. And you will notice that normally it drives in quite straight.</w:t>
      </w:r>
    </w:p>
    <w:p w14:paraId="62638992" w14:textId="77777777" w:rsidR="000B5AA0" w:rsidRPr="000B5AA0" w:rsidRDefault="000B5AA0" w:rsidP="000B5AA0">
      <w:pPr>
        <w:rPr>
          <w:rFonts w:ascii="STILL Type" w:hAnsi="STILL Type"/>
          <w:lang w:val="en-US"/>
        </w:rPr>
      </w:pPr>
    </w:p>
    <w:p w14:paraId="1FA18700" w14:textId="77777777" w:rsidR="000B5AA0" w:rsidRPr="000B5AA0" w:rsidRDefault="000B5AA0" w:rsidP="000B5AA0">
      <w:pPr>
        <w:rPr>
          <w:rFonts w:ascii="STILL Type" w:hAnsi="STILL Type"/>
          <w:lang w:val="en-US"/>
        </w:rPr>
      </w:pPr>
      <w:r w:rsidRPr="000B5AA0">
        <w:rPr>
          <w:rFonts w:ascii="STILL Type" w:hAnsi="STILL Type"/>
          <w:lang w:val="en-US"/>
        </w:rPr>
        <w:t>00:17:23:03 - 00:17:41:24</w:t>
      </w:r>
    </w:p>
    <w:p w14:paraId="12C4C021" w14:textId="0BE19E89" w:rsidR="000B5AA0" w:rsidRPr="000B5AA0" w:rsidRDefault="003279A3" w:rsidP="000B5AA0">
      <w:pPr>
        <w:rPr>
          <w:rFonts w:ascii="STILL Type" w:hAnsi="STILL Type"/>
          <w:lang w:val="en-US"/>
        </w:rPr>
      </w:pPr>
      <w:r>
        <w:rPr>
          <w:rFonts w:ascii="STILL Type" w:hAnsi="STILL Type"/>
          <w:lang w:val="en-US"/>
        </w:rPr>
        <w:t>Jasper Van Gool, TLU Program manager</w:t>
      </w:r>
    </w:p>
    <w:p w14:paraId="210B5D26" w14:textId="0D482AC2" w:rsidR="000B5AA0" w:rsidRPr="000B5AA0" w:rsidRDefault="000B5AA0" w:rsidP="000B5AA0">
      <w:pPr>
        <w:rPr>
          <w:rFonts w:ascii="STILL Type" w:hAnsi="STILL Type"/>
          <w:lang w:val="en-US"/>
        </w:rPr>
      </w:pPr>
      <w:r w:rsidRPr="000B5AA0">
        <w:rPr>
          <w:rFonts w:ascii="STILL Type" w:hAnsi="STILL Type"/>
          <w:lang w:val="en-US"/>
        </w:rPr>
        <w:lastRenderedPageBreak/>
        <w:t xml:space="preserve">But now the </w:t>
      </w:r>
      <w:r w:rsidRPr="00911A61">
        <w:rPr>
          <w:rFonts w:ascii="STILL Type" w:hAnsi="STILL Type"/>
          <w:color w:val="000000" w:themeColor="text1"/>
          <w:lang w:val="en-US"/>
        </w:rPr>
        <w:t xml:space="preserve">pallets </w:t>
      </w:r>
      <w:proofErr w:type="gramStart"/>
      <w:r w:rsidR="00F47C7C" w:rsidRPr="00911A61">
        <w:rPr>
          <w:rFonts w:ascii="STILL Type" w:hAnsi="STILL Type"/>
          <w:color w:val="000000" w:themeColor="text1"/>
          <w:lang w:val="en-US"/>
        </w:rPr>
        <w:t>cam</w:t>
      </w:r>
      <w:proofErr w:type="gramEnd"/>
      <w:r w:rsidRPr="00911A61">
        <w:rPr>
          <w:rFonts w:ascii="STILL Type" w:hAnsi="STILL Type"/>
          <w:color w:val="000000" w:themeColor="text1"/>
          <w:lang w:val="en-US"/>
        </w:rPr>
        <w:t xml:space="preserve"> sees the </w:t>
      </w:r>
      <w:r w:rsidRPr="000B5AA0">
        <w:rPr>
          <w:rFonts w:ascii="STILL Type" w:hAnsi="STILL Type"/>
          <w:lang w:val="en-US"/>
        </w:rPr>
        <w:t>positioning of the truck itself</w:t>
      </w:r>
      <w:r w:rsidR="00F47C7C">
        <w:rPr>
          <w:rFonts w:ascii="STILL Type" w:hAnsi="STILL Type"/>
          <w:lang w:val="en-US"/>
        </w:rPr>
        <w:t xml:space="preserve"> and</w:t>
      </w:r>
      <w:r w:rsidRPr="000B5AA0">
        <w:rPr>
          <w:rFonts w:ascii="STILL Type" w:hAnsi="STILL Type"/>
          <w:lang w:val="en-US"/>
        </w:rPr>
        <w:t xml:space="preserve"> the pallet itself. And now he diverts its optimal route. What you're seeing right now and then picking up the pallet </w:t>
      </w:r>
      <w:r w:rsidR="0056263B">
        <w:rPr>
          <w:rFonts w:ascii="STILL Type" w:hAnsi="STILL Type"/>
          <w:lang w:val="en-US"/>
        </w:rPr>
        <w:t xml:space="preserve">is </w:t>
      </w:r>
      <w:r w:rsidRPr="000B5AA0">
        <w:rPr>
          <w:rFonts w:ascii="STILL Type" w:hAnsi="STILL Type"/>
          <w:lang w:val="en-US"/>
        </w:rPr>
        <w:t>quite shifted.</w:t>
      </w:r>
    </w:p>
    <w:p w14:paraId="4C014642" w14:textId="77777777" w:rsidR="000B5AA0" w:rsidRPr="000B5AA0" w:rsidRDefault="000B5AA0" w:rsidP="000B5AA0">
      <w:pPr>
        <w:rPr>
          <w:rFonts w:ascii="STILL Type" w:hAnsi="STILL Type"/>
          <w:lang w:val="en-US"/>
        </w:rPr>
      </w:pPr>
    </w:p>
    <w:p w14:paraId="67F12871" w14:textId="77777777" w:rsidR="000B5AA0" w:rsidRPr="000B5AA0" w:rsidRDefault="000B5AA0" w:rsidP="000B5AA0">
      <w:pPr>
        <w:rPr>
          <w:rFonts w:ascii="STILL Type" w:hAnsi="STILL Type"/>
          <w:lang w:val="en-US"/>
        </w:rPr>
      </w:pPr>
      <w:r w:rsidRPr="000B5AA0">
        <w:rPr>
          <w:rFonts w:ascii="STILL Type" w:hAnsi="STILL Type"/>
          <w:lang w:val="en-US"/>
        </w:rPr>
        <w:t>00:17:42:01 - 00:18:09:24</w:t>
      </w:r>
    </w:p>
    <w:p w14:paraId="29A9686B" w14:textId="2B1AB20E" w:rsidR="000B5AA0" w:rsidRPr="000B5AA0" w:rsidRDefault="003279A3" w:rsidP="000B5AA0">
      <w:pPr>
        <w:rPr>
          <w:rFonts w:ascii="STILL Type" w:hAnsi="STILL Type"/>
          <w:lang w:val="en-US"/>
        </w:rPr>
      </w:pPr>
      <w:r>
        <w:rPr>
          <w:rFonts w:ascii="STILL Type" w:hAnsi="STILL Type"/>
          <w:lang w:val="en-US"/>
        </w:rPr>
        <w:t>Jasper Van Gool, TLU Program manager</w:t>
      </w:r>
    </w:p>
    <w:p w14:paraId="6317A3E4" w14:textId="05711952" w:rsidR="000B5AA0" w:rsidRPr="000B5AA0" w:rsidRDefault="000B5AA0" w:rsidP="000B5AA0">
      <w:pPr>
        <w:rPr>
          <w:rFonts w:ascii="STILL Type" w:hAnsi="STILL Type"/>
          <w:lang w:val="en-US"/>
        </w:rPr>
      </w:pPr>
      <w:r w:rsidRPr="000B5AA0">
        <w:rPr>
          <w:rFonts w:ascii="STILL Type" w:hAnsi="STILL Type"/>
          <w:lang w:val="en-US"/>
        </w:rPr>
        <w:t xml:space="preserve">And that's all done by the pallet </w:t>
      </w:r>
      <w:r w:rsidR="0056263B">
        <w:rPr>
          <w:rFonts w:ascii="STILL Type" w:hAnsi="STILL Type"/>
          <w:lang w:val="en-US"/>
        </w:rPr>
        <w:t>cam</w:t>
      </w:r>
      <w:r w:rsidRPr="000B5AA0">
        <w:rPr>
          <w:rFonts w:ascii="STILL Type" w:hAnsi="STILL Type"/>
          <w:lang w:val="en-US"/>
        </w:rPr>
        <w:t xml:space="preserve"> </w:t>
      </w:r>
      <w:r w:rsidR="00A70FA6">
        <w:rPr>
          <w:rFonts w:ascii="STILL Type" w:hAnsi="STILL Type"/>
          <w:lang w:val="en-US"/>
        </w:rPr>
        <w:t>that</w:t>
      </w:r>
      <w:r w:rsidRPr="000B5AA0">
        <w:rPr>
          <w:rFonts w:ascii="STILL Type" w:hAnsi="STILL Type"/>
          <w:lang w:val="en-US"/>
        </w:rPr>
        <w:t xml:space="preserve"> sees the rotation</w:t>
      </w:r>
      <w:r w:rsidR="00A70FA6">
        <w:rPr>
          <w:rFonts w:ascii="STILL Type" w:hAnsi="STILL Type"/>
          <w:lang w:val="en-US"/>
        </w:rPr>
        <w:t xml:space="preserve"> and </w:t>
      </w:r>
      <w:r w:rsidRPr="000B5AA0">
        <w:rPr>
          <w:rFonts w:ascii="STILL Type" w:hAnsi="STILL Type"/>
          <w:lang w:val="en-US"/>
        </w:rPr>
        <w:t xml:space="preserve">the angle of the pallet. And </w:t>
      </w:r>
      <w:proofErr w:type="gramStart"/>
      <w:r w:rsidRPr="000B5AA0">
        <w:rPr>
          <w:rFonts w:ascii="STILL Type" w:hAnsi="STILL Type"/>
          <w:lang w:val="en-US"/>
        </w:rPr>
        <w:t>now</w:t>
      </w:r>
      <w:proofErr w:type="gramEnd"/>
      <w:r w:rsidRPr="000B5AA0">
        <w:rPr>
          <w:rFonts w:ascii="STILL Type" w:hAnsi="STILL Type"/>
          <w:lang w:val="en-US"/>
        </w:rPr>
        <w:t xml:space="preserve"> picking up the pallet and driving again inside of the trailer. So </w:t>
      </w:r>
      <w:proofErr w:type="gramStart"/>
      <w:r w:rsidRPr="000B5AA0">
        <w:rPr>
          <w:rFonts w:ascii="STILL Type" w:hAnsi="STILL Type"/>
          <w:lang w:val="en-US"/>
        </w:rPr>
        <w:t>again</w:t>
      </w:r>
      <w:proofErr w:type="gramEnd"/>
      <w:r w:rsidR="00A94D8C">
        <w:rPr>
          <w:rFonts w:ascii="STILL Type" w:hAnsi="STILL Type"/>
          <w:lang w:val="en-US"/>
        </w:rPr>
        <w:t xml:space="preserve"> </w:t>
      </w:r>
      <w:r w:rsidRPr="000B5AA0">
        <w:rPr>
          <w:rFonts w:ascii="STILL Type" w:hAnsi="STILL Type"/>
          <w:lang w:val="en-US"/>
        </w:rPr>
        <w:t>he's waiting in this</w:t>
      </w:r>
      <w:r w:rsidR="004D0896">
        <w:rPr>
          <w:rFonts w:ascii="STILL Type" w:hAnsi="STILL Type"/>
          <w:lang w:val="en-US"/>
        </w:rPr>
        <w:t xml:space="preserve"> </w:t>
      </w:r>
      <w:proofErr w:type="gramStart"/>
      <w:r w:rsidRPr="000B5AA0">
        <w:rPr>
          <w:rFonts w:ascii="STILL Type" w:hAnsi="STILL Type"/>
          <w:lang w:val="en-US"/>
        </w:rPr>
        <w:t>position</w:t>
      </w:r>
      <w:proofErr w:type="gramEnd"/>
      <w:r w:rsidR="007F30BF">
        <w:rPr>
          <w:rFonts w:ascii="STILL Type" w:hAnsi="STILL Type"/>
          <w:lang w:val="en-US"/>
        </w:rPr>
        <w:t xml:space="preserve"> </w:t>
      </w:r>
      <w:r w:rsidRPr="000B5AA0">
        <w:rPr>
          <w:rFonts w:ascii="STILL Type" w:hAnsi="STILL Type"/>
          <w:lang w:val="en-US"/>
        </w:rPr>
        <w:t>the first pallet already dropping inside of the trailer. And place</w:t>
      </w:r>
      <w:r w:rsidR="007F30BF">
        <w:rPr>
          <w:rFonts w:ascii="STILL Type" w:hAnsi="STILL Type"/>
          <w:lang w:val="en-US"/>
        </w:rPr>
        <w:t>d</w:t>
      </w:r>
      <w:r w:rsidRPr="000B5AA0">
        <w:rPr>
          <w:rFonts w:ascii="STILL Type" w:hAnsi="STILL Type"/>
          <w:lang w:val="en-US"/>
        </w:rPr>
        <w:t xml:space="preserve"> </w:t>
      </w:r>
      <w:r w:rsidR="007F30BF">
        <w:rPr>
          <w:rFonts w:ascii="STILL Type" w:hAnsi="STILL Type"/>
          <w:lang w:val="en-US"/>
        </w:rPr>
        <w:t xml:space="preserve">it </w:t>
      </w:r>
      <w:r w:rsidRPr="000B5AA0">
        <w:rPr>
          <w:rFonts w:ascii="STILL Type" w:hAnsi="STILL Type"/>
          <w:lang w:val="en-US"/>
        </w:rPr>
        <w:t>just next to the wall.</w:t>
      </w:r>
    </w:p>
    <w:p w14:paraId="1CF7458F" w14:textId="77777777" w:rsidR="000B5AA0" w:rsidRPr="000B5AA0" w:rsidRDefault="000B5AA0" w:rsidP="000B5AA0">
      <w:pPr>
        <w:rPr>
          <w:rFonts w:ascii="STILL Type" w:hAnsi="STILL Type"/>
          <w:lang w:val="en-US"/>
        </w:rPr>
      </w:pPr>
    </w:p>
    <w:p w14:paraId="55344FB9" w14:textId="77777777" w:rsidR="000B5AA0" w:rsidRPr="000B5AA0" w:rsidRDefault="000B5AA0" w:rsidP="000B5AA0">
      <w:pPr>
        <w:rPr>
          <w:rFonts w:ascii="STILL Type" w:hAnsi="STILL Type"/>
          <w:lang w:val="en-US"/>
        </w:rPr>
      </w:pPr>
      <w:r w:rsidRPr="000B5AA0">
        <w:rPr>
          <w:rFonts w:ascii="STILL Type" w:hAnsi="STILL Type"/>
          <w:lang w:val="en-US"/>
        </w:rPr>
        <w:t>00:18:10:01 - 00:18:36:10</w:t>
      </w:r>
    </w:p>
    <w:p w14:paraId="52E33EB4" w14:textId="7F2CCCD5" w:rsidR="000B5AA0" w:rsidRPr="000B5AA0" w:rsidRDefault="003279A3" w:rsidP="000B5AA0">
      <w:pPr>
        <w:rPr>
          <w:rFonts w:ascii="STILL Type" w:hAnsi="STILL Type"/>
          <w:lang w:val="en-US"/>
        </w:rPr>
      </w:pPr>
      <w:r>
        <w:rPr>
          <w:rFonts w:ascii="STILL Type" w:hAnsi="STILL Type"/>
          <w:lang w:val="en-US"/>
        </w:rPr>
        <w:t>Jasper Van Gool, TLU Program manager</w:t>
      </w:r>
    </w:p>
    <w:p w14:paraId="72E958B4" w14:textId="72CAC35D" w:rsidR="000B5AA0" w:rsidRPr="000B5AA0" w:rsidRDefault="00853145" w:rsidP="000B5AA0">
      <w:pPr>
        <w:rPr>
          <w:rFonts w:ascii="STILL Type" w:hAnsi="STILL Type"/>
          <w:lang w:val="en-US"/>
        </w:rPr>
      </w:pPr>
      <w:r>
        <w:rPr>
          <w:rFonts w:ascii="STILL Type" w:hAnsi="STILL Type"/>
          <w:lang w:val="en-US"/>
        </w:rPr>
        <w:t>W</w:t>
      </w:r>
      <w:r w:rsidR="000B5AA0" w:rsidRPr="000B5AA0">
        <w:rPr>
          <w:rFonts w:ascii="STILL Type" w:hAnsi="STILL Type"/>
          <w:lang w:val="en-US"/>
        </w:rPr>
        <w:t xml:space="preserve">hat you will see is that move at the end where the pallet is almost </w:t>
      </w:r>
      <w:r w:rsidR="007D08AD">
        <w:rPr>
          <w:rFonts w:ascii="STILL Type" w:hAnsi="STILL Type"/>
          <w:lang w:val="en-US"/>
        </w:rPr>
        <w:t>dropped</w:t>
      </w:r>
      <w:r w:rsidR="00ED424C">
        <w:rPr>
          <w:rFonts w:ascii="STILL Type" w:hAnsi="STILL Type"/>
          <w:lang w:val="en-US"/>
        </w:rPr>
        <w:t xml:space="preserve"> </w:t>
      </w:r>
      <w:r w:rsidR="000B5AA0" w:rsidRPr="000B5AA0">
        <w:rPr>
          <w:rFonts w:ascii="STILL Type" w:hAnsi="STILL Type"/>
          <w:lang w:val="en-US"/>
        </w:rPr>
        <w:t>and then it shifts a little bit and it's turning the vehicle next to</w:t>
      </w:r>
      <w:r w:rsidR="00423A59">
        <w:rPr>
          <w:rFonts w:ascii="STILL Type" w:hAnsi="STILL Type"/>
          <w:lang w:val="en-US"/>
        </w:rPr>
        <w:t xml:space="preserve"> </w:t>
      </w:r>
      <w:r w:rsidR="000B5AA0" w:rsidRPr="000B5AA0">
        <w:rPr>
          <w:rFonts w:ascii="STILL Type" w:hAnsi="STILL Type"/>
          <w:lang w:val="en-US"/>
        </w:rPr>
        <w:t>the trailer wall</w:t>
      </w:r>
      <w:r w:rsidR="008966F7">
        <w:rPr>
          <w:rFonts w:ascii="STILL Type" w:hAnsi="STILL Type"/>
          <w:lang w:val="en-US"/>
        </w:rPr>
        <w:t>.</w:t>
      </w:r>
      <w:r w:rsidR="000B5AA0" w:rsidRPr="000B5AA0">
        <w:rPr>
          <w:rFonts w:ascii="STILL Type" w:hAnsi="STILL Type"/>
          <w:lang w:val="en-US"/>
        </w:rPr>
        <w:t xml:space="preserve"> </w:t>
      </w:r>
      <w:r w:rsidR="008966F7">
        <w:rPr>
          <w:rFonts w:ascii="STILL Type" w:hAnsi="STILL Type"/>
          <w:lang w:val="en-US"/>
        </w:rPr>
        <w:t>T</w:t>
      </w:r>
      <w:r w:rsidR="000B5AA0" w:rsidRPr="000B5AA0">
        <w:rPr>
          <w:rFonts w:ascii="STILL Type" w:hAnsi="STILL Type"/>
          <w:lang w:val="en-US"/>
        </w:rPr>
        <w:t xml:space="preserve">he pallet itself is </w:t>
      </w:r>
      <w:proofErr w:type="gramStart"/>
      <w:r w:rsidR="000B5AA0" w:rsidRPr="000B5AA0">
        <w:rPr>
          <w:rFonts w:ascii="STILL Type" w:hAnsi="STILL Type"/>
          <w:lang w:val="en-US"/>
        </w:rPr>
        <w:t>really close</w:t>
      </w:r>
      <w:proofErr w:type="gramEnd"/>
      <w:r w:rsidR="000B5AA0" w:rsidRPr="000B5AA0">
        <w:rPr>
          <w:rFonts w:ascii="STILL Type" w:hAnsi="STILL Type"/>
          <w:lang w:val="en-US"/>
        </w:rPr>
        <w:t xml:space="preserve"> against the wall. So now it drives out again.</w:t>
      </w:r>
    </w:p>
    <w:p w14:paraId="7CFCDF02" w14:textId="77777777" w:rsidR="000B5AA0" w:rsidRPr="000B5AA0" w:rsidRDefault="000B5AA0" w:rsidP="000B5AA0">
      <w:pPr>
        <w:rPr>
          <w:rFonts w:ascii="STILL Type" w:hAnsi="STILL Type"/>
          <w:lang w:val="en-US"/>
        </w:rPr>
      </w:pPr>
    </w:p>
    <w:p w14:paraId="0C04460B" w14:textId="77777777" w:rsidR="000B5AA0" w:rsidRPr="000B5AA0" w:rsidRDefault="000B5AA0" w:rsidP="000B5AA0">
      <w:pPr>
        <w:rPr>
          <w:rFonts w:ascii="STILL Type" w:hAnsi="STILL Type"/>
          <w:lang w:val="en-US"/>
        </w:rPr>
      </w:pPr>
      <w:r w:rsidRPr="000B5AA0">
        <w:rPr>
          <w:rFonts w:ascii="STILL Type" w:hAnsi="STILL Type"/>
          <w:lang w:val="en-US"/>
        </w:rPr>
        <w:t>00:18:36:12 - 00:19:08:18</w:t>
      </w:r>
    </w:p>
    <w:p w14:paraId="1AFFC048" w14:textId="44BD20B5" w:rsidR="000B5AA0" w:rsidRPr="000B5AA0" w:rsidRDefault="003279A3" w:rsidP="000B5AA0">
      <w:pPr>
        <w:rPr>
          <w:rFonts w:ascii="STILL Type" w:hAnsi="STILL Type"/>
          <w:lang w:val="en-US"/>
        </w:rPr>
      </w:pPr>
      <w:r>
        <w:rPr>
          <w:rFonts w:ascii="STILL Type" w:hAnsi="STILL Type"/>
          <w:lang w:val="en-US"/>
        </w:rPr>
        <w:t>Jasper Van Gool, TLU Program manager</w:t>
      </w:r>
    </w:p>
    <w:p w14:paraId="60804B0B" w14:textId="1723AD36" w:rsidR="000B5AA0" w:rsidRPr="000B5AA0" w:rsidRDefault="000B5AA0" w:rsidP="000B5AA0">
      <w:pPr>
        <w:rPr>
          <w:rFonts w:ascii="STILL Type" w:hAnsi="STILL Type"/>
          <w:lang w:val="en-US"/>
        </w:rPr>
      </w:pPr>
      <w:r w:rsidRPr="000B5AA0">
        <w:rPr>
          <w:rFonts w:ascii="STILL Type" w:hAnsi="STILL Type"/>
          <w:lang w:val="en-US"/>
        </w:rPr>
        <w:t xml:space="preserve">Making room for the second truck. What is important </w:t>
      </w:r>
      <w:proofErr w:type="gramStart"/>
      <w:r w:rsidRPr="000B5AA0">
        <w:rPr>
          <w:rFonts w:ascii="STILL Type" w:hAnsi="STILL Type"/>
          <w:lang w:val="en-US"/>
        </w:rPr>
        <w:t>for on</w:t>
      </w:r>
      <w:proofErr w:type="gramEnd"/>
      <w:r w:rsidRPr="000B5AA0">
        <w:rPr>
          <w:rFonts w:ascii="STILL Type" w:hAnsi="STILL Type"/>
          <w:lang w:val="en-US"/>
        </w:rPr>
        <w:t xml:space="preserve"> the customer perspective</w:t>
      </w:r>
      <w:r w:rsidR="00E72288">
        <w:rPr>
          <w:rFonts w:ascii="STILL Type" w:hAnsi="STILL Type"/>
          <w:lang w:val="en-US"/>
        </w:rPr>
        <w:t>.</w:t>
      </w:r>
      <w:r w:rsidRPr="000B5AA0">
        <w:rPr>
          <w:rFonts w:ascii="STILL Type" w:hAnsi="STILL Type"/>
          <w:lang w:val="en-US"/>
        </w:rPr>
        <w:t xml:space="preserve"> Because customers </w:t>
      </w:r>
      <w:proofErr w:type="gramStart"/>
      <w:r w:rsidRPr="000B5AA0">
        <w:rPr>
          <w:rFonts w:ascii="STILL Type" w:hAnsi="STILL Type"/>
          <w:lang w:val="en-US"/>
        </w:rPr>
        <w:t>nowadays,</w:t>
      </w:r>
      <w:proofErr w:type="gramEnd"/>
      <w:r w:rsidRPr="000B5AA0">
        <w:rPr>
          <w:rFonts w:ascii="STILL Type" w:hAnsi="STILL Type"/>
          <w:lang w:val="en-US"/>
        </w:rPr>
        <w:t xml:space="preserve"> have labor shortage. They want the process continuously driving. </w:t>
      </w:r>
      <w:r w:rsidR="00E72288">
        <w:rPr>
          <w:rFonts w:ascii="STILL Type" w:hAnsi="STILL Type"/>
          <w:lang w:val="en-US"/>
        </w:rPr>
        <w:t xml:space="preserve">They </w:t>
      </w:r>
      <w:r w:rsidRPr="000B5AA0">
        <w:rPr>
          <w:rFonts w:ascii="STILL Type" w:hAnsi="STILL Type"/>
          <w:lang w:val="en-US"/>
        </w:rPr>
        <w:t xml:space="preserve">want </w:t>
      </w:r>
      <w:proofErr w:type="gramStart"/>
      <w:r w:rsidRPr="000B5AA0">
        <w:rPr>
          <w:rFonts w:ascii="STILL Type" w:hAnsi="STILL Type"/>
          <w:lang w:val="en-US"/>
        </w:rPr>
        <w:t>an availability of</w:t>
      </w:r>
      <w:proofErr w:type="gramEnd"/>
      <w:r w:rsidRPr="000B5AA0">
        <w:rPr>
          <w:rFonts w:ascii="STILL Type" w:hAnsi="STILL Type"/>
          <w:lang w:val="en-US"/>
        </w:rPr>
        <w:t xml:space="preserve"> 24</w:t>
      </w:r>
      <w:r w:rsidR="00F54179">
        <w:rPr>
          <w:rFonts w:ascii="STILL Type" w:hAnsi="STILL Type"/>
          <w:lang w:val="en-US"/>
        </w:rPr>
        <w:t>/7</w:t>
      </w:r>
      <w:r w:rsidRPr="000B5AA0">
        <w:rPr>
          <w:rFonts w:ascii="STILL Type" w:hAnsi="STILL Type"/>
          <w:lang w:val="en-US"/>
        </w:rPr>
        <w:t xml:space="preserve">. And that </w:t>
      </w:r>
      <w:proofErr w:type="gramStart"/>
      <w:r w:rsidRPr="000B5AA0">
        <w:rPr>
          <w:rFonts w:ascii="STILL Type" w:hAnsi="STILL Type"/>
          <w:lang w:val="en-US"/>
        </w:rPr>
        <w:t>is,</w:t>
      </w:r>
      <w:proofErr w:type="gramEnd"/>
      <w:r w:rsidRPr="000B5AA0">
        <w:rPr>
          <w:rFonts w:ascii="STILL Type" w:hAnsi="STILL Type"/>
          <w:lang w:val="en-US"/>
        </w:rPr>
        <w:t xml:space="preserve"> what we </w:t>
      </w:r>
      <w:proofErr w:type="gramStart"/>
      <w:r w:rsidRPr="000B5AA0">
        <w:rPr>
          <w:rFonts w:ascii="STILL Type" w:hAnsi="STILL Type"/>
          <w:lang w:val="en-US"/>
        </w:rPr>
        <w:t>aiming</w:t>
      </w:r>
      <w:proofErr w:type="gramEnd"/>
      <w:r w:rsidRPr="000B5AA0">
        <w:rPr>
          <w:rFonts w:ascii="STILL Type" w:hAnsi="STILL Type"/>
          <w:lang w:val="en-US"/>
        </w:rPr>
        <w:t xml:space="preserve"> for</w:t>
      </w:r>
      <w:r w:rsidR="00C062C3">
        <w:rPr>
          <w:rFonts w:ascii="STILL Type" w:hAnsi="STILL Type"/>
          <w:lang w:val="en-US"/>
        </w:rPr>
        <w:t>.</w:t>
      </w:r>
      <w:r w:rsidRPr="000B5AA0">
        <w:rPr>
          <w:rFonts w:ascii="STILL Type" w:hAnsi="STILL Type"/>
          <w:lang w:val="en-US"/>
        </w:rPr>
        <w:t xml:space="preserve"> We installed </w:t>
      </w:r>
      <w:r w:rsidR="00B83E79">
        <w:rPr>
          <w:rFonts w:ascii="STILL Type" w:hAnsi="STILL Type"/>
          <w:lang w:val="en-US"/>
        </w:rPr>
        <w:t xml:space="preserve">a </w:t>
      </w:r>
      <w:proofErr w:type="gramStart"/>
      <w:r w:rsidRPr="000B5AA0">
        <w:rPr>
          <w:rFonts w:ascii="STILL Type" w:hAnsi="STILL Type"/>
          <w:lang w:val="en-US"/>
        </w:rPr>
        <w:t>lithium ion</w:t>
      </w:r>
      <w:proofErr w:type="gramEnd"/>
      <w:r w:rsidRPr="000B5AA0">
        <w:rPr>
          <w:rFonts w:ascii="STILL Type" w:hAnsi="STILL Type"/>
          <w:lang w:val="en-US"/>
        </w:rPr>
        <w:t xml:space="preserve"> battery </w:t>
      </w:r>
      <w:r w:rsidR="00B83E79">
        <w:rPr>
          <w:rFonts w:ascii="STILL Type" w:hAnsi="STILL Type"/>
          <w:lang w:val="en-US"/>
        </w:rPr>
        <w:t xml:space="preserve">on the </w:t>
      </w:r>
      <w:r w:rsidRPr="000B5AA0">
        <w:rPr>
          <w:rFonts w:ascii="STILL Type" w:hAnsi="STILL Type"/>
          <w:lang w:val="en-US"/>
        </w:rPr>
        <w:t>truck to guarantee that.</w:t>
      </w:r>
    </w:p>
    <w:p w14:paraId="34CBCA60" w14:textId="77777777" w:rsidR="000B5AA0" w:rsidRPr="000B5AA0" w:rsidRDefault="000B5AA0" w:rsidP="000B5AA0">
      <w:pPr>
        <w:rPr>
          <w:rFonts w:ascii="STILL Type" w:hAnsi="STILL Type"/>
          <w:lang w:val="en-US"/>
        </w:rPr>
      </w:pPr>
    </w:p>
    <w:p w14:paraId="091F9580" w14:textId="77777777" w:rsidR="000B5AA0" w:rsidRPr="000B5AA0" w:rsidRDefault="000B5AA0" w:rsidP="000B5AA0">
      <w:pPr>
        <w:rPr>
          <w:rFonts w:ascii="STILL Type" w:hAnsi="STILL Type"/>
          <w:lang w:val="en-US"/>
        </w:rPr>
      </w:pPr>
      <w:r w:rsidRPr="000B5AA0">
        <w:rPr>
          <w:rFonts w:ascii="STILL Type" w:hAnsi="STILL Type"/>
          <w:lang w:val="en-US"/>
        </w:rPr>
        <w:t>00:19:08:20 - 00:19:23:02</w:t>
      </w:r>
    </w:p>
    <w:p w14:paraId="1BB71410" w14:textId="61E82070" w:rsidR="000B5AA0" w:rsidRPr="000B5AA0" w:rsidRDefault="003279A3" w:rsidP="000B5AA0">
      <w:pPr>
        <w:rPr>
          <w:rFonts w:ascii="STILL Type" w:hAnsi="STILL Type"/>
          <w:lang w:val="en-US"/>
        </w:rPr>
      </w:pPr>
      <w:r>
        <w:rPr>
          <w:rFonts w:ascii="STILL Type" w:hAnsi="STILL Type"/>
          <w:lang w:val="en-US"/>
        </w:rPr>
        <w:t>Jasper Van Gool, TLU Program manager</w:t>
      </w:r>
    </w:p>
    <w:p w14:paraId="59896501" w14:textId="5730AF6A" w:rsidR="000B5AA0" w:rsidRPr="000B5AA0" w:rsidRDefault="000B5AA0" w:rsidP="000B5AA0">
      <w:pPr>
        <w:rPr>
          <w:rFonts w:ascii="STILL Type" w:hAnsi="STILL Type"/>
          <w:lang w:val="en-US"/>
        </w:rPr>
      </w:pPr>
      <w:r w:rsidRPr="000B5AA0">
        <w:rPr>
          <w:rFonts w:ascii="STILL Type" w:hAnsi="STILL Type"/>
          <w:lang w:val="en-US"/>
        </w:rPr>
        <w:t xml:space="preserve">It's automatically going to the </w:t>
      </w:r>
      <w:r w:rsidR="00B83E79">
        <w:rPr>
          <w:rFonts w:ascii="STILL Type" w:hAnsi="STILL Type"/>
          <w:lang w:val="en-US"/>
        </w:rPr>
        <w:t xml:space="preserve">charge </w:t>
      </w:r>
      <w:r w:rsidRPr="000B5AA0">
        <w:rPr>
          <w:rFonts w:ascii="STILL Type" w:hAnsi="STILL Type"/>
          <w:lang w:val="en-US"/>
        </w:rPr>
        <w:t>itself</w:t>
      </w:r>
      <w:r w:rsidR="00F4406C">
        <w:rPr>
          <w:rFonts w:ascii="STILL Type" w:hAnsi="STILL Type"/>
          <w:lang w:val="en-US"/>
        </w:rPr>
        <w:t xml:space="preserve"> to </w:t>
      </w:r>
      <w:r w:rsidRPr="000B5AA0">
        <w:rPr>
          <w:rFonts w:ascii="STILL Type" w:hAnsi="STILL Type"/>
          <w:lang w:val="en-US"/>
        </w:rPr>
        <w:t>guarantee</w:t>
      </w:r>
      <w:r w:rsidR="00486462">
        <w:rPr>
          <w:rFonts w:ascii="STILL Type" w:hAnsi="STILL Type"/>
          <w:lang w:val="en-US"/>
        </w:rPr>
        <w:t xml:space="preserve"> </w:t>
      </w:r>
      <w:r w:rsidRPr="000B5AA0">
        <w:rPr>
          <w:rFonts w:ascii="STILL Type" w:hAnsi="STILL Type"/>
          <w:lang w:val="en-US"/>
        </w:rPr>
        <w:t>that the system</w:t>
      </w:r>
      <w:r w:rsidR="00486462">
        <w:rPr>
          <w:rFonts w:ascii="STILL Type" w:hAnsi="STILL Type"/>
          <w:lang w:val="en-US"/>
        </w:rPr>
        <w:t xml:space="preserve"> is operational</w:t>
      </w:r>
      <w:r w:rsidRPr="000B5AA0">
        <w:rPr>
          <w:rFonts w:ascii="STILL Type" w:hAnsi="STILL Type"/>
          <w:lang w:val="en-US"/>
        </w:rPr>
        <w:t>.</w:t>
      </w:r>
    </w:p>
    <w:p w14:paraId="06F4C43D" w14:textId="77777777" w:rsidR="000B5AA0" w:rsidRPr="000B5AA0" w:rsidRDefault="000B5AA0" w:rsidP="000B5AA0">
      <w:pPr>
        <w:rPr>
          <w:rFonts w:ascii="STILL Type" w:hAnsi="STILL Type"/>
          <w:lang w:val="en-US"/>
        </w:rPr>
      </w:pPr>
    </w:p>
    <w:p w14:paraId="771908B6" w14:textId="77777777" w:rsidR="000B5AA0" w:rsidRPr="000B5AA0" w:rsidRDefault="000B5AA0" w:rsidP="000B5AA0">
      <w:pPr>
        <w:rPr>
          <w:rFonts w:ascii="STILL Type" w:hAnsi="STILL Type"/>
          <w:lang w:val="en-US"/>
        </w:rPr>
      </w:pPr>
      <w:r w:rsidRPr="000B5AA0">
        <w:rPr>
          <w:rFonts w:ascii="STILL Type" w:hAnsi="STILL Type"/>
          <w:lang w:val="en-US"/>
        </w:rPr>
        <w:t>00:19:23:04 - 00:19:49:14</w:t>
      </w:r>
    </w:p>
    <w:p w14:paraId="167022EF" w14:textId="7E8390A7" w:rsidR="000B5AA0" w:rsidRPr="000B5AA0" w:rsidRDefault="003279A3" w:rsidP="000B5AA0">
      <w:pPr>
        <w:rPr>
          <w:rFonts w:ascii="STILL Type" w:hAnsi="STILL Type"/>
          <w:lang w:val="en-US"/>
        </w:rPr>
      </w:pPr>
      <w:r>
        <w:rPr>
          <w:rFonts w:ascii="STILL Type" w:hAnsi="STILL Type"/>
          <w:lang w:val="en-US"/>
        </w:rPr>
        <w:t>Jasper Van Gool, TLU Program manager</w:t>
      </w:r>
    </w:p>
    <w:p w14:paraId="66F8E531" w14:textId="550765B8" w:rsidR="000B5AA0" w:rsidRPr="000B5AA0" w:rsidRDefault="000B5AA0" w:rsidP="000B5AA0">
      <w:pPr>
        <w:rPr>
          <w:rFonts w:ascii="STILL Type" w:hAnsi="STILL Type"/>
          <w:lang w:val="en-US"/>
        </w:rPr>
      </w:pPr>
      <w:r w:rsidRPr="000B5AA0">
        <w:rPr>
          <w:rFonts w:ascii="STILL Type" w:hAnsi="STILL Type"/>
          <w:lang w:val="en-US"/>
        </w:rPr>
        <w:t xml:space="preserve">Regarding productivity, you can </w:t>
      </w:r>
      <w:proofErr w:type="gramStart"/>
      <w:r w:rsidR="00F42AC1">
        <w:rPr>
          <w:rFonts w:ascii="STILL Type" w:hAnsi="STILL Type"/>
          <w:lang w:val="en-US"/>
        </w:rPr>
        <w:t>chose</w:t>
      </w:r>
      <w:proofErr w:type="gramEnd"/>
      <w:r w:rsidRPr="000B5AA0">
        <w:rPr>
          <w:rFonts w:ascii="STILL Type" w:hAnsi="STILL Type"/>
          <w:lang w:val="en-US"/>
        </w:rPr>
        <w:t xml:space="preserve"> between one hour with one machine</w:t>
      </w:r>
      <w:r w:rsidR="00F42AC1">
        <w:rPr>
          <w:rFonts w:ascii="STILL Type" w:hAnsi="STILL Type"/>
          <w:lang w:val="en-US"/>
        </w:rPr>
        <w:t xml:space="preserve"> or two </w:t>
      </w:r>
      <w:r w:rsidRPr="000B5AA0">
        <w:rPr>
          <w:rFonts w:ascii="STILL Type" w:hAnsi="STILL Type"/>
          <w:lang w:val="en-US"/>
        </w:rPr>
        <w:t xml:space="preserve">machines </w:t>
      </w:r>
      <w:r w:rsidR="00F42AC1">
        <w:rPr>
          <w:rFonts w:ascii="STILL Type" w:hAnsi="STILL Type"/>
          <w:lang w:val="en-US"/>
        </w:rPr>
        <w:t xml:space="preserve">and </w:t>
      </w:r>
      <w:r w:rsidR="00E30808">
        <w:rPr>
          <w:rFonts w:ascii="STILL Type" w:hAnsi="STILL Type"/>
          <w:lang w:val="en-US"/>
        </w:rPr>
        <w:t>3</w:t>
      </w:r>
      <w:r w:rsidRPr="000B5AA0">
        <w:rPr>
          <w:rFonts w:ascii="STILL Type" w:hAnsi="STILL Type"/>
          <w:lang w:val="en-US"/>
        </w:rPr>
        <w:t xml:space="preserve">5 minutes. You can also simultaneously </w:t>
      </w:r>
      <w:r w:rsidR="00B25DD9">
        <w:rPr>
          <w:rFonts w:ascii="STILL Type" w:hAnsi="STILL Type"/>
          <w:lang w:val="en-US"/>
        </w:rPr>
        <w:t xml:space="preserve">do </w:t>
      </w:r>
      <w:r w:rsidRPr="000B5AA0">
        <w:rPr>
          <w:rFonts w:ascii="STILL Type" w:hAnsi="STILL Type"/>
          <w:lang w:val="en-US"/>
        </w:rPr>
        <w:t xml:space="preserve">loading and unloading with various stops. </w:t>
      </w:r>
    </w:p>
    <w:p w14:paraId="757D75BE" w14:textId="77777777" w:rsidR="000B5AA0" w:rsidRPr="000B5AA0" w:rsidRDefault="000B5AA0" w:rsidP="000B5AA0">
      <w:pPr>
        <w:rPr>
          <w:rFonts w:ascii="STILL Type" w:hAnsi="STILL Type"/>
          <w:lang w:val="en-US"/>
        </w:rPr>
      </w:pPr>
    </w:p>
    <w:p w14:paraId="691AFE45" w14:textId="77777777" w:rsidR="000B5AA0" w:rsidRPr="000B5AA0" w:rsidRDefault="000B5AA0" w:rsidP="000B5AA0">
      <w:pPr>
        <w:rPr>
          <w:rFonts w:ascii="STILL Type" w:hAnsi="STILL Type"/>
          <w:lang w:val="en-US"/>
        </w:rPr>
      </w:pPr>
      <w:r w:rsidRPr="000B5AA0">
        <w:rPr>
          <w:rFonts w:ascii="STILL Type" w:hAnsi="STILL Type"/>
          <w:lang w:val="en-US"/>
        </w:rPr>
        <w:t>00:19:49:14 - 00:20:09:02</w:t>
      </w:r>
    </w:p>
    <w:p w14:paraId="4B998DD5" w14:textId="03FCF512" w:rsidR="000B5AA0" w:rsidRPr="000B5AA0" w:rsidRDefault="003279A3" w:rsidP="000B5AA0">
      <w:pPr>
        <w:rPr>
          <w:rFonts w:ascii="STILL Type" w:hAnsi="STILL Type"/>
          <w:lang w:val="en-US"/>
        </w:rPr>
      </w:pPr>
      <w:r>
        <w:rPr>
          <w:rFonts w:ascii="STILL Type" w:hAnsi="STILL Type"/>
          <w:lang w:val="en-US"/>
        </w:rPr>
        <w:t>Jasper Van Gool, TLU Program manager</w:t>
      </w:r>
    </w:p>
    <w:p w14:paraId="5CE30C61" w14:textId="448713A2" w:rsidR="000B5AA0" w:rsidRPr="000B5AA0" w:rsidRDefault="00EC5C5E" w:rsidP="000B5AA0">
      <w:pPr>
        <w:rPr>
          <w:rFonts w:ascii="STILL Type" w:hAnsi="STILL Type"/>
          <w:lang w:val="en-US"/>
        </w:rPr>
      </w:pPr>
      <w:r>
        <w:rPr>
          <w:rFonts w:ascii="STILL Type" w:hAnsi="STILL Type"/>
          <w:lang w:val="en-US"/>
        </w:rPr>
        <w:t>W</w:t>
      </w:r>
      <w:r w:rsidR="000B5AA0" w:rsidRPr="000B5AA0">
        <w:rPr>
          <w:rFonts w:ascii="STILL Type" w:hAnsi="STILL Type"/>
          <w:lang w:val="en-US"/>
        </w:rPr>
        <w:t>e can</w:t>
      </w:r>
      <w:r>
        <w:rPr>
          <w:rFonts w:ascii="STILL Type" w:hAnsi="STILL Type"/>
          <w:lang w:val="en-US"/>
        </w:rPr>
        <w:t xml:space="preserve"> </w:t>
      </w:r>
      <w:r w:rsidR="000B5AA0" w:rsidRPr="000B5AA0">
        <w:rPr>
          <w:rFonts w:ascii="STILL Type" w:hAnsi="STILL Type"/>
          <w:lang w:val="en-US"/>
        </w:rPr>
        <w:t xml:space="preserve">install a system which guarantees a certain </w:t>
      </w:r>
      <w:proofErr w:type="gramStart"/>
      <w:r w:rsidR="000B5AA0" w:rsidRPr="000B5AA0">
        <w:rPr>
          <w:rFonts w:ascii="STILL Type" w:hAnsi="STILL Type"/>
          <w:lang w:val="en-US"/>
        </w:rPr>
        <w:t>amount</w:t>
      </w:r>
      <w:proofErr w:type="gramEnd"/>
      <w:r w:rsidR="000B5AA0" w:rsidRPr="000B5AA0">
        <w:rPr>
          <w:rFonts w:ascii="STILL Type" w:hAnsi="STILL Type"/>
          <w:lang w:val="en-US"/>
        </w:rPr>
        <w:t xml:space="preserve"> of trucks for certain amount of docks.</w:t>
      </w:r>
    </w:p>
    <w:p w14:paraId="0D5EC394" w14:textId="77777777" w:rsidR="000B5AA0" w:rsidRPr="000B5AA0" w:rsidRDefault="000B5AA0" w:rsidP="000B5AA0">
      <w:pPr>
        <w:rPr>
          <w:rFonts w:ascii="STILL Type" w:hAnsi="STILL Type"/>
          <w:lang w:val="en-US"/>
        </w:rPr>
      </w:pPr>
    </w:p>
    <w:p w14:paraId="0781AC2F" w14:textId="77777777" w:rsidR="000B5AA0" w:rsidRPr="000B5AA0" w:rsidRDefault="000B5AA0" w:rsidP="000B5AA0">
      <w:pPr>
        <w:rPr>
          <w:rFonts w:ascii="STILL Type" w:hAnsi="STILL Type"/>
          <w:lang w:val="en-US"/>
        </w:rPr>
      </w:pPr>
      <w:r w:rsidRPr="000B5AA0">
        <w:rPr>
          <w:rFonts w:ascii="STILL Type" w:hAnsi="STILL Type"/>
          <w:lang w:val="en-US"/>
        </w:rPr>
        <w:t>00:20:09:04 - 00:20:52:09</w:t>
      </w:r>
    </w:p>
    <w:p w14:paraId="14B72905" w14:textId="68D358C4" w:rsidR="000B5AA0" w:rsidRPr="000B5AA0" w:rsidRDefault="003279A3" w:rsidP="000B5AA0">
      <w:pPr>
        <w:rPr>
          <w:rFonts w:ascii="STILL Type" w:hAnsi="STILL Type"/>
          <w:lang w:val="en-US"/>
        </w:rPr>
      </w:pPr>
      <w:r>
        <w:rPr>
          <w:rFonts w:ascii="STILL Type" w:hAnsi="STILL Type"/>
          <w:lang w:val="en-US"/>
        </w:rPr>
        <w:t>Jasper Van Gool, TLU Program manager</w:t>
      </w:r>
    </w:p>
    <w:p w14:paraId="51AD6328" w14:textId="44C1AFF5" w:rsidR="000B5AA0" w:rsidRPr="000B5AA0" w:rsidRDefault="000B5AA0" w:rsidP="000B5AA0">
      <w:pPr>
        <w:rPr>
          <w:rFonts w:ascii="STILL Type" w:hAnsi="STILL Type"/>
          <w:lang w:val="en-US"/>
        </w:rPr>
      </w:pPr>
      <w:r w:rsidRPr="000B5AA0">
        <w:rPr>
          <w:rFonts w:ascii="STILL Type" w:hAnsi="STILL Type"/>
          <w:lang w:val="en-US"/>
        </w:rPr>
        <w:t xml:space="preserve">And what </w:t>
      </w:r>
      <w:r w:rsidR="00F86BB0">
        <w:rPr>
          <w:rFonts w:ascii="STILL Type" w:hAnsi="STILL Type"/>
          <w:lang w:val="en-US"/>
        </w:rPr>
        <w:t>Simone</w:t>
      </w:r>
      <w:r w:rsidRPr="000B5AA0">
        <w:rPr>
          <w:rFonts w:ascii="STILL Type" w:hAnsi="STILL Type"/>
          <w:lang w:val="en-US"/>
        </w:rPr>
        <w:t xml:space="preserve"> </w:t>
      </w:r>
      <w:r w:rsidR="0041293D" w:rsidRPr="000B5AA0">
        <w:rPr>
          <w:rFonts w:ascii="STILL Type" w:hAnsi="STILL Type"/>
          <w:lang w:val="en-US"/>
        </w:rPr>
        <w:t xml:space="preserve">already </w:t>
      </w:r>
      <w:r w:rsidRPr="000B5AA0">
        <w:rPr>
          <w:rFonts w:ascii="STILL Type" w:hAnsi="STILL Type"/>
          <w:lang w:val="en-US"/>
        </w:rPr>
        <w:t>explained</w:t>
      </w:r>
      <w:r w:rsidR="00E166FA">
        <w:rPr>
          <w:rFonts w:ascii="STILL Type" w:hAnsi="STILL Type"/>
          <w:lang w:val="en-US"/>
        </w:rPr>
        <w:t xml:space="preserve">: </w:t>
      </w:r>
      <w:r w:rsidRPr="000B5AA0">
        <w:rPr>
          <w:rFonts w:ascii="STILL Type" w:hAnsi="STILL Type"/>
          <w:lang w:val="en-US"/>
        </w:rPr>
        <w:t>Safety is very important</w:t>
      </w:r>
      <w:r w:rsidR="00366F83">
        <w:rPr>
          <w:rFonts w:ascii="STILL Type" w:hAnsi="STILL Type"/>
          <w:lang w:val="en-US"/>
        </w:rPr>
        <w:t xml:space="preserve"> </w:t>
      </w:r>
      <w:r w:rsidRPr="000B5AA0">
        <w:rPr>
          <w:rFonts w:ascii="STILL Type" w:hAnsi="STILL Type"/>
          <w:lang w:val="en-US"/>
        </w:rPr>
        <w:t xml:space="preserve">nowadays inside the warehouse. We need </w:t>
      </w:r>
      <w:proofErr w:type="gramStart"/>
      <w:r w:rsidR="00E166FA">
        <w:rPr>
          <w:rFonts w:ascii="STILL Type" w:hAnsi="STILL Type"/>
          <w:lang w:val="en-US"/>
        </w:rPr>
        <w:t>3</w:t>
      </w:r>
      <w:r w:rsidRPr="000B5AA0">
        <w:rPr>
          <w:rFonts w:ascii="STILL Type" w:hAnsi="STILL Type"/>
          <w:lang w:val="en-US"/>
        </w:rPr>
        <w:t>60 degree</w:t>
      </w:r>
      <w:proofErr w:type="gramEnd"/>
      <w:r w:rsidR="00E166FA" w:rsidRPr="00E166FA">
        <w:rPr>
          <w:rFonts w:ascii="STILL Type" w:hAnsi="STILL Type"/>
          <w:lang w:val="en-US"/>
        </w:rPr>
        <w:t xml:space="preserve"> </w:t>
      </w:r>
      <w:r w:rsidR="00E166FA" w:rsidRPr="000B5AA0">
        <w:rPr>
          <w:rFonts w:ascii="STILL Type" w:hAnsi="STILL Type"/>
          <w:lang w:val="en-US"/>
        </w:rPr>
        <w:t>safety</w:t>
      </w:r>
      <w:r w:rsidR="00366F83">
        <w:rPr>
          <w:rFonts w:ascii="STILL Type" w:hAnsi="STILL Type"/>
          <w:lang w:val="en-US"/>
        </w:rPr>
        <w:t xml:space="preserve"> </w:t>
      </w:r>
      <w:r w:rsidRPr="000B5AA0">
        <w:rPr>
          <w:rFonts w:ascii="STILL Type" w:hAnsi="STILL Type"/>
          <w:lang w:val="en-US"/>
        </w:rPr>
        <w:t xml:space="preserve">and we have </w:t>
      </w:r>
      <w:r w:rsidR="00366F83">
        <w:rPr>
          <w:rFonts w:ascii="STILL Type" w:hAnsi="STILL Type"/>
          <w:lang w:val="en-US"/>
        </w:rPr>
        <w:t xml:space="preserve">an </w:t>
      </w:r>
      <w:r w:rsidRPr="000B5AA0">
        <w:rPr>
          <w:rFonts w:ascii="STILL Type" w:hAnsi="STILL Type"/>
          <w:lang w:val="en-US"/>
        </w:rPr>
        <w:t>integrated safety layer</w:t>
      </w:r>
      <w:r w:rsidR="00043A6F">
        <w:rPr>
          <w:rFonts w:ascii="STILL Type" w:hAnsi="STILL Type"/>
          <w:lang w:val="en-US"/>
        </w:rPr>
        <w:t xml:space="preserve"> – the </w:t>
      </w:r>
      <w:r w:rsidRPr="000B5AA0">
        <w:rPr>
          <w:rFonts w:ascii="STILL Type" w:hAnsi="STILL Type"/>
          <w:lang w:val="en-US"/>
        </w:rPr>
        <w:t xml:space="preserve">four </w:t>
      </w:r>
      <w:r w:rsidR="00E166FA">
        <w:rPr>
          <w:rFonts w:ascii="STILL Type" w:hAnsi="STILL Type"/>
          <w:lang w:val="en-US"/>
        </w:rPr>
        <w:t xml:space="preserve">LiDAR </w:t>
      </w:r>
      <w:r w:rsidR="0019263F">
        <w:rPr>
          <w:rFonts w:ascii="STILL Type" w:hAnsi="STILL Type"/>
          <w:lang w:val="en-US"/>
        </w:rPr>
        <w:t>cameras</w:t>
      </w:r>
      <w:r w:rsidRPr="000B5AA0">
        <w:rPr>
          <w:rFonts w:ascii="STILL Type" w:hAnsi="STILL Type"/>
          <w:lang w:val="en-US"/>
        </w:rPr>
        <w:t>. But we what's already</w:t>
      </w:r>
      <w:r w:rsidR="00FF04E2">
        <w:rPr>
          <w:rFonts w:ascii="STILL Type" w:hAnsi="STILL Type"/>
          <w:lang w:val="en-US"/>
        </w:rPr>
        <w:t xml:space="preserve"> </w:t>
      </w:r>
      <w:r w:rsidRPr="000B5AA0">
        <w:rPr>
          <w:rFonts w:ascii="STILL Type" w:hAnsi="STILL Type"/>
          <w:lang w:val="en-US"/>
        </w:rPr>
        <w:t xml:space="preserve">one of our other features is, </w:t>
      </w:r>
      <w:proofErr w:type="gramStart"/>
      <w:r w:rsidR="00782ACE">
        <w:rPr>
          <w:rFonts w:ascii="STILL Type" w:hAnsi="STILL Type"/>
          <w:lang w:val="en-US"/>
        </w:rPr>
        <w:t xml:space="preserve">the </w:t>
      </w:r>
      <w:r w:rsidRPr="000B5AA0">
        <w:rPr>
          <w:rFonts w:ascii="STILL Type" w:hAnsi="STILL Type"/>
          <w:lang w:val="en-US"/>
        </w:rPr>
        <w:t xml:space="preserve"> camera</w:t>
      </w:r>
      <w:proofErr w:type="gramEnd"/>
      <w:r w:rsidRPr="000B5AA0">
        <w:rPr>
          <w:rFonts w:ascii="STILL Type" w:hAnsi="STILL Type"/>
          <w:lang w:val="en-US"/>
        </w:rPr>
        <w:t xml:space="preserve"> system with</w:t>
      </w:r>
      <w:r w:rsidR="00782ACE">
        <w:rPr>
          <w:rFonts w:ascii="STILL Type" w:hAnsi="STILL Type"/>
          <w:lang w:val="en-US"/>
        </w:rPr>
        <w:t xml:space="preserve"> </w:t>
      </w:r>
      <w:r w:rsidRPr="000B5AA0">
        <w:rPr>
          <w:rFonts w:ascii="STILL Type" w:hAnsi="STILL Type"/>
          <w:lang w:val="en-US"/>
        </w:rPr>
        <w:t>camera views on top</w:t>
      </w:r>
      <w:r w:rsidR="00782ACE">
        <w:rPr>
          <w:rFonts w:ascii="STILL Type" w:hAnsi="STILL Type"/>
          <w:lang w:val="en-US"/>
        </w:rPr>
        <w:t xml:space="preserve"> for extra safety.</w:t>
      </w:r>
    </w:p>
    <w:p w14:paraId="03C1D42B" w14:textId="77777777" w:rsidR="000B5AA0" w:rsidRPr="000B5AA0" w:rsidRDefault="000B5AA0" w:rsidP="000B5AA0">
      <w:pPr>
        <w:rPr>
          <w:rFonts w:ascii="STILL Type" w:hAnsi="STILL Type"/>
          <w:lang w:val="en-US"/>
        </w:rPr>
      </w:pPr>
    </w:p>
    <w:p w14:paraId="3DF538E8" w14:textId="77777777" w:rsidR="000B5AA0" w:rsidRPr="000B5AA0" w:rsidRDefault="000B5AA0" w:rsidP="000B5AA0">
      <w:pPr>
        <w:rPr>
          <w:rFonts w:ascii="STILL Type" w:hAnsi="STILL Type"/>
          <w:lang w:val="en-US"/>
        </w:rPr>
      </w:pPr>
      <w:r w:rsidRPr="000B5AA0">
        <w:rPr>
          <w:rFonts w:ascii="STILL Type" w:hAnsi="STILL Type"/>
          <w:lang w:val="en-US"/>
        </w:rPr>
        <w:t>00:20:52:11 - 00:21:16:16</w:t>
      </w:r>
    </w:p>
    <w:p w14:paraId="0394FA78" w14:textId="3F3B7CB5" w:rsidR="000B5AA0" w:rsidRPr="000B5AA0" w:rsidRDefault="003279A3" w:rsidP="000B5AA0">
      <w:pPr>
        <w:rPr>
          <w:rFonts w:ascii="STILL Type" w:hAnsi="STILL Type"/>
          <w:lang w:val="en-US"/>
        </w:rPr>
      </w:pPr>
      <w:r>
        <w:rPr>
          <w:rFonts w:ascii="STILL Type" w:hAnsi="STILL Type"/>
          <w:lang w:val="en-US"/>
        </w:rPr>
        <w:t>Jasper Van Gool, TLU Program manager</w:t>
      </w:r>
    </w:p>
    <w:p w14:paraId="05598D70" w14:textId="2B2460E3" w:rsidR="000B5AA0" w:rsidRPr="000B5AA0" w:rsidRDefault="0022002E" w:rsidP="000B5AA0">
      <w:pPr>
        <w:rPr>
          <w:rFonts w:ascii="STILL Type" w:hAnsi="STILL Type"/>
          <w:lang w:val="en-US"/>
        </w:rPr>
      </w:pPr>
      <w:r>
        <w:rPr>
          <w:rFonts w:ascii="STILL Type" w:hAnsi="STILL Type"/>
          <w:lang w:val="en-US"/>
        </w:rPr>
        <w:t xml:space="preserve">And </w:t>
      </w:r>
      <w:r w:rsidR="000B5AA0" w:rsidRPr="000B5AA0">
        <w:rPr>
          <w:rFonts w:ascii="STILL Type" w:hAnsi="STILL Type"/>
          <w:lang w:val="en-US"/>
        </w:rPr>
        <w:t>now</w:t>
      </w:r>
      <w:r>
        <w:rPr>
          <w:rFonts w:ascii="STILL Type" w:hAnsi="STILL Type"/>
          <w:lang w:val="en-US"/>
        </w:rPr>
        <w:t xml:space="preserve"> </w:t>
      </w:r>
      <w:r w:rsidR="000B5AA0" w:rsidRPr="000B5AA0">
        <w:rPr>
          <w:rFonts w:ascii="STILL Type" w:hAnsi="STILL Type"/>
          <w:lang w:val="en-US"/>
        </w:rPr>
        <w:t>you see</w:t>
      </w:r>
      <w:r>
        <w:rPr>
          <w:rFonts w:ascii="STILL Type" w:hAnsi="STILL Type"/>
          <w:lang w:val="en-US"/>
        </w:rPr>
        <w:t xml:space="preserve"> </w:t>
      </w:r>
      <w:proofErr w:type="gramStart"/>
      <w:r w:rsidR="000B5AA0" w:rsidRPr="000B5AA0">
        <w:rPr>
          <w:rFonts w:ascii="STILL Type" w:hAnsi="STILL Type"/>
          <w:lang w:val="en-US"/>
        </w:rPr>
        <w:t>that</w:t>
      </w:r>
      <w:proofErr w:type="gramEnd"/>
      <w:r w:rsidR="000B5AA0" w:rsidRPr="000B5AA0">
        <w:rPr>
          <w:rFonts w:ascii="STILL Type" w:hAnsi="STILL Type"/>
          <w:lang w:val="en-US"/>
        </w:rPr>
        <w:t xml:space="preserve"> is the most important and critical pallet. That is the last one inside of the </w:t>
      </w:r>
      <w:r w:rsidR="00E166FA">
        <w:rPr>
          <w:rFonts w:ascii="STILL Type" w:hAnsi="STILL Type"/>
          <w:lang w:val="en-US"/>
        </w:rPr>
        <w:t>row</w:t>
      </w:r>
      <w:r w:rsidR="000B5AA0" w:rsidRPr="000B5AA0">
        <w:rPr>
          <w:rFonts w:ascii="STILL Type" w:hAnsi="STILL Type"/>
          <w:lang w:val="en-US"/>
        </w:rPr>
        <w:t>. You see it makes</w:t>
      </w:r>
      <w:r w:rsidR="00820F9F">
        <w:rPr>
          <w:rFonts w:ascii="STILL Type" w:hAnsi="STILL Type"/>
          <w:lang w:val="en-US"/>
        </w:rPr>
        <w:t xml:space="preserve"> </w:t>
      </w:r>
      <w:r w:rsidR="000B5AA0" w:rsidRPr="000B5AA0">
        <w:rPr>
          <w:rFonts w:ascii="STILL Type" w:hAnsi="STILL Type"/>
          <w:lang w:val="en-US"/>
        </w:rPr>
        <w:t>itself</w:t>
      </w:r>
      <w:r w:rsidR="00820F9F">
        <w:rPr>
          <w:rFonts w:ascii="STILL Type" w:hAnsi="STILL Type"/>
          <w:lang w:val="en-US"/>
        </w:rPr>
        <w:t xml:space="preserve"> </w:t>
      </w:r>
      <w:r w:rsidR="000B5AA0" w:rsidRPr="000B5AA0">
        <w:rPr>
          <w:rFonts w:ascii="STILL Type" w:hAnsi="STILL Type"/>
          <w:lang w:val="en-US"/>
        </w:rPr>
        <w:t xml:space="preserve">free. It turns the pallet a little bit and really </w:t>
      </w:r>
      <w:proofErr w:type="gramStart"/>
      <w:r w:rsidR="000B5AA0" w:rsidRPr="000B5AA0">
        <w:rPr>
          <w:rFonts w:ascii="STILL Type" w:hAnsi="STILL Type"/>
          <w:lang w:val="en-US"/>
        </w:rPr>
        <w:t>focusing</w:t>
      </w:r>
      <w:proofErr w:type="gramEnd"/>
      <w:r w:rsidR="000B5AA0" w:rsidRPr="000B5AA0">
        <w:rPr>
          <w:rFonts w:ascii="STILL Type" w:hAnsi="STILL Type"/>
          <w:lang w:val="en-US"/>
        </w:rPr>
        <w:t xml:space="preserve"> on the wall and on the other pallet</w:t>
      </w:r>
      <w:r w:rsidR="00820F9F">
        <w:rPr>
          <w:rFonts w:ascii="STILL Type" w:hAnsi="STILL Type"/>
          <w:lang w:val="en-US"/>
        </w:rPr>
        <w:t xml:space="preserve"> </w:t>
      </w:r>
      <w:r w:rsidR="000B5AA0" w:rsidRPr="000B5AA0">
        <w:rPr>
          <w:rFonts w:ascii="STILL Type" w:hAnsi="STILL Type"/>
          <w:lang w:val="en-US"/>
        </w:rPr>
        <w:t>to push that pallet inside of the trailer.</w:t>
      </w:r>
    </w:p>
    <w:p w14:paraId="5793ABDF" w14:textId="77777777" w:rsidR="000B5AA0" w:rsidRPr="000B5AA0" w:rsidRDefault="000B5AA0" w:rsidP="000B5AA0">
      <w:pPr>
        <w:rPr>
          <w:rFonts w:ascii="STILL Type" w:hAnsi="STILL Type"/>
          <w:lang w:val="en-US"/>
        </w:rPr>
      </w:pPr>
    </w:p>
    <w:p w14:paraId="57356DF7" w14:textId="77777777" w:rsidR="000B5AA0" w:rsidRPr="000B5AA0" w:rsidRDefault="000B5AA0" w:rsidP="000B5AA0">
      <w:pPr>
        <w:rPr>
          <w:rFonts w:ascii="STILL Type" w:hAnsi="STILL Type"/>
          <w:lang w:val="en-US"/>
        </w:rPr>
      </w:pPr>
      <w:r w:rsidRPr="000B5AA0">
        <w:rPr>
          <w:rFonts w:ascii="STILL Type" w:hAnsi="STILL Type"/>
          <w:lang w:val="en-US"/>
        </w:rPr>
        <w:t>00:21:16:16 - 00:21:43:15</w:t>
      </w:r>
    </w:p>
    <w:p w14:paraId="37C88269" w14:textId="7AB19777" w:rsidR="000B5AA0" w:rsidRPr="000B5AA0" w:rsidRDefault="003279A3" w:rsidP="000B5AA0">
      <w:pPr>
        <w:rPr>
          <w:rFonts w:ascii="STILL Type" w:hAnsi="STILL Type"/>
          <w:lang w:val="en-US"/>
        </w:rPr>
      </w:pPr>
      <w:r>
        <w:rPr>
          <w:rFonts w:ascii="STILL Type" w:hAnsi="STILL Type"/>
          <w:lang w:val="en-US"/>
        </w:rPr>
        <w:t>Jasper Van Gool, TLU Program manager</w:t>
      </w:r>
    </w:p>
    <w:p w14:paraId="223FBC48" w14:textId="04BD98FA" w:rsidR="000B5AA0" w:rsidRPr="000B5AA0" w:rsidRDefault="00820F9F" w:rsidP="000B5AA0">
      <w:pPr>
        <w:rPr>
          <w:rFonts w:ascii="STILL Type" w:hAnsi="STILL Type"/>
          <w:lang w:val="en-US"/>
        </w:rPr>
      </w:pPr>
      <w:r>
        <w:rPr>
          <w:rFonts w:ascii="STILL Type" w:hAnsi="STILL Type"/>
          <w:lang w:val="en-US"/>
        </w:rPr>
        <w:t>T</w:t>
      </w:r>
      <w:r w:rsidR="000B5AA0" w:rsidRPr="000B5AA0">
        <w:rPr>
          <w:rFonts w:ascii="STILL Type" w:hAnsi="STILL Type"/>
          <w:lang w:val="en-US"/>
        </w:rPr>
        <w:t>hat is the whole concept of our</w:t>
      </w:r>
      <w:r w:rsidR="00722930">
        <w:rPr>
          <w:rFonts w:ascii="STILL Type" w:hAnsi="STILL Type"/>
          <w:lang w:val="en-US"/>
        </w:rPr>
        <w:t xml:space="preserve"> </w:t>
      </w:r>
      <w:r w:rsidR="000B5AA0" w:rsidRPr="000B5AA0">
        <w:rPr>
          <w:rFonts w:ascii="STILL Type" w:hAnsi="STILL Type"/>
          <w:lang w:val="en-US"/>
        </w:rPr>
        <w:t>solution</w:t>
      </w:r>
      <w:r w:rsidR="00722930">
        <w:rPr>
          <w:rFonts w:ascii="STILL Type" w:hAnsi="STILL Type"/>
          <w:lang w:val="en-US"/>
        </w:rPr>
        <w:t xml:space="preserve">. To </w:t>
      </w:r>
      <w:r w:rsidR="000B5AA0" w:rsidRPr="000B5AA0">
        <w:rPr>
          <w:rFonts w:ascii="STILL Type" w:hAnsi="STILL Type"/>
          <w:lang w:val="en-US"/>
        </w:rPr>
        <w:t xml:space="preserve">mimic how an operator does the same inside of the trailer. </w:t>
      </w:r>
      <w:r w:rsidR="00722930">
        <w:rPr>
          <w:rFonts w:ascii="STILL Type" w:hAnsi="STILL Type"/>
          <w:lang w:val="en-US"/>
        </w:rPr>
        <w:t xml:space="preserve">We </w:t>
      </w:r>
      <w:r w:rsidR="000B5AA0" w:rsidRPr="000B5AA0">
        <w:rPr>
          <w:rFonts w:ascii="STILL Type" w:hAnsi="STILL Type"/>
          <w:lang w:val="en-US"/>
        </w:rPr>
        <w:t>mimic how an operator</w:t>
      </w:r>
      <w:r w:rsidR="00722930">
        <w:rPr>
          <w:rFonts w:ascii="STILL Type" w:hAnsi="STILL Type"/>
          <w:lang w:val="en-US"/>
        </w:rPr>
        <w:t xml:space="preserve"> </w:t>
      </w:r>
      <w:r w:rsidR="000B5AA0" w:rsidRPr="000B5AA0">
        <w:rPr>
          <w:rFonts w:ascii="STILL Type" w:hAnsi="STILL Type"/>
          <w:lang w:val="en-US"/>
        </w:rPr>
        <w:t>does this</w:t>
      </w:r>
      <w:r w:rsidR="00722930">
        <w:rPr>
          <w:rFonts w:ascii="STILL Type" w:hAnsi="STILL Type"/>
          <w:lang w:val="en-US"/>
        </w:rPr>
        <w:t xml:space="preserve"> </w:t>
      </w:r>
      <w:r w:rsidR="000B5AA0" w:rsidRPr="000B5AA0">
        <w:rPr>
          <w:rFonts w:ascii="STILL Type" w:hAnsi="STILL Type"/>
          <w:lang w:val="en-US"/>
        </w:rPr>
        <w:t>operation itself.</w:t>
      </w:r>
    </w:p>
    <w:p w14:paraId="0226CA3C" w14:textId="77777777" w:rsidR="000B5AA0" w:rsidRPr="000B5AA0" w:rsidRDefault="000B5AA0" w:rsidP="000B5AA0">
      <w:pPr>
        <w:rPr>
          <w:rFonts w:ascii="STILL Type" w:hAnsi="STILL Type"/>
          <w:lang w:val="en-US"/>
        </w:rPr>
      </w:pPr>
    </w:p>
    <w:p w14:paraId="25291C7E" w14:textId="77777777" w:rsidR="000B5AA0" w:rsidRPr="000B5AA0" w:rsidRDefault="000B5AA0" w:rsidP="000B5AA0">
      <w:pPr>
        <w:rPr>
          <w:rFonts w:ascii="STILL Type" w:hAnsi="STILL Type"/>
          <w:lang w:val="en-US"/>
        </w:rPr>
      </w:pPr>
      <w:r w:rsidRPr="000B5AA0">
        <w:rPr>
          <w:rFonts w:ascii="STILL Type" w:hAnsi="STILL Type"/>
          <w:lang w:val="en-US"/>
        </w:rPr>
        <w:t>00:21:43:17 - 00:22:14:10</w:t>
      </w:r>
    </w:p>
    <w:p w14:paraId="3536C633" w14:textId="25633248" w:rsidR="000B5AA0" w:rsidRPr="000B5AA0" w:rsidRDefault="003279A3" w:rsidP="000B5AA0">
      <w:pPr>
        <w:rPr>
          <w:rFonts w:ascii="STILL Type" w:hAnsi="STILL Type"/>
          <w:lang w:val="en-US"/>
        </w:rPr>
      </w:pPr>
      <w:r>
        <w:rPr>
          <w:rFonts w:ascii="STILL Type" w:hAnsi="STILL Type"/>
          <w:lang w:val="en-US"/>
        </w:rPr>
        <w:t>Jasper Van Gool, TLU Program manager</w:t>
      </w:r>
    </w:p>
    <w:p w14:paraId="115E5464" w14:textId="554FF5CA" w:rsidR="000B5AA0" w:rsidRPr="000B5AA0" w:rsidRDefault="00290073" w:rsidP="000B5AA0">
      <w:pPr>
        <w:rPr>
          <w:rFonts w:ascii="STILL Type" w:hAnsi="STILL Type"/>
          <w:lang w:val="en-US"/>
        </w:rPr>
      </w:pPr>
      <w:r>
        <w:rPr>
          <w:rFonts w:ascii="STILL Type" w:hAnsi="STILL Type"/>
          <w:lang w:val="en-US"/>
        </w:rPr>
        <w:t xml:space="preserve">It </w:t>
      </w:r>
      <w:r w:rsidR="000B5AA0" w:rsidRPr="000B5AA0">
        <w:rPr>
          <w:rFonts w:ascii="STILL Type" w:hAnsi="STILL Type"/>
          <w:lang w:val="en-US"/>
        </w:rPr>
        <w:t xml:space="preserve">was interesting to have </w:t>
      </w:r>
      <w:r w:rsidR="00791D13">
        <w:rPr>
          <w:rFonts w:ascii="STILL Type" w:hAnsi="STILL Type"/>
          <w:lang w:val="en-US"/>
        </w:rPr>
        <w:t>Colruyt</w:t>
      </w:r>
      <w:r w:rsidR="000B5AA0" w:rsidRPr="000B5AA0">
        <w:rPr>
          <w:rFonts w:ascii="STILL Type" w:hAnsi="STILL Type"/>
          <w:lang w:val="en-US"/>
        </w:rPr>
        <w:t xml:space="preserve"> as a co-development partner because they have already so many years of supply chain experience</w:t>
      </w:r>
      <w:r>
        <w:rPr>
          <w:rFonts w:ascii="STILL Type" w:hAnsi="STILL Type"/>
          <w:lang w:val="en-US"/>
        </w:rPr>
        <w:t xml:space="preserve">, </w:t>
      </w:r>
      <w:r w:rsidR="000B5AA0" w:rsidRPr="000B5AA0">
        <w:rPr>
          <w:rFonts w:ascii="STILL Type" w:hAnsi="STILL Type"/>
          <w:lang w:val="en-US"/>
        </w:rPr>
        <w:t xml:space="preserve">loading and unloading, what they're doing every day </w:t>
      </w:r>
      <w:r w:rsidR="00E631AA">
        <w:rPr>
          <w:rFonts w:ascii="STILL Type" w:hAnsi="STILL Type"/>
          <w:lang w:val="en-US"/>
        </w:rPr>
        <w:t>manually</w:t>
      </w:r>
      <w:r w:rsidR="000B5AA0" w:rsidRPr="000B5AA0">
        <w:rPr>
          <w:rFonts w:ascii="STILL Type" w:hAnsi="STILL Type"/>
          <w:lang w:val="en-US"/>
        </w:rPr>
        <w:t>. Now</w:t>
      </w:r>
      <w:r w:rsidR="00E631AA">
        <w:rPr>
          <w:rFonts w:ascii="STILL Type" w:hAnsi="STILL Type"/>
          <w:lang w:val="en-US"/>
        </w:rPr>
        <w:t xml:space="preserve"> </w:t>
      </w:r>
      <w:r w:rsidR="000B5AA0" w:rsidRPr="000B5AA0">
        <w:rPr>
          <w:rFonts w:ascii="STILL Type" w:hAnsi="STILL Type"/>
          <w:lang w:val="en-US"/>
        </w:rPr>
        <w:t xml:space="preserve">we </w:t>
      </w:r>
      <w:proofErr w:type="gramStart"/>
      <w:r w:rsidR="000B5AA0" w:rsidRPr="000B5AA0">
        <w:rPr>
          <w:rFonts w:ascii="STILL Type" w:hAnsi="STILL Type"/>
          <w:lang w:val="en-US"/>
        </w:rPr>
        <w:t>incorporated</w:t>
      </w:r>
      <w:proofErr w:type="gramEnd"/>
      <w:r w:rsidR="000B5AA0" w:rsidRPr="000B5AA0">
        <w:rPr>
          <w:rFonts w:ascii="STILL Type" w:hAnsi="STILL Type"/>
          <w:lang w:val="en-US"/>
        </w:rPr>
        <w:t xml:space="preserve"> that logic into the software layer. And it's fully based on the vision and camera.</w:t>
      </w:r>
    </w:p>
    <w:p w14:paraId="6AD84D34" w14:textId="77777777" w:rsidR="000B5AA0" w:rsidRPr="000B5AA0" w:rsidRDefault="000B5AA0" w:rsidP="000B5AA0">
      <w:pPr>
        <w:rPr>
          <w:rFonts w:ascii="STILL Type" w:hAnsi="STILL Type"/>
          <w:lang w:val="en-US"/>
        </w:rPr>
      </w:pPr>
    </w:p>
    <w:p w14:paraId="0716ABAC" w14:textId="77777777" w:rsidR="000B5AA0" w:rsidRPr="000B5AA0" w:rsidRDefault="000B5AA0" w:rsidP="000B5AA0">
      <w:pPr>
        <w:rPr>
          <w:rFonts w:ascii="STILL Type" w:hAnsi="STILL Type"/>
          <w:lang w:val="en-US"/>
        </w:rPr>
      </w:pPr>
      <w:r w:rsidRPr="000B5AA0">
        <w:rPr>
          <w:rFonts w:ascii="STILL Type" w:hAnsi="STILL Type"/>
          <w:lang w:val="en-US"/>
        </w:rPr>
        <w:t>00:22:14:12 - 00:22:46:24</w:t>
      </w:r>
    </w:p>
    <w:p w14:paraId="0BC488A1" w14:textId="5597518C" w:rsidR="000B5AA0" w:rsidRPr="000B5AA0" w:rsidRDefault="003279A3" w:rsidP="000B5AA0">
      <w:pPr>
        <w:rPr>
          <w:rFonts w:ascii="STILL Type" w:hAnsi="STILL Type"/>
          <w:lang w:val="en-US"/>
        </w:rPr>
      </w:pPr>
      <w:r>
        <w:rPr>
          <w:rFonts w:ascii="STILL Type" w:hAnsi="STILL Type"/>
          <w:lang w:val="en-US"/>
        </w:rPr>
        <w:t>Jasper Van Gool, TLU Program manager</w:t>
      </w:r>
    </w:p>
    <w:p w14:paraId="0DBA433C" w14:textId="4E74226F" w:rsidR="000B5AA0" w:rsidRPr="000B5AA0" w:rsidRDefault="00E631AA" w:rsidP="000B5AA0">
      <w:pPr>
        <w:rPr>
          <w:rFonts w:ascii="STILL Type" w:hAnsi="STILL Type"/>
          <w:lang w:val="en-US"/>
        </w:rPr>
      </w:pPr>
      <w:r>
        <w:rPr>
          <w:rFonts w:ascii="STILL Type" w:hAnsi="STILL Type"/>
          <w:lang w:val="en-US"/>
        </w:rPr>
        <w:t>T</w:t>
      </w:r>
      <w:r w:rsidR="000B5AA0" w:rsidRPr="000B5AA0">
        <w:rPr>
          <w:rFonts w:ascii="STILL Type" w:hAnsi="STILL Type"/>
          <w:lang w:val="en-US"/>
        </w:rPr>
        <w:t xml:space="preserve">hat has major benefits. We have fast implementation, infrastructure free, </w:t>
      </w:r>
      <w:proofErr w:type="gramStart"/>
      <w:r w:rsidR="000B5AA0" w:rsidRPr="000B5AA0">
        <w:rPr>
          <w:rFonts w:ascii="STILL Type" w:hAnsi="STILL Type"/>
          <w:lang w:val="en-US"/>
        </w:rPr>
        <w:t>and also</w:t>
      </w:r>
      <w:proofErr w:type="gramEnd"/>
      <w:r w:rsidR="000B5AA0" w:rsidRPr="000B5AA0">
        <w:rPr>
          <w:rFonts w:ascii="STILL Type" w:hAnsi="STILL Type"/>
          <w:lang w:val="en-US"/>
        </w:rPr>
        <w:t xml:space="preserve"> a lot of cost saving factors. Meaning, you can compare it to your vacuum cleaner at home. It's maps</w:t>
      </w:r>
      <w:r w:rsidR="00F35BF9">
        <w:rPr>
          <w:rFonts w:ascii="STILL Type" w:hAnsi="STILL Type"/>
          <w:lang w:val="en-US"/>
        </w:rPr>
        <w:t xml:space="preserve"> </w:t>
      </w:r>
      <w:r w:rsidR="000B5AA0" w:rsidRPr="000B5AA0">
        <w:rPr>
          <w:rFonts w:ascii="STILL Type" w:hAnsi="STILL Type"/>
          <w:lang w:val="en-US"/>
        </w:rPr>
        <w:t>the environment. We help with that mapping</w:t>
      </w:r>
      <w:r w:rsidR="00042BC8">
        <w:rPr>
          <w:rFonts w:ascii="STILL Type" w:hAnsi="STILL Type"/>
          <w:lang w:val="en-US"/>
        </w:rPr>
        <w:t xml:space="preserve"> and </w:t>
      </w:r>
      <w:r w:rsidR="000B5AA0" w:rsidRPr="000B5AA0">
        <w:rPr>
          <w:rFonts w:ascii="STILL Type" w:hAnsi="STILL Type"/>
          <w:lang w:val="en-US"/>
        </w:rPr>
        <w:t>after we do the functional testing and we start the implementation of the system</w:t>
      </w:r>
      <w:r w:rsidR="00E63869">
        <w:rPr>
          <w:rFonts w:ascii="STILL Type" w:hAnsi="STILL Type"/>
          <w:lang w:val="en-US"/>
        </w:rPr>
        <w:t xml:space="preserve">. After the </w:t>
      </w:r>
      <w:r w:rsidR="000B5AA0" w:rsidRPr="000B5AA0">
        <w:rPr>
          <w:rFonts w:ascii="STILL Type" w:hAnsi="STILL Type"/>
          <w:lang w:val="en-US"/>
        </w:rPr>
        <w:t>implementation</w:t>
      </w:r>
      <w:r w:rsidR="00E63869">
        <w:rPr>
          <w:rFonts w:ascii="STILL Type" w:hAnsi="STILL Type"/>
          <w:lang w:val="en-US"/>
        </w:rPr>
        <w:t xml:space="preserve"> </w:t>
      </w:r>
      <w:r w:rsidR="000B5AA0" w:rsidRPr="000B5AA0">
        <w:rPr>
          <w:rFonts w:ascii="STILL Type" w:hAnsi="STILL Type"/>
          <w:lang w:val="en-US"/>
        </w:rPr>
        <w:t xml:space="preserve">we </w:t>
      </w:r>
      <w:r w:rsidR="00E63869">
        <w:rPr>
          <w:rFonts w:ascii="STILL Type" w:hAnsi="STILL Type"/>
          <w:lang w:val="en-US"/>
        </w:rPr>
        <w:t xml:space="preserve">do </w:t>
      </w:r>
      <w:r w:rsidR="00537C4D">
        <w:rPr>
          <w:rFonts w:ascii="STILL Type" w:hAnsi="STILL Type"/>
          <w:lang w:val="en-US"/>
        </w:rPr>
        <w:t xml:space="preserve">an </w:t>
      </w:r>
      <w:r w:rsidR="000B5AA0" w:rsidRPr="000B5AA0">
        <w:rPr>
          <w:rFonts w:ascii="STILL Type" w:hAnsi="STILL Type"/>
          <w:lang w:val="en-US"/>
        </w:rPr>
        <w:t>operational run.</w:t>
      </w:r>
    </w:p>
    <w:p w14:paraId="3DB217DC" w14:textId="77777777" w:rsidR="000B5AA0" w:rsidRPr="000B5AA0" w:rsidRDefault="000B5AA0" w:rsidP="000B5AA0">
      <w:pPr>
        <w:rPr>
          <w:rFonts w:ascii="STILL Type" w:hAnsi="STILL Type"/>
          <w:lang w:val="en-US"/>
        </w:rPr>
      </w:pPr>
    </w:p>
    <w:p w14:paraId="744A1C33" w14:textId="77777777" w:rsidR="000B5AA0" w:rsidRPr="000B5AA0" w:rsidRDefault="000B5AA0" w:rsidP="000B5AA0">
      <w:pPr>
        <w:rPr>
          <w:rFonts w:ascii="STILL Type" w:hAnsi="STILL Type"/>
          <w:lang w:val="en-US"/>
        </w:rPr>
      </w:pPr>
      <w:r w:rsidRPr="000B5AA0">
        <w:rPr>
          <w:rFonts w:ascii="STILL Type" w:hAnsi="STILL Type"/>
          <w:lang w:val="en-US"/>
        </w:rPr>
        <w:t>00:22:47:01 - 00:23:29:08</w:t>
      </w:r>
    </w:p>
    <w:p w14:paraId="5A28C317" w14:textId="55D89DF3" w:rsidR="000B5AA0" w:rsidRPr="000B5AA0" w:rsidRDefault="003279A3" w:rsidP="000B5AA0">
      <w:pPr>
        <w:rPr>
          <w:rFonts w:ascii="STILL Type" w:hAnsi="STILL Type"/>
          <w:lang w:val="en-US"/>
        </w:rPr>
      </w:pPr>
      <w:r>
        <w:rPr>
          <w:rFonts w:ascii="STILL Type" w:hAnsi="STILL Type"/>
          <w:lang w:val="en-US"/>
        </w:rPr>
        <w:t>Jasper Van Gool, TLU Program manager</w:t>
      </w:r>
    </w:p>
    <w:p w14:paraId="68D13F37" w14:textId="5C449199" w:rsidR="000B5AA0" w:rsidRPr="000B5AA0" w:rsidRDefault="000B5AA0" w:rsidP="000B5AA0">
      <w:pPr>
        <w:rPr>
          <w:rFonts w:ascii="STILL Type" w:hAnsi="STILL Type"/>
          <w:lang w:val="en-US"/>
        </w:rPr>
      </w:pPr>
      <w:r w:rsidRPr="000B5AA0">
        <w:rPr>
          <w:rFonts w:ascii="STILL Type" w:hAnsi="STILL Type"/>
          <w:lang w:val="en-US"/>
        </w:rPr>
        <w:t xml:space="preserve">We </w:t>
      </w:r>
      <w:r w:rsidR="00E63869">
        <w:rPr>
          <w:rFonts w:ascii="STILL Type" w:hAnsi="STILL Type"/>
          <w:lang w:val="en-US"/>
        </w:rPr>
        <w:t xml:space="preserve">focus </w:t>
      </w:r>
      <w:proofErr w:type="gramStart"/>
      <w:r w:rsidRPr="000B5AA0">
        <w:rPr>
          <w:rFonts w:ascii="STILL Type" w:hAnsi="STILL Type"/>
          <w:lang w:val="en-US"/>
        </w:rPr>
        <w:t xml:space="preserve">on </w:t>
      </w:r>
      <w:r w:rsidR="00B60E13">
        <w:rPr>
          <w:rFonts w:ascii="STILL Type" w:hAnsi="STILL Type"/>
          <w:lang w:val="en-US"/>
        </w:rPr>
        <w:t xml:space="preserve"> </w:t>
      </w:r>
      <w:r w:rsidRPr="000B5AA0">
        <w:rPr>
          <w:rFonts w:ascii="STILL Type" w:hAnsi="STILL Type"/>
          <w:lang w:val="en-US"/>
        </w:rPr>
        <w:t>factory</w:t>
      </w:r>
      <w:proofErr w:type="gramEnd"/>
      <w:r w:rsidRPr="000B5AA0">
        <w:rPr>
          <w:rFonts w:ascii="STILL Type" w:hAnsi="STILL Type"/>
          <w:lang w:val="en-US"/>
        </w:rPr>
        <w:t xml:space="preserve"> producing, having the vehicle delivered </w:t>
      </w:r>
      <w:proofErr w:type="gramStart"/>
      <w:r w:rsidRPr="000B5AA0">
        <w:rPr>
          <w:rFonts w:ascii="STILL Type" w:hAnsi="STILL Type"/>
          <w:lang w:val="en-US"/>
        </w:rPr>
        <w:t>at</w:t>
      </w:r>
      <w:proofErr w:type="gramEnd"/>
      <w:r w:rsidRPr="000B5AA0">
        <w:rPr>
          <w:rFonts w:ascii="STILL Type" w:hAnsi="STILL Type"/>
          <w:lang w:val="en-US"/>
        </w:rPr>
        <w:t xml:space="preserve"> the customer site</w:t>
      </w:r>
      <w:r w:rsidR="00B60E13">
        <w:rPr>
          <w:rFonts w:ascii="STILL Type" w:hAnsi="STILL Type"/>
          <w:lang w:val="en-US"/>
        </w:rPr>
        <w:t xml:space="preserve">. We </w:t>
      </w:r>
      <w:r w:rsidRPr="000B5AA0">
        <w:rPr>
          <w:rFonts w:ascii="STILL Type" w:hAnsi="STILL Type"/>
          <w:lang w:val="en-US"/>
        </w:rPr>
        <w:t>start the implementation, the project realization. And after we go into the operational run of the system</w:t>
      </w:r>
      <w:r w:rsidR="00AD2D0D">
        <w:rPr>
          <w:rFonts w:ascii="STILL Type" w:hAnsi="STILL Type"/>
          <w:lang w:val="en-US"/>
        </w:rPr>
        <w:t xml:space="preserve">. </w:t>
      </w:r>
      <w:proofErr w:type="gramStart"/>
      <w:r w:rsidR="00AD2D0D">
        <w:rPr>
          <w:rFonts w:ascii="STILL Type" w:hAnsi="STILL Type"/>
          <w:lang w:val="en-US"/>
        </w:rPr>
        <w:t>T</w:t>
      </w:r>
      <w:r w:rsidRPr="000B5AA0">
        <w:rPr>
          <w:rFonts w:ascii="STILL Type" w:hAnsi="STILL Type"/>
          <w:lang w:val="en-US"/>
        </w:rPr>
        <w:t>herefore</w:t>
      </w:r>
      <w:proofErr w:type="gramEnd"/>
      <w:r w:rsidRPr="000B5AA0">
        <w:rPr>
          <w:rFonts w:ascii="STILL Type" w:hAnsi="STILL Type"/>
          <w:lang w:val="en-US"/>
        </w:rPr>
        <w:t xml:space="preserve"> it's important to have a stable</w:t>
      </w:r>
      <w:r w:rsidR="00AD2D0D">
        <w:rPr>
          <w:rFonts w:ascii="STILL Type" w:hAnsi="STILL Type"/>
          <w:lang w:val="en-US"/>
        </w:rPr>
        <w:t xml:space="preserve"> </w:t>
      </w:r>
      <w:r w:rsidRPr="000B5AA0">
        <w:rPr>
          <w:rFonts w:ascii="STILL Type" w:hAnsi="STILL Type"/>
          <w:lang w:val="en-US"/>
        </w:rPr>
        <w:t>system which is robust and mature enough</w:t>
      </w:r>
      <w:r w:rsidR="00A71C1C">
        <w:rPr>
          <w:rFonts w:ascii="STILL Type" w:hAnsi="STILL Type"/>
          <w:lang w:val="en-US"/>
        </w:rPr>
        <w:t xml:space="preserve">. </w:t>
      </w:r>
      <w:r w:rsidR="005D66E3">
        <w:rPr>
          <w:rFonts w:ascii="STILL Type" w:hAnsi="STILL Type"/>
          <w:lang w:val="en-US"/>
        </w:rPr>
        <w:t xml:space="preserve">The big benefit is </w:t>
      </w:r>
      <w:proofErr w:type="gramStart"/>
      <w:r w:rsidRPr="000B5AA0">
        <w:rPr>
          <w:rFonts w:ascii="STILL Type" w:hAnsi="STILL Type"/>
          <w:lang w:val="en-US"/>
        </w:rPr>
        <w:t>that</w:t>
      </w:r>
      <w:proofErr w:type="gramEnd"/>
      <w:r w:rsidRPr="000B5AA0">
        <w:rPr>
          <w:rFonts w:ascii="STILL Type" w:hAnsi="STILL Type"/>
          <w:lang w:val="en-US"/>
        </w:rPr>
        <w:t xml:space="preserve"> </w:t>
      </w:r>
      <w:r w:rsidR="00830EB2">
        <w:rPr>
          <w:rFonts w:ascii="STILL Type" w:hAnsi="STILL Type"/>
          <w:lang w:val="en-US"/>
        </w:rPr>
        <w:t xml:space="preserve">focus on the </w:t>
      </w:r>
      <w:r w:rsidRPr="000B5AA0">
        <w:rPr>
          <w:rFonts w:ascii="STILL Type" w:hAnsi="STILL Type"/>
          <w:lang w:val="en-US"/>
        </w:rPr>
        <w:t>complete flow</w:t>
      </w:r>
      <w:r w:rsidR="00830EB2">
        <w:rPr>
          <w:rFonts w:ascii="STILL Type" w:hAnsi="STILL Type"/>
          <w:lang w:val="en-US"/>
        </w:rPr>
        <w:t xml:space="preserve"> </w:t>
      </w:r>
      <w:r w:rsidRPr="000B5AA0">
        <w:rPr>
          <w:rFonts w:ascii="STILL Type" w:hAnsi="STILL Type"/>
          <w:lang w:val="en-US"/>
        </w:rPr>
        <w:t>of the use of the system.</w:t>
      </w:r>
    </w:p>
    <w:p w14:paraId="3E731678" w14:textId="77777777" w:rsidR="000B5AA0" w:rsidRPr="000B5AA0" w:rsidRDefault="000B5AA0" w:rsidP="000B5AA0">
      <w:pPr>
        <w:rPr>
          <w:rFonts w:ascii="STILL Type" w:hAnsi="STILL Type"/>
          <w:lang w:val="en-US"/>
        </w:rPr>
      </w:pPr>
    </w:p>
    <w:p w14:paraId="6031CC3D" w14:textId="77777777" w:rsidR="000B5AA0" w:rsidRPr="000B5AA0" w:rsidRDefault="000B5AA0" w:rsidP="000B5AA0">
      <w:pPr>
        <w:rPr>
          <w:rFonts w:ascii="STILL Type" w:hAnsi="STILL Type"/>
          <w:lang w:val="en-US"/>
        </w:rPr>
      </w:pPr>
      <w:r w:rsidRPr="000B5AA0">
        <w:rPr>
          <w:rFonts w:ascii="STILL Type" w:hAnsi="STILL Type"/>
          <w:lang w:val="en-US"/>
        </w:rPr>
        <w:t>00:23:29:10 - 00:24:04:14</w:t>
      </w:r>
    </w:p>
    <w:p w14:paraId="71752769" w14:textId="415071FA" w:rsidR="000B5AA0" w:rsidRPr="000B5AA0" w:rsidRDefault="003279A3" w:rsidP="000B5AA0">
      <w:pPr>
        <w:rPr>
          <w:rFonts w:ascii="STILL Type" w:hAnsi="STILL Type"/>
          <w:lang w:val="en-US"/>
        </w:rPr>
      </w:pPr>
      <w:r>
        <w:rPr>
          <w:rFonts w:ascii="STILL Type" w:hAnsi="STILL Type"/>
          <w:lang w:val="en-US"/>
        </w:rPr>
        <w:t>Jasper Van Gool, TLU Program manager</w:t>
      </w:r>
    </w:p>
    <w:p w14:paraId="3675CC86" w14:textId="7B2B831C" w:rsidR="000B5AA0" w:rsidRPr="000B5AA0" w:rsidRDefault="00830EB2" w:rsidP="000B5AA0">
      <w:pPr>
        <w:rPr>
          <w:rFonts w:ascii="STILL Type" w:hAnsi="STILL Type"/>
          <w:lang w:val="en-US"/>
        </w:rPr>
      </w:pPr>
      <w:r>
        <w:rPr>
          <w:rFonts w:ascii="STILL Type" w:hAnsi="STILL Type"/>
          <w:lang w:val="en-US"/>
        </w:rPr>
        <w:t xml:space="preserve">After </w:t>
      </w:r>
      <w:r w:rsidR="000B5AA0" w:rsidRPr="000B5AA0">
        <w:rPr>
          <w:rFonts w:ascii="STILL Type" w:hAnsi="STILL Type"/>
          <w:lang w:val="en-US"/>
        </w:rPr>
        <w:t>project realization</w:t>
      </w:r>
      <w:r>
        <w:rPr>
          <w:rFonts w:ascii="STILL Type" w:hAnsi="STILL Type"/>
          <w:lang w:val="en-US"/>
        </w:rPr>
        <w:t xml:space="preserve"> </w:t>
      </w:r>
      <w:r w:rsidR="000B5AA0" w:rsidRPr="000B5AA0">
        <w:rPr>
          <w:rFonts w:ascii="STILL Type" w:hAnsi="STILL Type"/>
          <w:lang w:val="en-US"/>
        </w:rPr>
        <w:t xml:space="preserve">we have our engineers, our technicians who are trained to maintain the system, the </w:t>
      </w:r>
      <w:proofErr w:type="spellStart"/>
      <w:r w:rsidR="000B5AA0" w:rsidRPr="000B5AA0">
        <w:rPr>
          <w:rFonts w:ascii="STILL Type" w:hAnsi="STILL Type"/>
          <w:lang w:val="en-US"/>
        </w:rPr>
        <w:t>software</w:t>
      </w:r>
      <w:r w:rsidR="00AA3248">
        <w:rPr>
          <w:rFonts w:ascii="STILL Type" w:hAnsi="STILL Type"/>
          <w:lang w:val="en-US"/>
        </w:rPr>
        <w:t>a</w:t>
      </w:r>
      <w:proofErr w:type="spellEnd"/>
      <w:r w:rsidR="00AA3248">
        <w:rPr>
          <w:rFonts w:ascii="STILL Type" w:hAnsi="STILL Type"/>
          <w:lang w:val="en-US"/>
        </w:rPr>
        <w:t xml:space="preserve"> </w:t>
      </w:r>
      <w:proofErr w:type="gramStart"/>
      <w:r w:rsidR="00AA3248">
        <w:rPr>
          <w:rFonts w:ascii="STILL Type" w:hAnsi="STILL Type"/>
          <w:lang w:val="en-US"/>
        </w:rPr>
        <w:t xml:space="preserve">and </w:t>
      </w:r>
      <w:r w:rsidR="000B5AA0" w:rsidRPr="000B5AA0">
        <w:rPr>
          <w:rFonts w:ascii="STILL Type" w:hAnsi="STILL Type"/>
          <w:lang w:val="en-US"/>
        </w:rPr>
        <w:t>also</w:t>
      </w:r>
      <w:proofErr w:type="gramEnd"/>
      <w:r w:rsidR="000B5AA0" w:rsidRPr="000B5AA0">
        <w:rPr>
          <w:rFonts w:ascii="STILL Type" w:hAnsi="STILL Type"/>
          <w:lang w:val="en-US"/>
        </w:rPr>
        <w:t xml:space="preserve"> the hardware. </w:t>
      </w:r>
      <w:r w:rsidR="00AA3248">
        <w:rPr>
          <w:rFonts w:ascii="STILL Type" w:hAnsi="STILL Type"/>
          <w:lang w:val="en-US"/>
        </w:rPr>
        <w:t xml:space="preserve">It is </w:t>
      </w:r>
      <w:r w:rsidR="000B5AA0" w:rsidRPr="000B5AA0">
        <w:rPr>
          <w:rFonts w:ascii="STILL Type" w:hAnsi="STILL Type"/>
          <w:lang w:val="en-US"/>
        </w:rPr>
        <w:t>a total</w:t>
      </w:r>
      <w:r w:rsidR="00041874">
        <w:rPr>
          <w:rFonts w:ascii="STILL Type" w:hAnsi="STILL Type"/>
          <w:lang w:val="en-US"/>
        </w:rPr>
        <w:t xml:space="preserve"> </w:t>
      </w:r>
      <w:r w:rsidR="000B5AA0" w:rsidRPr="000B5AA0">
        <w:rPr>
          <w:rFonts w:ascii="STILL Type" w:hAnsi="STILL Type"/>
          <w:lang w:val="en-US"/>
        </w:rPr>
        <w:t xml:space="preserve">ecosystem. </w:t>
      </w:r>
      <w:r w:rsidR="00041874">
        <w:rPr>
          <w:rFonts w:ascii="STILL Type" w:hAnsi="STILL Type"/>
          <w:lang w:val="en-US"/>
        </w:rPr>
        <w:t xml:space="preserve">From </w:t>
      </w:r>
      <w:r w:rsidR="000B5AA0" w:rsidRPr="000B5AA0">
        <w:rPr>
          <w:rFonts w:ascii="STILL Type" w:hAnsi="STILL Type"/>
          <w:lang w:val="en-US"/>
        </w:rPr>
        <w:t>using the vehicle up to the operational face in the running</w:t>
      </w:r>
      <w:r w:rsidR="00D970DE">
        <w:rPr>
          <w:rFonts w:ascii="STILL Type" w:hAnsi="STILL Type"/>
          <w:lang w:val="en-US"/>
        </w:rPr>
        <w:t xml:space="preserve"> - </w:t>
      </w:r>
      <w:r w:rsidR="000B5AA0" w:rsidRPr="000B5AA0">
        <w:rPr>
          <w:rFonts w:ascii="STILL Type" w:hAnsi="STILL Type"/>
          <w:lang w:val="en-US"/>
        </w:rPr>
        <w:t xml:space="preserve">that's what we can offer </w:t>
      </w:r>
      <w:r w:rsidR="00D970DE">
        <w:rPr>
          <w:rFonts w:ascii="STILL Type" w:hAnsi="STILL Type"/>
          <w:lang w:val="en-US"/>
        </w:rPr>
        <w:t xml:space="preserve">to </w:t>
      </w:r>
      <w:r w:rsidR="000B5AA0" w:rsidRPr="000B5AA0">
        <w:rPr>
          <w:rFonts w:ascii="STILL Type" w:hAnsi="STILL Type"/>
          <w:lang w:val="en-US"/>
        </w:rPr>
        <w:t>our customers. Now</w:t>
      </w:r>
      <w:r w:rsidR="00D970DE">
        <w:rPr>
          <w:rFonts w:ascii="STILL Type" w:hAnsi="STILL Type"/>
          <w:lang w:val="en-US"/>
        </w:rPr>
        <w:t xml:space="preserve"> </w:t>
      </w:r>
      <w:r w:rsidR="000B5AA0" w:rsidRPr="000B5AA0">
        <w:rPr>
          <w:rFonts w:ascii="STILL Type" w:hAnsi="STILL Type"/>
          <w:lang w:val="en-US"/>
        </w:rPr>
        <w:t>you see</w:t>
      </w:r>
      <w:r w:rsidR="00D970DE">
        <w:rPr>
          <w:rFonts w:ascii="STILL Type" w:hAnsi="STILL Type"/>
          <w:lang w:val="en-US"/>
        </w:rPr>
        <w:t xml:space="preserve"> </w:t>
      </w:r>
      <w:r w:rsidR="000B5AA0" w:rsidRPr="000B5AA0">
        <w:rPr>
          <w:rFonts w:ascii="STILL Type" w:hAnsi="STILL Type"/>
          <w:lang w:val="en-US"/>
        </w:rPr>
        <w:t>that</w:t>
      </w:r>
      <w:r w:rsidR="00D970DE">
        <w:rPr>
          <w:rFonts w:ascii="STILL Type" w:hAnsi="STILL Type"/>
          <w:lang w:val="en-US"/>
        </w:rPr>
        <w:t xml:space="preserve"> </w:t>
      </w:r>
      <w:r w:rsidR="000B5AA0" w:rsidRPr="000B5AA0">
        <w:rPr>
          <w:rFonts w:ascii="STILL Type" w:hAnsi="STILL Type"/>
          <w:lang w:val="en-US"/>
        </w:rPr>
        <w:t xml:space="preserve">the last </w:t>
      </w:r>
      <w:r w:rsidR="00A71C1C">
        <w:rPr>
          <w:rFonts w:ascii="STILL Type" w:hAnsi="STILL Type"/>
          <w:lang w:val="en-US"/>
        </w:rPr>
        <w:t>pallet</w:t>
      </w:r>
      <w:r w:rsidR="000B5AA0" w:rsidRPr="000B5AA0">
        <w:rPr>
          <w:rFonts w:ascii="STILL Type" w:hAnsi="STILL Type"/>
          <w:lang w:val="en-US"/>
        </w:rPr>
        <w:t xml:space="preserve"> going inside the trailer.</w:t>
      </w:r>
    </w:p>
    <w:p w14:paraId="60340160" w14:textId="77777777" w:rsidR="000B5AA0" w:rsidRPr="000B5AA0" w:rsidRDefault="000B5AA0" w:rsidP="000B5AA0">
      <w:pPr>
        <w:rPr>
          <w:rFonts w:ascii="STILL Type" w:hAnsi="STILL Type"/>
          <w:lang w:val="en-US"/>
        </w:rPr>
      </w:pPr>
    </w:p>
    <w:p w14:paraId="4625B1C4" w14:textId="77777777" w:rsidR="000B5AA0" w:rsidRPr="003279A3" w:rsidRDefault="000B5AA0" w:rsidP="000B5AA0">
      <w:pPr>
        <w:rPr>
          <w:rFonts w:ascii="STILL Type" w:hAnsi="STILL Type"/>
          <w:lang w:val="en-US"/>
        </w:rPr>
      </w:pPr>
      <w:r w:rsidRPr="003279A3">
        <w:rPr>
          <w:rFonts w:ascii="STILL Type" w:hAnsi="STILL Type"/>
          <w:lang w:val="en-US"/>
        </w:rPr>
        <w:t>00:24:04:16 - 00:24:34:08</w:t>
      </w:r>
    </w:p>
    <w:p w14:paraId="2F2189A4" w14:textId="6EBAAFE0" w:rsidR="000B5AA0" w:rsidRPr="000B5AA0" w:rsidRDefault="003279A3" w:rsidP="000B5AA0">
      <w:pPr>
        <w:rPr>
          <w:rFonts w:ascii="STILL Type" w:hAnsi="STILL Type"/>
          <w:lang w:val="en-US"/>
        </w:rPr>
      </w:pPr>
      <w:r>
        <w:rPr>
          <w:rFonts w:ascii="STILL Type" w:hAnsi="STILL Type"/>
          <w:lang w:val="en-US"/>
        </w:rPr>
        <w:t>Jasper Van Gool, TLU Program manager</w:t>
      </w:r>
    </w:p>
    <w:p w14:paraId="34AA1F76" w14:textId="03C0087E" w:rsidR="000B5AA0" w:rsidRPr="000B5AA0" w:rsidRDefault="00D970DE" w:rsidP="000B5AA0">
      <w:pPr>
        <w:rPr>
          <w:rFonts w:ascii="STILL Type" w:hAnsi="STILL Type"/>
          <w:lang w:val="en-US"/>
        </w:rPr>
      </w:pPr>
      <w:r>
        <w:rPr>
          <w:rFonts w:ascii="STILL Type" w:hAnsi="STILL Type"/>
          <w:lang w:val="en-US"/>
        </w:rPr>
        <w:t>And</w:t>
      </w:r>
      <w:r w:rsidR="000B5AA0" w:rsidRPr="000B5AA0">
        <w:rPr>
          <w:rFonts w:ascii="STILL Type" w:hAnsi="STILL Type"/>
          <w:lang w:val="en-US"/>
        </w:rPr>
        <w:t xml:space="preserve"> you see</w:t>
      </w:r>
      <w:r w:rsidR="003037B0">
        <w:rPr>
          <w:rFonts w:ascii="STILL Type" w:hAnsi="STILL Type"/>
          <w:lang w:val="en-US"/>
        </w:rPr>
        <w:t xml:space="preserve"> </w:t>
      </w:r>
      <w:r w:rsidR="000B5AA0" w:rsidRPr="000B5AA0">
        <w:rPr>
          <w:rFonts w:ascii="STILL Type" w:hAnsi="STILL Type"/>
          <w:lang w:val="en-US"/>
        </w:rPr>
        <w:t xml:space="preserve">it shifts a little </w:t>
      </w:r>
      <w:proofErr w:type="gramStart"/>
      <w:r w:rsidR="000B5AA0" w:rsidRPr="000B5AA0">
        <w:rPr>
          <w:rFonts w:ascii="STILL Type" w:hAnsi="STILL Type"/>
          <w:lang w:val="en-US"/>
        </w:rPr>
        <w:t>bit</w:t>
      </w:r>
      <w:proofErr w:type="gramEnd"/>
      <w:r w:rsidR="00AF284B">
        <w:rPr>
          <w:rFonts w:ascii="STILL Type" w:hAnsi="STILL Type"/>
          <w:lang w:val="en-US"/>
        </w:rPr>
        <w:t xml:space="preserve"> i</w:t>
      </w:r>
      <w:r w:rsidR="000B5AA0" w:rsidRPr="000B5AA0">
        <w:rPr>
          <w:rFonts w:ascii="STILL Type" w:hAnsi="STILL Type"/>
          <w:lang w:val="en-US"/>
        </w:rPr>
        <w:t xml:space="preserve">t's installing the second </w:t>
      </w:r>
      <w:r w:rsidR="00A71C1C">
        <w:rPr>
          <w:rFonts w:ascii="STILL Type" w:hAnsi="STILL Type"/>
          <w:lang w:val="en-US"/>
        </w:rPr>
        <w:t>pallet</w:t>
      </w:r>
      <w:r w:rsidR="000B5AA0" w:rsidRPr="000B5AA0">
        <w:rPr>
          <w:rFonts w:ascii="STILL Type" w:hAnsi="STILL Type"/>
          <w:lang w:val="en-US"/>
        </w:rPr>
        <w:t>. It's wiggling a little bit. That is what we are aiming for. And then we</w:t>
      </w:r>
      <w:r w:rsidR="00AF284B">
        <w:rPr>
          <w:rFonts w:ascii="STILL Type" w:hAnsi="STILL Type"/>
          <w:lang w:val="en-US"/>
        </w:rPr>
        <w:t xml:space="preserve"> </w:t>
      </w:r>
      <w:r w:rsidR="000B5AA0" w:rsidRPr="000B5AA0">
        <w:rPr>
          <w:rFonts w:ascii="STILL Type" w:hAnsi="STILL Type"/>
          <w:lang w:val="en-US"/>
        </w:rPr>
        <w:t xml:space="preserve">made enough </w:t>
      </w:r>
      <w:proofErr w:type="gramStart"/>
      <w:r w:rsidR="000B5AA0" w:rsidRPr="000B5AA0">
        <w:rPr>
          <w:rFonts w:ascii="STILL Type" w:hAnsi="STILL Type"/>
          <w:lang w:val="en-US"/>
        </w:rPr>
        <w:t>place</w:t>
      </w:r>
      <w:proofErr w:type="gramEnd"/>
      <w:r w:rsidR="000B5AA0" w:rsidRPr="000B5AA0">
        <w:rPr>
          <w:rFonts w:ascii="STILL Type" w:hAnsi="STILL Type"/>
          <w:lang w:val="en-US"/>
        </w:rPr>
        <w:t xml:space="preserve"> to install the last </w:t>
      </w:r>
      <w:r w:rsidR="002A15E4">
        <w:rPr>
          <w:rFonts w:ascii="STILL Type" w:hAnsi="STILL Type"/>
          <w:lang w:val="en-US"/>
        </w:rPr>
        <w:t>pallet</w:t>
      </w:r>
      <w:r w:rsidR="000B5AA0" w:rsidRPr="000B5AA0">
        <w:rPr>
          <w:rFonts w:ascii="STILL Type" w:hAnsi="STILL Type"/>
          <w:lang w:val="en-US"/>
        </w:rPr>
        <w:t>.</w:t>
      </w:r>
    </w:p>
    <w:p w14:paraId="7D85C542" w14:textId="77777777" w:rsidR="000B5AA0" w:rsidRPr="000B5AA0" w:rsidRDefault="000B5AA0" w:rsidP="000B5AA0">
      <w:pPr>
        <w:rPr>
          <w:rFonts w:ascii="STILL Type" w:hAnsi="STILL Type"/>
          <w:lang w:val="en-US"/>
        </w:rPr>
      </w:pPr>
    </w:p>
    <w:p w14:paraId="0FED7B8D" w14:textId="77777777" w:rsidR="000B5AA0" w:rsidRPr="000B5AA0" w:rsidRDefault="000B5AA0" w:rsidP="000B5AA0">
      <w:pPr>
        <w:rPr>
          <w:rFonts w:ascii="STILL Type" w:hAnsi="STILL Type"/>
          <w:lang w:val="en-US"/>
        </w:rPr>
      </w:pPr>
      <w:r w:rsidRPr="000B5AA0">
        <w:rPr>
          <w:rFonts w:ascii="STILL Type" w:hAnsi="STILL Type"/>
          <w:lang w:val="en-US"/>
        </w:rPr>
        <w:t>00:24:34:10 - 00:25:09:22</w:t>
      </w:r>
    </w:p>
    <w:p w14:paraId="24A98C64" w14:textId="366EB523" w:rsidR="000B5AA0" w:rsidRPr="000B5AA0" w:rsidRDefault="003279A3" w:rsidP="000B5AA0">
      <w:pPr>
        <w:rPr>
          <w:rFonts w:ascii="STILL Type" w:hAnsi="STILL Type"/>
          <w:lang w:val="en-US"/>
        </w:rPr>
      </w:pPr>
      <w:r>
        <w:rPr>
          <w:rFonts w:ascii="STILL Type" w:hAnsi="STILL Type"/>
          <w:lang w:val="en-US"/>
        </w:rPr>
        <w:t>Jasper Van Gool, TLU Program manager</w:t>
      </w:r>
    </w:p>
    <w:p w14:paraId="177BACB3" w14:textId="7EE30D2A" w:rsidR="000B5AA0" w:rsidRPr="000B5AA0" w:rsidRDefault="00AF284B" w:rsidP="000B5AA0">
      <w:pPr>
        <w:rPr>
          <w:rFonts w:ascii="STILL Type" w:hAnsi="STILL Type"/>
          <w:lang w:val="en-US"/>
        </w:rPr>
      </w:pPr>
      <w:r>
        <w:rPr>
          <w:rFonts w:ascii="STILL Type" w:hAnsi="STILL Type"/>
          <w:lang w:val="en-US"/>
        </w:rPr>
        <w:t xml:space="preserve">We </w:t>
      </w:r>
      <w:proofErr w:type="gramStart"/>
      <w:r>
        <w:rPr>
          <w:rFonts w:ascii="STILL Type" w:hAnsi="STILL Type"/>
          <w:lang w:val="en-US"/>
        </w:rPr>
        <w:t xml:space="preserve">are  </w:t>
      </w:r>
      <w:r w:rsidR="000B5AA0" w:rsidRPr="000B5AA0">
        <w:rPr>
          <w:rFonts w:ascii="STILL Type" w:hAnsi="STILL Type"/>
          <w:lang w:val="en-US"/>
        </w:rPr>
        <w:t>now</w:t>
      </w:r>
      <w:proofErr w:type="gramEnd"/>
      <w:r w:rsidR="000B5AA0" w:rsidRPr="000B5AA0">
        <w:rPr>
          <w:rFonts w:ascii="STILL Type" w:hAnsi="STILL Type"/>
          <w:lang w:val="en-US"/>
        </w:rPr>
        <w:t xml:space="preserve">, entering with the last </w:t>
      </w:r>
      <w:r w:rsidR="002A15E4">
        <w:rPr>
          <w:rFonts w:ascii="STILL Type" w:hAnsi="STILL Type"/>
          <w:lang w:val="en-US"/>
        </w:rPr>
        <w:t>pallet</w:t>
      </w:r>
      <w:r w:rsidR="000B5AA0" w:rsidRPr="000B5AA0">
        <w:rPr>
          <w:rFonts w:ascii="STILL Type" w:hAnsi="STILL Type"/>
          <w:lang w:val="en-US"/>
        </w:rPr>
        <w:t>. The last row inside of the trailer. Because we know the margin inside of the trailer is so narrow</w:t>
      </w:r>
      <w:r w:rsidR="00954A0A">
        <w:rPr>
          <w:rFonts w:ascii="STILL Type" w:hAnsi="STILL Type"/>
          <w:lang w:val="en-US"/>
        </w:rPr>
        <w:t xml:space="preserve"> the </w:t>
      </w:r>
      <w:r w:rsidR="000B5AA0" w:rsidRPr="000B5AA0">
        <w:rPr>
          <w:rFonts w:ascii="STILL Type" w:hAnsi="STILL Type"/>
          <w:lang w:val="en-US"/>
        </w:rPr>
        <w:t>truck goes back to his</w:t>
      </w:r>
      <w:r w:rsidR="00954A0A">
        <w:rPr>
          <w:rFonts w:ascii="STILL Type" w:hAnsi="STILL Type"/>
          <w:lang w:val="en-US"/>
        </w:rPr>
        <w:t xml:space="preserve"> w</w:t>
      </w:r>
      <w:r w:rsidR="000B5AA0" w:rsidRPr="000B5AA0">
        <w:rPr>
          <w:rFonts w:ascii="STILL Type" w:hAnsi="STILL Type"/>
          <w:lang w:val="en-US"/>
        </w:rPr>
        <w:t>aiting position</w:t>
      </w:r>
      <w:r w:rsidR="00954A0A">
        <w:rPr>
          <w:rFonts w:ascii="STILL Type" w:hAnsi="STILL Type"/>
          <w:lang w:val="en-US"/>
        </w:rPr>
        <w:t xml:space="preserve"> </w:t>
      </w:r>
      <w:r w:rsidR="000B5AA0" w:rsidRPr="000B5AA0">
        <w:rPr>
          <w:rFonts w:ascii="STILL Type" w:hAnsi="STILL Type"/>
          <w:lang w:val="en-US"/>
        </w:rPr>
        <w:t xml:space="preserve">and </w:t>
      </w:r>
      <w:r w:rsidR="00954A0A">
        <w:rPr>
          <w:rFonts w:ascii="STILL Type" w:hAnsi="STILL Type"/>
          <w:lang w:val="en-US"/>
        </w:rPr>
        <w:t xml:space="preserve">is </w:t>
      </w:r>
      <w:r w:rsidR="000B5AA0" w:rsidRPr="000B5AA0">
        <w:rPr>
          <w:rFonts w:ascii="STILL Type" w:hAnsi="STILL Type"/>
          <w:lang w:val="en-US"/>
        </w:rPr>
        <w:t>waiting for his</w:t>
      </w:r>
      <w:r w:rsidR="00954A0A">
        <w:rPr>
          <w:rFonts w:ascii="STILL Type" w:hAnsi="STILL Type"/>
          <w:lang w:val="en-US"/>
        </w:rPr>
        <w:t xml:space="preserve"> </w:t>
      </w:r>
      <w:r w:rsidR="000B5AA0" w:rsidRPr="000B5AA0">
        <w:rPr>
          <w:rFonts w:ascii="STILL Type" w:hAnsi="STILL Type"/>
          <w:lang w:val="en-US"/>
        </w:rPr>
        <w:t>next prompt.</w:t>
      </w:r>
    </w:p>
    <w:p w14:paraId="7E9D16BB" w14:textId="77777777" w:rsidR="000B5AA0" w:rsidRPr="000B5AA0" w:rsidRDefault="000B5AA0" w:rsidP="000B5AA0">
      <w:pPr>
        <w:rPr>
          <w:rFonts w:ascii="STILL Type" w:hAnsi="STILL Type"/>
          <w:lang w:val="en-US"/>
        </w:rPr>
      </w:pPr>
    </w:p>
    <w:p w14:paraId="6B7DFD9D" w14:textId="77777777" w:rsidR="000B5AA0" w:rsidRPr="000B5AA0" w:rsidRDefault="000B5AA0" w:rsidP="000B5AA0">
      <w:pPr>
        <w:rPr>
          <w:rFonts w:ascii="STILL Type" w:hAnsi="STILL Type"/>
          <w:lang w:val="en-US"/>
        </w:rPr>
      </w:pPr>
      <w:r w:rsidRPr="000B5AA0">
        <w:rPr>
          <w:rFonts w:ascii="STILL Type" w:hAnsi="STILL Type"/>
          <w:lang w:val="en-US"/>
        </w:rPr>
        <w:t>00:25:09:24 - 00:25:19:24</w:t>
      </w:r>
    </w:p>
    <w:p w14:paraId="5B776FA3" w14:textId="246487AA" w:rsidR="000B5AA0" w:rsidRPr="000B5AA0" w:rsidRDefault="003279A3" w:rsidP="000B5AA0">
      <w:pPr>
        <w:rPr>
          <w:rFonts w:ascii="STILL Type" w:hAnsi="STILL Type"/>
          <w:lang w:val="en-US"/>
        </w:rPr>
      </w:pPr>
      <w:r>
        <w:rPr>
          <w:rFonts w:ascii="STILL Type" w:hAnsi="STILL Type"/>
          <w:lang w:val="en-US"/>
        </w:rPr>
        <w:t>Jasper Van Gool, TLU Program manager</w:t>
      </w:r>
    </w:p>
    <w:p w14:paraId="1002A6F2" w14:textId="5D646A87" w:rsidR="000B5AA0" w:rsidRPr="000B5AA0" w:rsidRDefault="00EA6EF6" w:rsidP="000B5AA0">
      <w:pPr>
        <w:rPr>
          <w:rFonts w:ascii="STILL Type" w:hAnsi="STILL Type"/>
          <w:lang w:val="en-US"/>
        </w:rPr>
      </w:pPr>
      <w:r>
        <w:rPr>
          <w:rFonts w:ascii="STILL Type" w:hAnsi="STILL Type"/>
          <w:lang w:val="en-US"/>
        </w:rPr>
        <w:t>A</w:t>
      </w:r>
      <w:r w:rsidR="000B5AA0" w:rsidRPr="000B5AA0">
        <w:rPr>
          <w:rFonts w:ascii="STILL Type" w:hAnsi="STILL Type"/>
          <w:lang w:val="en-US"/>
        </w:rPr>
        <w:t>nd now we</w:t>
      </w:r>
      <w:r>
        <w:rPr>
          <w:rFonts w:ascii="STILL Type" w:hAnsi="STILL Type"/>
          <w:lang w:val="en-US"/>
        </w:rPr>
        <w:t xml:space="preserve"> are</w:t>
      </w:r>
      <w:r w:rsidR="000B5AA0" w:rsidRPr="000B5AA0">
        <w:rPr>
          <w:rFonts w:ascii="STILL Type" w:hAnsi="STILL Type"/>
          <w:lang w:val="en-US"/>
        </w:rPr>
        <w:t xml:space="preserve"> placing the last </w:t>
      </w:r>
      <w:r w:rsidR="002A15E4">
        <w:rPr>
          <w:rFonts w:ascii="STILL Type" w:hAnsi="STILL Type"/>
          <w:lang w:val="en-US"/>
        </w:rPr>
        <w:t>pallet</w:t>
      </w:r>
      <w:r w:rsidR="000B5AA0" w:rsidRPr="000B5AA0">
        <w:rPr>
          <w:rFonts w:ascii="STILL Type" w:hAnsi="STILL Type"/>
          <w:lang w:val="en-US"/>
        </w:rPr>
        <w:t xml:space="preserve"> in the trailer.</w:t>
      </w:r>
    </w:p>
    <w:p w14:paraId="50CB4683" w14:textId="77777777" w:rsidR="000B5AA0" w:rsidRPr="000B5AA0" w:rsidRDefault="000B5AA0" w:rsidP="000B5AA0">
      <w:pPr>
        <w:rPr>
          <w:rFonts w:ascii="STILL Type" w:hAnsi="STILL Type"/>
          <w:lang w:val="en-US"/>
        </w:rPr>
      </w:pPr>
    </w:p>
    <w:p w14:paraId="215CFD10" w14:textId="77777777" w:rsidR="000B5AA0" w:rsidRPr="000B5AA0" w:rsidRDefault="000B5AA0" w:rsidP="000B5AA0">
      <w:pPr>
        <w:rPr>
          <w:rFonts w:ascii="STILL Type" w:hAnsi="STILL Type"/>
          <w:lang w:val="en-US"/>
        </w:rPr>
      </w:pPr>
      <w:r w:rsidRPr="000B5AA0">
        <w:rPr>
          <w:rFonts w:ascii="STILL Type" w:hAnsi="STILL Type"/>
          <w:lang w:val="en-US"/>
        </w:rPr>
        <w:t>00:25:20:01 - 00:25:56:06</w:t>
      </w:r>
    </w:p>
    <w:p w14:paraId="076510C1" w14:textId="292965B7" w:rsidR="000B5AA0" w:rsidRPr="000B5AA0" w:rsidRDefault="003279A3" w:rsidP="000B5AA0">
      <w:pPr>
        <w:rPr>
          <w:rFonts w:ascii="STILL Type" w:hAnsi="STILL Type"/>
          <w:lang w:val="en-US"/>
        </w:rPr>
      </w:pPr>
      <w:r>
        <w:rPr>
          <w:rFonts w:ascii="STILL Type" w:hAnsi="STILL Type"/>
          <w:lang w:val="en-US"/>
        </w:rPr>
        <w:t>Jasper Van Gool, TLU Program manager</w:t>
      </w:r>
    </w:p>
    <w:p w14:paraId="4B406998" w14:textId="32138FCE" w:rsidR="000B5AA0" w:rsidRPr="000B5AA0" w:rsidRDefault="000B5AA0" w:rsidP="000B5AA0">
      <w:pPr>
        <w:rPr>
          <w:rFonts w:ascii="STILL Type" w:hAnsi="STILL Type"/>
          <w:lang w:val="en-US"/>
        </w:rPr>
      </w:pPr>
      <w:r w:rsidRPr="000B5AA0">
        <w:rPr>
          <w:rFonts w:ascii="STILL Type" w:hAnsi="STILL Type"/>
          <w:lang w:val="en-US"/>
        </w:rPr>
        <w:t xml:space="preserve">The </w:t>
      </w:r>
      <w:proofErr w:type="gramStart"/>
      <w:r w:rsidRPr="000B5AA0">
        <w:rPr>
          <w:rFonts w:ascii="STILL Type" w:hAnsi="STILL Type"/>
          <w:lang w:val="en-US"/>
        </w:rPr>
        <w:t>last</w:t>
      </w:r>
      <w:proofErr w:type="gramEnd"/>
      <w:r w:rsidRPr="000B5AA0">
        <w:rPr>
          <w:rFonts w:ascii="STILL Type" w:hAnsi="STILL Type"/>
          <w:lang w:val="en-US"/>
        </w:rPr>
        <w:t xml:space="preserve"> I want to mention is the dashboarding in the system. </w:t>
      </w:r>
      <w:r w:rsidR="007B13BC">
        <w:rPr>
          <w:rFonts w:ascii="STILL Type" w:hAnsi="STILL Type"/>
          <w:lang w:val="en-US"/>
        </w:rPr>
        <w:t xml:space="preserve">We </w:t>
      </w:r>
      <w:r w:rsidRPr="000B5AA0">
        <w:rPr>
          <w:rFonts w:ascii="STILL Type" w:hAnsi="STILL Type"/>
          <w:lang w:val="en-US"/>
        </w:rPr>
        <w:t xml:space="preserve">have an operational, </w:t>
      </w:r>
      <w:proofErr w:type="gramStart"/>
      <w:r w:rsidRPr="000B5AA0">
        <w:rPr>
          <w:rFonts w:ascii="STILL Type" w:hAnsi="STILL Type"/>
          <w:lang w:val="en-US"/>
        </w:rPr>
        <w:t>user friendly</w:t>
      </w:r>
      <w:proofErr w:type="gramEnd"/>
      <w:r w:rsidR="00D36B67">
        <w:rPr>
          <w:rFonts w:ascii="STILL Type" w:hAnsi="STILL Type"/>
          <w:lang w:val="en-US"/>
        </w:rPr>
        <w:t xml:space="preserve"> </w:t>
      </w:r>
      <w:r w:rsidRPr="000B5AA0">
        <w:rPr>
          <w:rFonts w:ascii="STILL Type" w:hAnsi="STILL Type"/>
          <w:lang w:val="en-US"/>
        </w:rPr>
        <w:t xml:space="preserve">interface where operators </w:t>
      </w:r>
      <w:r w:rsidR="008F5A1A">
        <w:rPr>
          <w:rFonts w:ascii="STILL Type" w:hAnsi="STILL Type"/>
          <w:lang w:val="en-US"/>
        </w:rPr>
        <w:t xml:space="preserve">and </w:t>
      </w:r>
      <w:r w:rsidRPr="000B5AA0">
        <w:rPr>
          <w:rFonts w:ascii="STILL Type" w:hAnsi="STILL Type"/>
          <w:lang w:val="en-US"/>
        </w:rPr>
        <w:t>management can see in real life</w:t>
      </w:r>
      <w:r w:rsidR="00D36B67">
        <w:rPr>
          <w:rFonts w:ascii="STILL Type" w:hAnsi="STILL Type"/>
          <w:lang w:val="en-US"/>
        </w:rPr>
        <w:t xml:space="preserve"> </w:t>
      </w:r>
      <w:r w:rsidRPr="000B5AA0">
        <w:rPr>
          <w:rFonts w:ascii="STILL Type" w:hAnsi="STILL Type"/>
          <w:lang w:val="en-US"/>
        </w:rPr>
        <w:t>what's happening</w:t>
      </w:r>
      <w:r w:rsidR="00D36B67">
        <w:rPr>
          <w:rFonts w:ascii="STILL Type" w:hAnsi="STILL Type"/>
          <w:lang w:val="en-US"/>
        </w:rPr>
        <w:t xml:space="preserve">. But </w:t>
      </w:r>
      <w:proofErr w:type="gramStart"/>
      <w:r w:rsidRPr="000B5AA0">
        <w:rPr>
          <w:rFonts w:ascii="STILL Type" w:hAnsi="STILL Type"/>
          <w:lang w:val="en-US"/>
        </w:rPr>
        <w:t>also</w:t>
      </w:r>
      <w:proofErr w:type="gramEnd"/>
      <w:r w:rsidRPr="000B5AA0">
        <w:rPr>
          <w:rFonts w:ascii="STILL Type" w:hAnsi="STILL Type"/>
          <w:lang w:val="en-US"/>
        </w:rPr>
        <w:t xml:space="preserve"> a dashboarding </w:t>
      </w:r>
      <w:r w:rsidR="00D36B67">
        <w:rPr>
          <w:rFonts w:ascii="STILL Type" w:hAnsi="STILL Type"/>
          <w:lang w:val="en-US"/>
        </w:rPr>
        <w:t xml:space="preserve">tool </w:t>
      </w:r>
      <w:r w:rsidRPr="000B5AA0">
        <w:rPr>
          <w:rFonts w:ascii="STILL Type" w:hAnsi="STILL Type"/>
          <w:lang w:val="en-US"/>
        </w:rPr>
        <w:t>for the management, where KPIs can be integrated</w:t>
      </w:r>
      <w:r w:rsidR="00F73D52">
        <w:rPr>
          <w:rFonts w:ascii="STILL Type" w:hAnsi="STILL Type"/>
          <w:lang w:val="en-US"/>
        </w:rPr>
        <w:t xml:space="preserve">. </w:t>
      </w:r>
      <w:r w:rsidRPr="000B5AA0">
        <w:rPr>
          <w:rFonts w:ascii="STILL Type" w:hAnsi="STILL Type"/>
          <w:lang w:val="en-US"/>
        </w:rPr>
        <w:t xml:space="preserve">KPIs of how many </w:t>
      </w:r>
      <w:r w:rsidR="002A15E4">
        <w:rPr>
          <w:rFonts w:ascii="STILL Type" w:hAnsi="STILL Type"/>
          <w:lang w:val="en-US"/>
        </w:rPr>
        <w:t>pallet</w:t>
      </w:r>
      <w:r w:rsidRPr="000B5AA0">
        <w:rPr>
          <w:rFonts w:ascii="STILL Type" w:hAnsi="STILL Type"/>
          <w:lang w:val="en-US"/>
        </w:rPr>
        <w:t xml:space="preserve">s we pick per hour, how many </w:t>
      </w:r>
      <w:r w:rsidR="002A15E4">
        <w:rPr>
          <w:rFonts w:ascii="STILL Type" w:hAnsi="STILL Type"/>
          <w:lang w:val="en-US"/>
        </w:rPr>
        <w:t>pallet</w:t>
      </w:r>
      <w:r w:rsidRPr="000B5AA0">
        <w:rPr>
          <w:rFonts w:ascii="STILL Type" w:hAnsi="STILL Type"/>
          <w:lang w:val="en-US"/>
        </w:rPr>
        <w:t>s we pick dropped per day</w:t>
      </w:r>
      <w:proofErr w:type="gramStart"/>
      <w:r w:rsidRPr="000B5AA0">
        <w:rPr>
          <w:rFonts w:ascii="STILL Type" w:hAnsi="STILL Type"/>
          <w:lang w:val="en-US"/>
        </w:rPr>
        <w:t>, how</w:t>
      </w:r>
      <w:proofErr w:type="gramEnd"/>
      <w:r w:rsidRPr="000B5AA0">
        <w:rPr>
          <w:rFonts w:ascii="STILL Type" w:hAnsi="STILL Type"/>
          <w:lang w:val="en-US"/>
        </w:rPr>
        <w:t xml:space="preserve"> many trailers are loaded.</w:t>
      </w:r>
    </w:p>
    <w:p w14:paraId="011FCFE1" w14:textId="77777777" w:rsidR="000B5AA0" w:rsidRPr="000B5AA0" w:rsidRDefault="000B5AA0" w:rsidP="000B5AA0">
      <w:pPr>
        <w:rPr>
          <w:rFonts w:ascii="STILL Type" w:hAnsi="STILL Type"/>
          <w:lang w:val="en-US"/>
        </w:rPr>
      </w:pPr>
    </w:p>
    <w:p w14:paraId="3C768E2E" w14:textId="77777777" w:rsidR="000B5AA0" w:rsidRPr="000B5AA0" w:rsidRDefault="000B5AA0" w:rsidP="000B5AA0">
      <w:pPr>
        <w:rPr>
          <w:rFonts w:ascii="STILL Type" w:hAnsi="STILL Type"/>
          <w:lang w:val="en-US"/>
        </w:rPr>
      </w:pPr>
      <w:r w:rsidRPr="000B5AA0">
        <w:rPr>
          <w:rFonts w:ascii="STILL Type" w:hAnsi="STILL Type"/>
          <w:lang w:val="en-US"/>
        </w:rPr>
        <w:t>00:25:56:08 - 00:26:07:02</w:t>
      </w:r>
    </w:p>
    <w:p w14:paraId="2B395155" w14:textId="2EE7F9B2" w:rsidR="000B5AA0" w:rsidRPr="000B5AA0" w:rsidRDefault="003279A3" w:rsidP="000B5AA0">
      <w:pPr>
        <w:rPr>
          <w:rFonts w:ascii="STILL Type" w:hAnsi="STILL Type"/>
          <w:lang w:val="en-US"/>
        </w:rPr>
      </w:pPr>
      <w:r>
        <w:rPr>
          <w:rFonts w:ascii="STILL Type" w:hAnsi="STILL Type"/>
          <w:lang w:val="en-US"/>
        </w:rPr>
        <w:t>Jasper Van Gool, TLU Program manager</w:t>
      </w:r>
    </w:p>
    <w:p w14:paraId="50F1E7EB" w14:textId="77777777" w:rsidR="000B5AA0" w:rsidRPr="000B5AA0" w:rsidRDefault="000B5AA0" w:rsidP="000B5AA0">
      <w:pPr>
        <w:rPr>
          <w:rFonts w:ascii="STILL Type" w:hAnsi="STILL Type"/>
          <w:lang w:val="en-US"/>
        </w:rPr>
      </w:pPr>
      <w:proofErr w:type="gramStart"/>
      <w:r w:rsidRPr="000B5AA0">
        <w:rPr>
          <w:rFonts w:ascii="STILL Type" w:hAnsi="STILL Type"/>
          <w:lang w:val="en-US"/>
        </w:rPr>
        <w:lastRenderedPageBreak/>
        <w:t>So</w:t>
      </w:r>
      <w:proofErr w:type="gramEnd"/>
      <w:r w:rsidRPr="000B5AA0">
        <w:rPr>
          <w:rFonts w:ascii="STILL Type" w:hAnsi="STILL Type"/>
          <w:lang w:val="en-US"/>
        </w:rPr>
        <w:t xml:space="preserve"> all those things can KPIs can incorporate incorporated into, classic dashboarding system.</w:t>
      </w:r>
    </w:p>
    <w:p w14:paraId="6B5B0B7E" w14:textId="77777777" w:rsidR="000B5AA0" w:rsidRPr="000B5AA0" w:rsidRDefault="000B5AA0" w:rsidP="000B5AA0">
      <w:pPr>
        <w:rPr>
          <w:rFonts w:ascii="STILL Type" w:hAnsi="STILL Type"/>
          <w:lang w:val="en-US"/>
        </w:rPr>
      </w:pPr>
    </w:p>
    <w:p w14:paraId="1ED4DAE9" w14:textId="77777777" w:rsidR="000B5AA0" w:rsidRPr="000B5AA0" w:rsidRDefault="000B5AA0" w:rsidP="000B5AA0">
      <w:pPr>
        <w:rPr>
          <w:rFonts w:ascii="STILL Type" w:hAnsi="STILL Type"/>
          <w:lang w:val="en-US"/>
        </w:rPr>
      </w:pPr>
      <w:r w:rsidRPr="000B5AA0">
        <w:rPr>
          <w:rFonts w:ascii="STILL Type" w:hAnsi="STILL Type"/>
          <w:lang w:val="en-US"/>
        </w:rPr>
        <w:t>00:26:07:04 - 00:26:26:09</w:t>
      </w:r>
    </w:p>
    <w:p w14:paraId="66DED31E" w14:textId="32774B22" w:rsidR="000B5AA0" w:rsidRPr="000B5AA0" w:rsidRDefault="003279A3" w:rsidP="000B5AA0">
      <w:pPr>
        <w:rPr>
          <w:rFonts w:ascii="STILL Type" w:hAnsi="STILL Type"/>
          <w:lang w:val="en-US"/>
        </w:rPr>
      </w:pPr>
      <w:r>
        <w:rPr>
          <w:rFonts w:ascii="STILL Type" w:hAnsi="STILL Type"/>
          <w:lang w:val="en-US"/>
        </w:rPr>
        <w:t>Jasper Van Gool, TLU Program manager</w:t>
      </w:r>
    </w:p>
    <w:p w14:paraId="0D5601C4" w14:textId="2353188B" w:rsidR="000B5AA0" w:rsidRPr="000B5AA0" w:rsidRDefault="000B5AA0" w:rsidP="000B5AA0">
      <w:pPr>
        <w:rPr>
          <w:rFonts w:ascii="STILL Type" w:hAnsi="STILL Type"/>
          <w:lang w:val="en-US"/>
        </w:rPr>
      </w:pPr>
      <w:r w:rsidRPr="000B5AA0">
        <w:rPr>
          <w:rFonts w:ascii="STILL Type" w:hAnsi="STILL Type"/>
          <w:lang w:val="en-US"/>
        </w:rPr>
        <w:t>And now switching from the operating fleet manager</w:t>
      </w:r>
      <w:r w:rsidR="00F73D52">
        <w:rPr>
          <w:rFonts w:ascii="STILL Type" w:hAnsi="STILL Type"/>
          <w:lang w:val="en-US"/>
        </w:rPr>
        <w:t xml:space="preserve"> with </w:t>
      </w:r>
      <w:r w:rsidRPr="000B5AA0">
        <w:rPr>
          <w:rFonts w:ascii="STILL Type" w:hAnsi="STILL Type"/>
          <w:lang w:val="en-US"/>
        </w:rPr>
        <w:t>a view of</w:t>
      </w:r>
      <w:r w:rsidR="00F73D52">
        <w:rPr>
          <w:rFonts w:ascii="STILL Type" w:hAnsi="STILL Type"/>
          <w:lang w:val="en-US"/>
        </w:rPr>
        <w:t xml:space="preserve"> </w:t>
      </w:r>
      <w:proofErr w:type="spellStart"/>
      <w:r w:rsidRPr="000B5AA0">
        <w:rPr>
          <w:rFonts w:ascii="STILL Type" w:hAnsi="STILL Type"/>
          <w:lang w:val="en-US"/>
        </w:rPr>
        <w:t>of</w:t>
      </w:r>
      <w:proofErr w:type="spellEnd"/>
      <w:r w:rsidRPr="000B5AA0">
        <w:rPr>
          <w:rFonts w:ascii="STILL Type" w:hAnsi="STILL Type"/>
          <w:lang w:val="en-US"/>
        </w:rPr>
        <w:t xml:space="preserve"> the truck.</w:t>
      </w:r>
    </w:p>
    <w:p w14:paraId="378E63D7" w14:textId="77777777" w:rsidR="000B5AA0" w:rsidRPr="000B5AA0" w:rsidRDefault="000B5AA0" w:rsidP="000B5AA0">
      <w:pPr>
        <w:rPr>
          <w:rFonts w:ascii="STILL Type" w:hAnsi="STILL Type"/>
          <w:lang w:val="en-US"/>
        </w:rPr>
      </w:pPr>
    </w:p>
    <w:p w14:paraId="6C990C50" w14:textId="77777777" w:rsidR="000B5AA0" w:rsidRPr="000B5AA0" w:rsidRDefault="000B5AA0" w:rsidP="000B5AA0">
      <w:pPr>
        <w:rPr>
          <w:rFonts w:ascii="STILL Type" w:hAnsi="STILL Type"/>
          <w:lang w:val="en-US"/>
        </w:rPr>
      </w:pPr>
      <w:r w:rsidRPr="000B5AA0">
        <w:rPr>
          <w:rFonts w:ascii="STILL Type" w:hAnsi="STILL Type"/>
          <w:lang w:val="en-US"/>
        </w:rPr>
        <w:t>00:26:26:11 - 00:26:56:24</w:t>
      </w:r>
    </w:p>
    <w:p w14:paraId="467A57C4" w14:textId="41239B42" w:rsidR="000B5AA0" w:rsidRPr="000B5AA0" w:rsidRDefault="003279A3" w:rsidP="000B5AA0">
      <w:pPr>
        <w:rPr>
          <w:rFonts w:ascii="STILL Type" w:hAnsi="STILL Type"/>
          <w:lang w:val="en-US"/>
        </w:rPr>
      </w:pPr>
      <w:r>
        <w:rPr>
          <w:rFonts w:ascii="STILL Type" w:hAnsi="STILL Type"/>
          <w:lang w:val="en-US"/>
        </w:rPr>
        <w:t>Jasper Van Gool, TLU Program manager</w:t>
      </w:r>
    </w:p>
    <w:p w14:paraId="5E85DA09" w14:textId="24CF7177" w:rsidR="000B5AA0" w:rsidRPr="000B5AA0" w:rsidRDefault="000B5AA0" w:rsidP="000B5AA0">
      <w:pPr>
        <w:rPr>
          <w:rFonts w:ascii="STILL Type" w:hAnsi="STILL Type"/>
          <w:lang w:val="en-US"/>
        </w:rPr>
      </w:pPr>
      <w:r w:rsidRPr="000B5AA0">
        <w:rPr>
          <w:rFonts w:ascii="STILL Type" w:hAnsi="STILL Type"/>
          <w:lang w:val="en-US"/>
        </w:rPr>
        <w:t xml:space="preserve">And </w:t>
      </w:r>
      <w:r w:rsidR="00F73D52">
        <w:rPr>
          <w:rFonts w:ascii="STILL Type" w:hAnsi="STILL Type"/>
          <w:lang w:val="en-US"/>
        </w:rPr>
        <w:t xml:space="preserve">from </w:t>
      </w:r>
      <w:r w:rsidRPr="000B5AA0">
        <w:rPr>
          <w:rFonts w:ascii="STILL Type" w:hAnsi="STILL Type"/>
          <w:lang w:val="en-US"/>
        </w:rPr>
        <w:t>a management perspective</w:t>
      </w:r>
      <w:r w:rsidR="00F95E60">
        <w:rPr>
          <w:rFonts w:ascii="STILL Type" w:hAnsi="STILL Type"/>
          <w:lang w:val="en-US"/>
        </w:rPr>
        <w:t xml:space="preserve"> y</w:t>
      </w:r>
      <w:r w:rsidRPr="000B5AA0">
        <w:rPr>
          <w:rFonts w:ascii="STILL Type" w:hAnsi="STILL Type"/>
          <w:lang w:val="en-US"/>
        </w:rPr>
        <w:t>ou have real life data. Real life data about</w:t>
      </w:r>
      <w:r w:rsidR="00F95E60">
        <w:rPr>
          <w:rFonts w:ascii="STILL Type" w:hAnsi="STILL Type"/>
          <w:lang w:val="en-US"/>
        </w:rPr>
        <w:t xml:space="preserve"> </w:t>
      </w:r>
      <w:r w:rsidRPr="000B5AA0">
        <w:rPr>
          <w:rFonts w:ascii="STILL Type" w:hAnsi="STILL Type"/>
          <w:lang w:val="en-US"/>
        </w:rPr>
        <w:t>what's happening on site. You can use it for multi-site</w:t>
      </w:r>
      <w:r w:rsidR="00F95E60">
        <w:rPr>
          <w:rFonts w:ascii="STILL Type" w:hAnsi="STILL Type"/>
          <w:lang w:val="en-US"/>
        </w:rPr>
        <w:t>s</w:t>
      </w:r>
      <w:r w:rsidRPr="000B5AA0">
        <w:rPr>
          <w:rFonts w:ascii="STILL Type" w:hAnsi="STILL Type"/>
          <w:lang w:val="en-US"/>
        </w:rPr>
        <w:t xml:space="preserve">. You can check </w:t>
      </w:r>
      <w:r w:rsidR="00A2713C">
        <w:rPr>
          <w:rFonts w:ascii="STILL Type" w:hAnsi="STILL Type"/>
          <w:lang w:val="en-US"/>
        </w:rPr>
        <w:t xml:space="preserve">what </w:t>
      </w:r>
      <w:r w:rsidRPr="000B5AA0">
        <w:rPr>
          <w:rFonts w:ascii="STILL Type" w:hAnsi="STILL Type"/>
          <w:lang w:val="en-US"/>
        </w:rPr>
        <w:t>happened. The total flow inside of your warehouse.</w:t>
      </w:r>
    </w:p>
    <w:p w14:paraId="500A7152" w14:textId="77777777" w:rsidR="000B5AA0" w:rsidRPr="000B5AA0" w:rsidRDefault="000B5AA0" w:rsidP="000B5AA0">
      <w:pPr>
        <w:rPr>
          <w:rFonts w:ascii="STILL Type" w:hAnsi="STILL Type"/>
          <w:lang w:val="en-US"/>
        </w:rPr>
      </w:pPr>
    </w:p>
    <w:p w14:paraId="3BAA3FC4" w14:textId="77777777" w:rsidR="000B5AA0" w:rsidRPr="000B5AA0" w:rsidRDefault="000B5AA0" w:rsidP="000B5AA0">
      <w:pPr>
        <w:rPr>
          <w:rFonts w:ascii="STILL Type" w:hAnsi="STILL Type"/>
          <w:lang w:val="en-US"/>
        </w:rPr>
      </w:pPr>
      <w:r w:rsidRPr="000B5AA0">
        <w:rPr>
          <w:rFonts w:ascii="STILL Type" w:hAnsi="STILL Type"/>
          <w:lang w:val="en-US"/>
        </w:rPr>
        <w:t>00:26:57:01 - 00:27:16:00</w:t>
      </w:r>
    </w:p>
    <w:p w14:paraId="0D5D080A" w14:textId="65A9E20E" w:rsidR="000B5AA0" w:rsidRPr="000B5AA0" w:rsidRDefault="003279A3" w:rsidP="000B5AA0">
      <w:pPr>
        <w:rPr>
          <w:rFonts w:ascii="STILL Type" w:hAnsi="STILL Type"/>
          <w:lang w:val="en-US"/>
        </w:rPr>
      </w:pPr>
      <w:r>
        <w:rPr>
          <w:rFonts w:ascii="STILL Type" w:hAnsi="STILL Type"/>
          <w:lang w:val="en-US"/>
        </w:rPr>
        <w:t>Jasper Van Gool, TLU Program manager</w:t>
      </w:r>
    </w:p>
    <w:p w14:paraId="450A2633" w14:textId="2B9ED2A0" w:rsidR="000B5AA0" w:rsidRPr="000B5AA0" w:rsidRDefault="000B5AA0" w:rsidP="000B5AA0">
      <w:pPr>
        <w:rPr>
          <w:rFonts w:ascii="STILL Type" w:hAnsi="STILL Type"/>
          <w:lang w:val="en-US"/>
        </w:rPr>
      </w:pPr>
      <w:proofErr w:type="gramStart"/>
      <w:r w:rsidRPr="000B5AA0">
        <w:rPr>
          <w:rFonts w:ascii="STILL Type" w:hAnsi="STILL Type"/>
          <w:lang w:val="en-US"/>
        </w:rPr>
        <w:t>So</w:t>
      </w:r>
      <w:proofErr w:type="gramEnd"/>
      <w:r w:rsidRPr="000B5AA0">
        <w:rPr>
          <w:rFonts w:ascii="STILL Type" w:hAnsi="STILL Type"/>
          <w:lang w:val="en-US"/>
        </w:rPr>
        <w:t xml:space="preserve"> you also</w:t>
      </w:r>
      <w:r w:rsidR="00A2713C">
        <w:rPr>
          <w:rFonts w:ascii="STILL Type" w:hAnsi="STILL Type"/>
          <w:lang w:val="en-US"/>
        </w:rPr>
        <w:t xml:space="preserve"> </w:t>
      </w:r>
      <w:r w:rsidR="00A2713C" w:rsidRPr="000B5AA0">
        <w:rPr>
          <w:rFonts w:ascii="STILL Type" w:hAnsi="STILL Type"/>
          <w:lang w:val="en-US"/>
        </w:rPr>
        <w:t>have</w:t>
      </w:r>
      <w:r w:rsidR="00A2713C">
        <w:rPr>
          <w:rFonts w:ascii="STILL Type" w:hAnsi="STILL Type"/>
          <w:lang w:val="en-US"/>
        </w:rPr>
        <w:t xml:space="preserve"> </w:t>
      </w:r>
      <w:r w:rsidRPr="000B5AA0">
        <w:rPr>
          <w:rFonts w:ascii="STILL Type" w:hAnsi="STILL Type"/>
          <w:lang w:val="en-US"/>
        </w:rPr>
        <w:t>a management perspective</w:t>
      </w:r>
      <w:r w:rsidR="00A2713C">
        <w:rPr>
          <w:rFonts w:ascii="STILL Type" w:hAnsi="STILL Type"/>
          <w:lang w:val="en-US"/>
        </w:rPr>
        <w:t xml:space="preserve"> with </w:t>
      </w:r>
      <w:r w:rsidRPr="000B5AA0">
        <w:rPr>
          <w:rFonts w:ascii="STILL Type" w:hAnsi="STILL Type"/>
          <w:lang w:val="en-US"/>
        </w:rPr>
        <w:t>all the tools and data to manage the system</w:t>
      </w:r>
      <w:r w:rsidR="008743FF">
        <w:rPr>
          <w:rFonts w:ascii="STILL Type" w:hAnsi="STILL Type"/>
          <w:lang w:val="en-US"/>
        </w:rPr>
        <w:t xml:space="preserve">. </w:t>
      </w:r>
      <w:proofErr w:type="gramStart"/>
      <w:r w:rsidR="008743FF">
        <w:rPr>
          <w:rFonts w:ascii="STILL Type" w:hAnsi="STILL Type"/>
          <w:lang w:val="en-US"/>
        </w:rPr>
        <w:t xml:space="preserve">And  </w:t>
      </w:r>
      <w:r w:rsidRPr="000B5AA0">
        <w:rPr>
          <w:rFonts w:ascii="STILL Type" w:hAnsi="STILL Type"/>
          <w:lang w:val="en-US"/>
        </w:rPr>
        <w:t>if</w:t>
      </w:r>
      <w:proofErr w:type="gramEnd"/>
      <w:r w:rsidRPr="000B5AA0">
        <w:rPr>
          <w:rFonts w:ascii="STILL Type" w:hAnsi="STILL Type"/>
          <w:lang w:val="en-US"/>
        </w:rPr>
        <w:t xml:space="preserve"> necessary</w:t>
      </w:r>
      <w:r w:rsidR="008743FF">
        <w:rPr>
          <w:rFonts w:ascii="STILL Type" w:hAnsi="STILL Type"/>
          <w:lang w:val="en-US"/>
        </w:rPr>
        <w:t xml:space="preserve"> </w:t>
      </w:r>
      <w:r w:rsidRPr="000B5AA0">
        <w:rPr>
          <w:rFonts w:ascii="STILL Type" w:hAnsi="STILL Type"/>
          <w:lang w:val="en-US"/>
        </w:rPr>
        <w:t xml:space="preserve">to change, to scale up, to scale down. </w:t>
      </w:r>
    </w:p>
    <w:p w14:paraId="31683FB4" w14:textId="77777777" w:rsidR="000B5AA0" w:rsidRPr="000B5AA0" w:rsidRDefault="000B5AA0" w:rsidP="000B5AA0">
      <w:pPr>
        <w:rPr>
          <w:rFonts w:ascii="STILL Type" w:hAnsi="STILL Type"/>
          <w:lang w:val="en-US"/>
        </w:rPr>
      </w:pPr>
    </w:p>
    <w:p w14:paraId="0760B9AE" w14:textId="77777777" w:rsidR="000B5AA0" w:rsidRPr="000B5AA0" w:rsidRDefault="000B5AA0" w:rsidP="000B5AA0">
      <w:pPr>
        <w:rPr>
          <w:rFonts w:ascii="STILL Type" w:hAnsi="STILL Type"/>
          <w:lang w:val="en-US"/>
        </w:rPr>
      </w:pPr>
      <w:r w:rsidRPr="000B5AA0">
        <w:rPr>
          <w:rFonts w:ascii="STILL Type" w:hAnsi="STILL Type"/>
          <w:lang w:val="en-US"/>
        </w:rPr>
        <w:t>00:27:16:02 - 00:27:27:18</w:t>
      </w:r>
    </w:p>
    <w:p w14:paraId="24C00129" w14:textId="03F1CFD5" w:rsidR="000B5AA0" w:rsidRPr="000B5AA0" w:rsidRDefault="003279A3" w:rsidP="000B5AA0">
      <w:pPr>
        <w:rPr>
          <w:rFonts w:ascii="STILL Type" w:hAnsi="STILL Type"/>
          <w:lang w:val="en-US"/>
        </w:rPr>
      </w:pPr>
      <w:r>
        <w:rPr>
          <w:rFonts w:ascii="STILL Type" w:hAnsi="STILL Type"/>
          <w:lang w:val="en-US"/>
        </w:rPr>
        <w:t>Jasper Van Gool, TLU Program manager</w:t>
      </w:r>
    </w:p>
    <w:p w14:paraId="74F9372A" w14:textId="19CA4AA2" w:rsidR="000B5AA0" w:rsidRPr="000B5AA0" w:rsidRDefault="000B5AA0" w:rsidP="000B5AA0">
      <w:pPr>
        <w:rPr>
          <w:rFonts w:ascii="STILL Type" w:hAnsi="STILL Type"/>
          <w:lang w:val="en-US"/>
        </w:rPr>
      </w:pPr>
      <w:r w:rsidRPr="000B5AA0">
        <w:rPr>
          <w:rFonts w:ascii="STILL Type" w:hAnsi="STILL Type"/>
          <w:lang w:val="en-US"/>
        </w:rPr>
        <w:t xml:space="preserve">This was the last part of our presentation. </w:t>
      </w:r>
      <w:r w:rsidR="00F95E60">
        <w:rPr>
          <w:rFonts w:ascii="STILL Type" w:hAnsi="STILL Type"/>
          <w:lang w:val="en-US"/>
        </w:rPr>
        <w:t>Simone</w:t>
      </w:r>
      <w:r w:rsidRPr="000B5AA0">
        <w:rPr>
          <w:rFonts w:ascii="STILL Type" w:hAnsi="STILL Type"/>
          <w:lang w:val="en-US"/>
        </w:rPr>
        <w:t xml:space="preserve"> and </w:t>
      </w:r>
      <w:proofErr w:type="gramStart"/>
      <w:r w:rsidRPr="000B5AA0">
        <w:rPr>
          <w:rFonts w:ascii="STILL Type" w:hAnsi="STILL Type"/>
          <w:lang w:val="en-US"/>
        </w:rPr>
        <w:t>me</w:t>
      </w:r>
      <w:proofErr w:type="gramEnd"/>
      <w:r w:rsidR="008743FF">
        <w:rPr>
          <w:rFonts w:ascii="STILL Type" w:hAnsi="STILL Type"/>
          <w:lang w:val="en-US"/>
        </w:rPr>
        <w:t xml:space="preserve"> </w:t>
      </w:r>
      <w:r w:rsidRPr="000B5AA0">
        <w:rPr>
          <w:rFonts w:ascii="STILL Type" w:hAnsi="STILL Type"/>
          <w:lang w:val="en-US"/>
        </w:rPr>
        <w:t xml:space="preserve">thank you all for coming. </w:t>
      </w:r>
    </w:p>
    <w:p w14:paraId="17C64C15" w14:textId="77777777" w:rsidR="000B5AA0" w:rsidRPr="000B5AA0" w:rsidRDefault="000B5AA0" w:rsidP="000B5AA0">
      <w:pPr>
        <w:rPr>
          <w:rFonts w:ascii="STILL Type" w:hAnsi="STILL Type"/>
          <w:lang w:val="en-US"/>
        </w:rPr>
      </w:pPr>
    </w:p>
    <w:p w14:paraId="2D6184FE" w14:textId="77777777" w:rsidR="000B5AA0" w:rsidRPr="000B5AA0" w:rsidRDefault="000B5AA0" w:rsidP="000B5AA0">
      <w:pPr>
        <w:rPr>
          <w:rFonts w:ascii="STILL Type" w:hAnsi="STILL Type"/>
          <w:lang w:val="en-US"/>
        </w:rPr>
      </w:pPr>
      <w:r w:rsidRPr="000B5AA0">
        <w:rPr>
          <w:rFonts w:ascii="STILL Type" w:hAnsi="STILL Type"/>
          <w:lang w:val="en-US"/>
        </w:rPr>
        <w:t>00:27:27:20 - 00:27:30:04</w:t>
      </w:r>
    </w:p>
    <w:p w14:paraId="1137C311" w14:textId="10469661" w:rsidR="000B5AA0" w:rsidRPr="000B5AA0" w:rsidRDefault="00A2221F" w:rsidP="000B5AA0">
      <w:pPr>
        <w:rPr>
          <w:rFonts w:ascii="STILL Type" w:hAnsi="STILL Type"/>
          <w:lang w:val="en-US"/>
        </w:rPr>
      </w:pPr>
      <w:r>
        <w:rPr>
          <w:rFonts w:ascii="STILL Type" w:hAnsi="STILL Type"/>
          <w:lang w:val="en-US"/>
        </w:rPr>
        <w:t>Simone Dilling, Product Manager Automation</w:t>
      </w:r>
    </w:p>
    <w:p w14:paraId="3B9A7B74" w14:textId="3E62A205" w:rsidR="001B162D" w:rsidRPr="0007747A" w:rsidRDefault="00A773CD" w:rsidP="00310298">
      <w:pPr>
        <w:rPr>
          <w:rFonts w:ascii="STILL Type" w:hAnsi="STILL Type"/>
          <w:lang w:val="en-US"/>
        </w:rPr>
      </w:pPr>
      <w:r>
        <w:rPr>
          <w:rFonts w:ascii="STILL Type" w:hAnsi="STILL Type"/>
          <w:lang w:val="en-US"/>
        </w:rPr>
        <w:t xml:space="preserve">And </w:t>
      </w:r>
      <w:r w:rsidR="000B5AA0" w:rsidRPr="000B5AA0">
        <w:rPr>
          <w:rFonts w:ascii="STILL Type" w:hAnsi="STILL Type"/>
          <w:lang w:val="en-US"/>
        </w:rPr>
        <w:t xml:space="preserve">open for your questions. </w:t>
      </w:r>
    </w:p>
    <w:sectPr w:rsidR="001B162D" w:rsidRPr="0007747A" w:rsidSect="003F6A3F">
      <w:headerReference w:type="default" r:id="rId10"/>
      <w:footerReference w:type="default" r:id="rId11"/>
      <w:pgSz w:w="11906" w:h="16838" w:code="9"/>
      <w:pgMar w:top="2268" w:right="1134" w:bottom="1134" w:left="1134" w:header="198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D9038" w14:textId="77777777" w:rsidR="00CF13B2" w:rsidRDefault="00CF13B2" w:rsidP="00850857">
      <w:r>
        <w:separator/>
      </w:r>
    </w:p>
  </w:endnote>
  <w:endnote w:type="continuationSeparator" w:id="0">
    <w:p w14:paraId="347A6B64" w14:textId="77777777" w:rsidR="00CF13B2" w:rsidRDefault="00CF13B2" w:rsidP="00850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ILL Type Medium">
    <w:panose1 w:val="00000600000000000000"/>
    <w:charset w:val="00"/>
    <w:family w:val="auto"/>
    <w:pitch w:val="variable"/>
    <w:sig w:usb0="00000287" w:usb1="00000001" w:usb2="00000000" w:usb3="00000000" w:csb0="0000009F" w:csb1="00000000"/>
    <w:embedRegular r:id="rId1" w:fontKey="{1F60C7E5-F65C-4754-9D31-114DA89A6F2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C38A5CF-D4CA-4986-B795-782EFD150FB9}"/>
    <w:embedBold r:id="rId3" w:fontKey="{4ECC27FC-6C08-4B2D-8B27-177ED7D8B1D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1427F49B-98B4-43CD-B2EB-26F87B03CD23}"/>
    <w:embedBold r:id="rId5" w:fontKey="{ED450111-5A4E-474D-86A7-2EC3425589EF}"/>
  </w:font>
  <w:font w:name="Tahoma">
    <w:panose1 w:val="020B0604030504040204"/>
    <w:charset w:val="00"/>
    <w:family w:val="swiss"/>
    <w:pitch w:val="variable"/>
    <w:sig w:usb0="E1002EFF" w:usb1="C000605B" w:usb2="00000029" w:usb3="00000000" w:csb0="000101FF" w:csb1="00000000"/>
    <w:embedRegular r:id="rId6" w:fontKey="{E6243650-4F3B-40B5-8224-E2AA55DBF966}"/>
  </w:font>
  <w:font w:name="STILL Type">
    <w:panose1 w:val="00000500000000000000"/>
    <w:charset w:val="00"/>
    <w:family w:val="auto"/>
    <w:pitch w:val="variable"/>
    <w:sig w:usb0="00000287" w:usb1="00000001" w:usb2="00000000" w:usb3="00000000" w:csb0="0000009F" w:csb1="00000000"/>
    <w:embedRegular r:id="rId7" w:fontKey="{8FED1938-E69E-4BC0-9F7C-6F52B44EDD3F}"/>
    <w:embedBold r:id="rId8" w:fontKey="{DB319F25-8C8C-4CFA-9BC5-19F5456672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AEDB" w14:textId="77777777" w:rsidR="00B47E72" w:rsidRPr="000552E3" w:rsidRDefault="00B47E72">
    <w:pPr>
      <w:pStyle w:val="Fuzeile"/>
      <w:rPr>
        <w:rFonts w:ascii="STILL Type" w:hAnsi="STILL Type"/>
      </w:rPr>
    </w:pPr>
  </w:p>
  <w:tbl>
    <w:tblPr>
      <w:tblW w:w="9893" w:type="dxa"/>
      <w:tblLayout w:type="fixed"/>
      <w:tblLook w:val="01E0" w:firstRow="1" w:lastRow="1" w:firstColumn="1" w:lastColumn="1" w:noHBand="0" w:noVBand="0"/>
    </w:tblPr>
    <w:tblGrid>
      <w:gridCol w:w="9893"/>
    </w:tblGrid>
    <w:tr w:rsidR="00B47E72" w:rsidRPr="000552E3" w14:paraId="4573D6C0" w14:textId="77777777" w:rsidTr="00B47E72">
      <w:tc>
        <w:tcPr>
          <w:tcW w:w="9893" w:type="dxa"/>
        </w:tcPr>
        <w:p w14:paraId="5A9FF481" w14:textId="64F28C24" w:rsidR="00B47E72" w:rsidRPr="000552E3" w:rsidRDefault="00B47E72" w:rsidP="00290A0A">
          <w:pPr>
            <w:pStyle w:val="berschrift5"/>
            <w:jc w:val="right"/>
            <w:rPr>
              <w:rFonts w:ascii="STILL Type" w:hAnsi="STILL Type"/>
              <w:b w:val="0"/>
              <w:sz w:val="13"/>
              <w:szCs w:val="13"/>
              <w:lang w:val="de-DE"/>
            </w:rPr>
          </w:pPr>
          <w:r w:rsidRPr="000552E3">
            <w:rPr>
              <w:rFonts w:ascii="STILL Type" w:hAnsi="STILL Type"/>
              <w:b w:val="0"/>
              <w:sz w:val="13"/>
              <w:szCs w:val="13"/>
              <w:lang w:val="de-DE"/>
            </w:rPr>
            <w:t xml:space="preserve">Seite </w:t>
          </w:r>
          <w:r w:rsidRPr="000552E3">
            <w:rPr>
              <w:rFonts w:ascii="STILL Type" w:hAnsi="STILL Type"/>
              <w:b w:val="0"/>
              <w:sz w:val="13"/>
              <w:szCs w:val="13"/>
            </w:rPr>
            <w:fldChar w:fldCharType="begin"/>
          </w:r>
          <w:r w:rsidRPr="000552E3">
            <w:rPr>
              <w:rFonts w:ascii="STILL Type" w:hAnsi="STILL Type"/>
              <w:b w:val="0"/>
              <w:sz w:val="13"/>
              <w:szCs w:val="13"/>
              <w:lang w:val="de-DE"/>
            </w:rPr>
            <w:instrText xml:space="preserve"> PAGE  \* MERGEFORMAT </w:instrText>
          </w:r>
          <w:r w:rsidRPr="000552E3">
            <w:rPr>
              <w:rFonts w:ascii="STILL Type" w:hAnsi="STILL Type"/>
              <w:b w:val="0"/>
              <w:sz w:val="13"/>
              <w:szCs w:val="13"/>
            </w:rPr>
            <w:fldChar w:fldCharType="separate"/>
          </w:r>
          <w:r w:rsidR="00457B96" w:rsidRPr="000552E3">
            <w:rPr>
              <w:rFonts w:ascii="STILL Type" w:hAnsi="STILL Type"/>
              <w:b w:val="0"/>
              <w:noProof/>
              <w:sz w:val="13"/>
              <w:szCs w:val="13"/>
              <w:lang w:val="de-DE"/>
            </w:rPr>
            <w:t>1</w:t>
          </w:r>
          <w:r w:rsidRPr="000552E3">
            <w:rPr>
              <w:rFonts w:ascii="STILL Type" w:hAnsi="STILL Type"/>
              <w:b w:val="0"/>
              <w:sz w:val="13"/>
              <w:szCs w:val="13"/>
            </w:rPr>
            <w:fldChar w:fldCharType="end"/>
          </w:r>
          <w:r w:rsidRPr="000552E3">
            <w:rPr>
              <w:rFonts w:ascii="STILL Type" w:hAnsi="STILL Type"/>
              <w:b w:val="0"/>
              <w:sz w:val="13"/>
              <w:szCs w:val="13"/>
              <w:lang w:val="de-DE"/>
            </w:rPr>
            <w:t xml:space="preserve"> von </w:t>
          </w:r>
          <w:r w:rsidRPr="000552E3">
            <w:rPr>
              <w:rFonts w:ascii="STILL Type" w:hAnsi="STILL Type"/>
              <w:b w:val="0"/>
              <w:sz w:val="13"/>
              <w:szCs w:val="13"/>
            </w:rPr>
            <w:fldChar w:fldCharType="begin"/>
          </w:r>
          <w:r w:rsidRPr="000552E3">
            <w:rPr>
              <w:rFonts w:ascii="STILL Type" w:hAnsi="STILL Type"/>
              <w:b w:val="0"/>
              <w:sz w:val="13"/>
              <w:szCs w:val="13"/>
              <w:lang w:val="de-DE"/>
            </w:rPr>
            <w:instrText xml:space="preserve"> NUMPAGES  \* MERGEFORMAT </w:instrText>
          </w:r>
          <w:r w:rsidRPr="000552E3">
            <w:rPr>
              <w:rFonts w:ascii="STILL Type" w:hAnsi="STILL Type"/>
              <w:b w:val="0"/>
              <w:sz w:val="13"/>
              <w:szCs w:val="13"/>
            </w:rPr>
            <w:fldChar w:fldCharType="separate"/>
          </w:r>
          <w:r w:rsidR="00457B96" w:rsidRPr="000552E3">
            <w:rPr>
              <w:rFonts w:ascii="STILL Type" w:hAnsi="STILL Type"/>
              <w:b w:val="0"/>
              <w:noProof/>
              <w:sz w:val="13"/>
              <w:szCs w:val="13"/>
              <w:lang w:val="de-DE"/>
            </w:rPr>
            <w:t>1</w:t>
          </w:r>
          <w:r w:rsidRPr="000552E3">
            <w:rPr>
              <w:rFonts w:ascii="STILL Type" w:hAnsi="STILL Type"/>
              <w:b w:val="0"/>
              <w:sz w:val="13"/>
              <w:szCs w:val="13"/>
            </w:rPr>
            <w:fldChar w:fldCharType="end"/>
          </w:r>
        </w:p>
      </w:tc>
    </w:tr>
  </w:tbl>
  <w:p w14:paraId="08024E15" w14:textId="77777777" w:rsidR="00B47E72" w:rsidRPr="000552E3" w:rsidRDefault="00B47E72">
    <w:pPr>
      <w:pStyle w:val="Fuzeile"/>
      <w:rPr>
        <w:rFonts w:ascii="STILL Type" w:hAnsi="STILL 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F7BD6" w14:textId="77777777" w:rsidR="00CF13B2" w:rsidRDefault="00CF13B2" w:rsidP="00850857">
      <w:r>
        <w:separator/>
      </w:r>
    </w:p>
  </w:footnote>
  <w:footnote w:type="continuationSeparator" w:id="0">
    <w:p w14:paraId="545A52E3" w14:textId="77777777" w:rsidR="00CF13B2" w:rsidRDefault="00CF13B2" w:rsidP="00850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E96F" w14:textId="77777777" w:rsidR="00850857" w:rsidRPr="00440027" w:rsidRDefault="00850857">
    <w:pPr>
      <w:pStyle w:val="Kopfzeile"/>
      <w:rPr>
        <w:rFonts w:ascii="STILL Type" w:hAnsi="STILL Type"/>
      </w:rPr>
    </w:pPr>
    <w:r w:rsidRPr="00440027">
      <w:rPr>
        <w:rFonts w:ascii="STILL Type" w:hAnsi="STILL Type"/>
        <w:noProof/>
        <w:lang w:eastAsia="de-DE"/>
      </w:rPr>
      <w:drawing>
        <wp:anchor distT="0" distB="0" distL="114300" distR="114300" simplePos="0" relativeHeight="251658240" behindDoc="1" locked="0" layoutInCell="1" allowOverlap="1" wp14:anchorId="0922F0FE" wp14:editId="1C83EF7B">
          <wp:simplePos x="0" y="0"/>
          <wp:positionH relativeFrom="margin">
            <wp:align>center</wp:align>
          </wp:positionH>
          <wp:positionV relativeFrom="page">
            <wp:posOffset>269875</wp:posOffset>
          </wp:positionV>
          <wp:extent cx="2019600" cy="698400"/>
          <wp:effectExtent l="0" t="0" r="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Logo.jpg"/>
                  <pic:cNvPicPr/>
                </pic:nvPicPr>
                <pic:blipFill>
                  <a:blip r:embed="rId1">
                    <a:extLst>
                      <a:ext uri="{28A0092B-C50C-407E-A947-70E740481C1C}">
                        <a14:useLocalDpi xmlns:a14="http://schemas.microsoft.com/office/drawing/2010/main" val="0"/>
                      </a:ext>
                    </a:extLst>
                  </a:blip>
                  <a:stretch>
                    <a:fillRect/>
                  </a:stretch>
                </pic:blipFill>
                <pic:spPr>
                  <a:xfrm>
                    <a:off x="0" y="0"/>
                    <a:ext cx="20196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1112BC"/>
    <w:multiLevelType w:val="hybridMultilevel"/>
    <w:tmpl w:val="4EB28AFA"/>
    <w:lvl w:ilvl="0" w:tplc="30DCCDD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DBA2BCE"/>
    <w:multiLevelType w:val="hybridMultilevel"/>
    <w:tmpl w:val="D8D63BB0"/>
    <w:lvl w:ilvl="0" w:tplc="0B7AB6A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40244960">
    <w:abstractNumId w:val="1"/>
  </w:num>
  <w:num w:numId="2" w16cid:durableId="841941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A0"/>
    <w:rsid w:val="000169C7"/>
    <w:rsid w:val="00041874"/>
    <w:rsid w:val="00042BC8"/>
    <w:rsid w:val="00043A6F"/>
    <w:rsid w:val="00051C49"/>
    <w:rsid w:val="000552E3"/>
    <w:rsid w:val="0005548E"/>
    <w:rsid w:val="0007747A"/>
    <w:rsid w:val="000B5AA0"/>
    <w:rsid w:val="000C3C4D"/>
    <w:rsid w:val="00126A9B"/>
    <w:rsid w:val="00143D26"/>
    <w:rsid w:val="0016420B"/>
    <w:rsid w:val="00174977"/>
    <w:rsid w:val="0019263F"/>
    <w:rsid w:val="001A269F"/>
    <w:rsid w:val="001B162D"/>
    <w:rsid w:val="001D04CA"/>
    <w:rsid w:val="002014F2"/>
    <w:rsid w:val="00207124"/>
    <w:rsid w:val="00211D79"/>
    <w:rsid w:val="0022002E"/>
    <w:rsid w:val="00220ADF"/>
    <w:rsid w:val="00270834"/>
    <w:rsid w:val="00290073"/>
    <w:rsid w:val="002A15E4"/>
    <w:rsid w:val="002A24B0"/>
    <w:rsid w:val="002D6752"/>
    <w:rsid w:val="003037B0"/>
    <w:rsid w:val="00310298"/>
    <w:rsid w:val="00321BE5"/>
    <w:rsid w:val="003279A3"/>
    <w:rsid w:val="00330E70"/>
    <w:rsid w:val="003347A5"/>
    <w:rsid w:val="00366F83"/>
    <w:rsid w:val="00367A64"/>
    <w:rsid w:val="00370F7C"/>
    <w:rsid w:val="00375B4E"/>
    <w:rsid w:val="00386313"/>
    <w:rsid w:val="003A0291"/>
    <w:rsid w:val="003B27CB"/>
    <w:rsid w:val="003B5872"/>
    <w:rsid w:val="003B6F7E"/>
    <w:rsid w:val="003E0815"/>
    <w:rsid w:val="003F35B9"/>
    <w:rsid w:val="003F6A3F"/>
    <w:rsid w:val="0041293D"/>
    <w:rsid w:val="00423A59"/>
    <w:rsid w:val="00440027"/>
    <w:rsid w:val="00457B96"/>
    <w:rsid w:val="00470BCE"/>
    <w:rsid w:val="00472BA8"/>
    <w:rsid w:val="00475156"/>
    <w:rsid w:val="00486462"/>
    <w:rsid w:val="00486485"/>
    <w:rsid w:val="00497FC3"/>
    <w:rsid w:val="004B04A4"/>
    <w:rsid w:val="004D0896"/>
    <w:rsid w:val="0050393F"/>
    <w:rsid w:val="00511CE4"/>
    <w:rsid w:val="00524E38"/>
    <w:rsid w:val="00534B0B"/>
    <w:rsid w:val="00537C4D"/>
    <w:rsid w:val="0056263B"/>
    <w:rsid w:val="00587618"/>
    <w:rsid w:val="005A0051"/>
    <w:rsid w:val="005A0554"/>
    <w:rsid w:val="005C50D6"/>
    <w:rsid w:val="005D66E3"/>
    <w:rsid w:val="005E3D11"/>
    <w:rsid w:val="005F64AE"/>
    <w:rsid w:val="00630873"/>
    <w:rsid w:val="006308BD"/>
    <w:rsid w:val="0063167A"/>
    <w:rsid w:val="00647047"/>
    <w:rsid w:val="0064785F"/>
    <w:rsid w:val="00647C06"/>
    <w:rsid w:val="006B54A0"/>
    <w:rsid w:val="006C016C"/>
    <w:rsid w:val="00722930"/>
    <w:rsid w:val="00726997"/>
    <w:rsid w:val="00734D70"/>
    <w:rsid w:val="007365E5"/>
    <w:rsid w:val="00782ACE"/>
    <w:rsid w:val="00791D13"/>
    <w:rsid w:val="00795ADA"/>
    <w:rsid w:val="007B0524"/>
    <w:rsid w:val="007B13BC"/>
    <w:rsid w:val="007D08AD"/>
    <w:rsid w:val="007D2242"/>
    <w:rsid w:val="007F30BF"/>
    <w:rsid w:val="00820F9F"/>
    <w:rsid w:val="00830EB2"/>
    <w:rsid w:val="00850857"/>
    <w:rsid w:val="00853145"/>
    <w:rsid w:val="008543E4"/>
    <w:rsid w:val="00866652"/>
    <w:rsid w:val="008743FF"/>
    <w:rsid w:val="00881F9D"/>
    <w:rsid w:val="008966F7"/>
    <w:rsid w:val="008A5C88"/>
    <w:rsid w:val="008F5A1A"/>
    <w:rsid w:val="008F7BAF"/>
    <w:rsid w:val="0090599C"/>
    <w:rsid w:val="00905EE7"/>
    <w:rsid w:val="00911A61"/>
    <w:rsid w:val="0092156A"/>
    <w:rsid w:val="009521CD"/>
    <w:rsid w:val="00954A0A"/>
    <w:rsid w:val="00955F63"/>
    <w:rsid w:val="009645A8"/>
    <w:rsid w:val="009A30D2"/>
    <w:rsid w:val="009B098A"/>
    <w:rsid w:val="009D78AB"/>
    <w:rsid w:val="009E32A7"/>
    <w:rsid w:val="009F5F6B"/>
    <w:rsid w:val="00A00055"/>
    <w:rsid w:val="00A2221F"/>
    <w:rsid w:val="00A2713C"/>
    <w:rsid w:val="00A43F27"/>
    <w:rsid w:val="00A70FA6"/>
    <w:rsid w:val="00A71B11"/>
    <w:rsid w:val="00A71C1C"/>
    <w:rsid w:val="00A773CD"/>
    <w:rsid w:val="00A82C1B"/>
    <w:rsid w:val="00A94D8C"/>
    <w:rsid w:val="00AA3248"/>
    <w:rsid w:val="00AD2D0D"/>
    <w:rsid w:val="00AF284B"/>
    <w:rsid w:val="00AF78BA"/>
    <w:rsid w:val="00B0322F"/>
    <w:rsid w:val="00B22C24"/>
    <w:rsid w:val="00B2554C"/>
    <w:rsid w:val="00B25DD9"/>
    <w:rsid w:val="00B47E72"/>
    <w:rsid w:val="00B60E13"/>
    <w:rsid w:val="00B80C18"/>
    <w:rsid w:val="00B83E79"/>
    <w:rsid w:val="00BA586D"/>
    <w:rsid w:val="00BB31EE"/>
    <w:rsid w:val="00BE26EE"/>
    <w:rsid w:val="00BF12BB"/>
    <w:rsid w:val="00C062C3"/>
    <w:rsid w:val="00C1279D"/>
    <w:rsid w:val="00C143FF"/>
    <w:rsid w:val="00C14FD3"/>
    <w:rsid w:val="00C17AD0"/>
    <w:rsid w:val="00C24191"/>
    <w:rsid w:val="00C316A8"/>
    <w:rsid w:val="00C61A38"/>
    <w:rsid w:val="00C67BDC"/>
    <w:rsid w:val="00C86A4F"/>
    <w:rsid w:val="00CE758E"/>
    <w:rsid w:val="00CF1152"/>
    <w:rsid w:val="00CF13B2"/>
    <w:rsid w:val="00CF1621"/>
    <w:rsid w:val="00CF5E11"/>
    <w:rsid w:val="00D135C1"/>
    <w:rsid w:val="00D247F1"/>
    <w:rsid w:val="00D36B67"/>
    <w:rsid w:val="00D5508B"/>
    <w:rsid w:val="00D800A4"/>
    <w:rsid w:val="00D9675F"/>
    <w:rsid w:val="00D970DE"/>
    <w:rsid w:val="00DA0D4A"/>
    <w:rsid w:val="00DC3E39"/>
    <w:rsid w:val="00DF189B"/>
    <w:rsid w:val="00E04954"/>
    <w:rsid w:val="00E11577"/>
    <w:rsid w:val="00E166FA"/>
    <w:rsid w:val="00E30808"/>
    <w:rsid w:val="00E32151"/>
    <w:rsid w:val="00E3682F"/>
    <w:rsid w:val="00E44B75"/>
    <w:rsid w:val="00E45DF2"/>
    <w:rsid w:val="00E507A5"/>
    <w:rsid w:val="00E51B2D"/>
    <w:rsid w:val="00E52C77"/>
    <w:rsid w:val="00E631AA"/>
    <w:rsid w:val="00E63869"/>
    <w:rsid w:val="00E72288"/>
    <w:rsid w:val="00E75B43"/>
    <w:rsid w:val="00E861C3"/>
    <w:rsid w:val="00EA61DF"/>
    <w:rsid w:val="00EA6EF6"/>
    <w:rsid w:val="00EC1E5F"/>
    <w:rsid w:val="00EC5C5E"/>
    <w:rsid w:val="00ED424C"/>
    <w:rsid w:val="00EF3065"/>
    <w:rsid w:val="00F35BF9"/>
    <w:rsid w:val="00F37905"/>
    <w:rsid w:val="00F42AC1"/>
    <w:rsid w:val="00F438BA"/>
    <w:rsid w:val="00F4406C"/>
    <w:rsid w:val="00F47C7C"/>
    <w:rsid w:val="00F54179"/>
    <w:rsid w:val="00F67D2B"/>
    <w:rsid w:val="00F73D52"/>
    <w:rsid w:val="00F86BB0"/>
    <w:rsid w:val="00F87878"/>
    <w:rsid w:val="00F90AB7"/>
    <w:rsid w:val="00F913CA"/>
    <w:rsid w:val="00F95E60"/>
    <w:rsid w:val="00FB218E"/>
    <w:rsid w:val="00FF04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61ADB"/>
  <w15:docId w15:val="{3F812EC1-C979-44E4-B8EA-AD2DD68C9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4E38"/>
    <w:rPr>
      <w:rFonts w:ascii="Arial" w:hAnsi="Arial"/>
      <w:szCs w:val="22"/>
      <w:lang w:eastAsia="en-US"/>
    </w:rPr>
  </w:style>
  <w:style w:type="paragraph" w:styleId="berschrift5">
    <w:name w:val="heading 5"/>
    <w:basedOn w:val="Standard"/>
    <w:next w:val="Standard"/>
    <w:link w:val="berschrift5Zchn"/>
    <w:qFormat/>
    <w:rsid w:val="00B47E72"/>
    <w:pPr>
      <w:keepNext/>
      <w:overflowPunct w:val="0"/>
      <w:autoSpaceDE w:val="0"/>
      <w:autoSpaceDN w:val="0"/>
      <w:adjustRightInd w:val="0"/>
      <w:spacing w:before="60" w:line="300" w:lineRule="exact"/>
      <w:textAlignment w:val="baseline"/>
      <w:outlineLvl w:val="4"/>
    </w:pPr>
    <w:rPr>
      <w:rFonts w:ascii="Verdana" w:eastAsia="Times New Roman" w:hAnsi="Verdana"/>
      <w:b/>
      <w:sz w:val="22"/>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0857"/>
    <w:pPr>
      <w:tabs>
        <w:tab w:val="center" w:pos="4536"/>
        <w:tab w:val="right" w:pos="9072"/>
      </w:tabs>
    </w:pPr>
  </w:style>
  <w:style w:type="character" w:customStyle="1" w:styleId="KopfzeileZchn">
    <w:name w:val="Kopfzeile Zchn"/>
    <w:basedOn w:val="Absatz-Standardschriftart"/>
    <w:link w:val="Kopfzeile"/>
    <w:uiPriority w:val="99"/>
    <w:rsid w:val="00850857"/>
    <w:rPr>
      <w:rFonts w:ascii="Arial" w:hAnsi="Arial"/>
      <w:szCs w:val="22"/>
      <w:lang w:eastAsia="en-US"/>
    </w:rPr>
  </w:style>
  <w:style w:type="paragraph" w:styleId="Fuzeile">
    <w:name w:val="footer"/>
    <w:basedOn w:val="Standard"/>
    <w:link w:val="FuzeileZchn"/>
    <w:unhideWhenUsed/>
    <w:rsid w:val="00850857"/>
    <w:pPr>
      <w:tabs>
        <w:tab w:val="center" w:pos="4536"/>
        <w:tab w:val="right" w:pos="9072"/>
      </w:tabs>
    </w:pPr>
  </w:style>
  <w:style w:type="character" w:customStyle="1" w:styleId="FuzeileZchn">
    <w:name w:val="Fußzeile Zchn"/>
    <w:basedOn w:val="Absatz-Standardschriftart"/>
    <w:link w:val="Fuzeile"/>
    <w:uiPriority w:val="99"/>
    <w:rsid w:val="00850857"/>
    <w:rPr>
      <w:rFonts w:ascii="Arial" w:hAnsi="Arial"/>
      <w:szCs w:val="22"/>
      <w:lang w:eastAsia="en-US"/>
    </w:rPr>
  </w:style>
  <w:style w:type="paragraph" w:styleId="Sprechblasentext">
    <w:name w:val="Balloon Text"/>
    <w:basedOn w:val="Standard"/>
    <w:link w:val="SprechblasentextZchn"/>
    <w:uiPriority w:val="99"/>
    <w:semiHidden/>
    <w:unhideWhenUsed/>
    <w:rsid w:val="008508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0857"/>
    <w:rPr>
      <w:rFonts w:ascii="Tahoma" w:hAnsi="Tahoma" w:cs="Tahoma"/>
      <w:sz w:val="16"/>
      <w:szCs w:val="16"/>
      <w:lang w:eastAsia="en-US"/>
    </w:rPr>
  </w:style>
  <w:style w:type="paragraph" w:styleId="Textkrper2">
    <w:name w:val="Body Text 2"/>
    <w:basedOn w:val="Standard"/>
    <w:link w:val="Textkrper2Zchn"/>
    <w:rsid w:val="00850857"/>
    <w:pPr>
      <w:overflowPunct w:val="0"/>
      <w:autoSpaceDE w:val="0"/>
      <w:autoSpaceDN w:val="0"/>
      <w:adjustRightInd w:val="0"/>
      <w:textAlignment w:val="baseline"/>
    </w:pPr>
    <w:rPr>
      <w:rFonts w:ascii="Verdana" w:eastAsia="Times New Roman" w:hAnsi="Verdana"/>
      <w:b/>
      <w:bCs/>
      <w:sz w:val="28"/>
      <w:szCs w:val="20"/>
      <w:lang w:eastAsia="de-DE"/>
    </w:rPr>
  </w:style>
  <w:style w:type="character" w:customStyle="1" w:styleId="Textkrper2Zchn">
    <w:name w:val="Textkörper 2 Zchn"/>
    <w:basedOn w:val="Absatz-Standardschriftart"/>
    <w:link w:val="Textkrper2"/>
    <w:rsid w:val="00850857"/>
    <w:rPr>
      <w:rFonts w:ascii="Verdana" w:eastAsia="Times New Roman" w:hAnsi="Verdana"/>
      <w:b/>
      <w:bCs/>
      <w:sz w:val="28"/>
    </w:rPr>
  </w:style>
  <w:style w:type="character" w:customStyle="1" w:styleId="berschrift5Zchn">
    <w:name w:val="Überschrift 5 Zchn"/>
    <w:basedOn w:val="Absatz-Standardschriftart"/>
    <w:link w:val="berschrift5"/>
    <w:rsid w:val="00B47E72"/>
    <w:rPr>
      <w:rFonts w:ascii="Verdana" w:eastAsia="Times New Roman" w:hAnsi="Verdana"/>
      <w:b/>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9976449">
      <w:bodyDiv w:val="1"/>
      <w:marLeft w:val="0"/>
      <w:marRight w:val="0"/>
      <w:marTop w:val="0"/>
      <w:marBottom w:val="0"/>
      <w:divBdr>
        <w:top w:val="none" w:sz="0" w:space="0" w:color="auto"/>
        <w:left w:val="none" w:sz="0" w:space="0" w:color="auto"/>
        <w:bottom w:val="none" w:sz="0" w:space="0" w:color="auto"/>
        <w:right w:val="none" w:sz="0" w:space="0" w:color="auto"/>
      </w:divBdr>
    </w:div>
    <w:div w:id="212310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kion.sharepoint.com/sites/KIONGlobalAssets/Global%20Office%20Templates/04_STILL_Word_blanko_hoch.dotx" TargetMode="External"/></Relationships>
</file>

<file path=word/theme/theme1.xml><?xml version="1.0" encoding="utf-8"?>
<a:theme xmlns:a="http://schemas.openxmlformats.org/drawingml/2006/main" name="STILL_CI">
  <a:themeElements>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fontScheme name="STILL_Master_2010_de">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spDef>
    <a:ln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lnDef>
  </a:objectDefaults>
  <a:extraClrSchemeLst>
    <a:extraClrScheme>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0cd8b95-4828-46bb-938e-032951c8c952" xsi:nil="true"/>
    <lcf76f155ced4ddcb4097134ff3c332f xmlns="8f6ce01e-5aeb-4579-b861-171d98b0d3a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094BBE931E81144A281C85230E891D0" ma:contentTypeVersion="13" ma:contentTypeDescription="Ein neues Dokument erstellen." ma:contentTypeScope="" ma:versionID="79c6013d63b1f7003a704cabd89c8c1a">
  <xsd:schema xmlns:xsd="http://www.w3.org/2001/XMLSchema" xmlns:xs="http://www.w3.org/2001/XMLSchema" xmlns:p="http://schemas.microsoft.com/office/2006/metadata/properties" xmlns:ns2="8f6ce01e-5aeb-4579-b861-171d98b0d3ac" xmlns:ns3="b0cd8b95-4828-46bb-938e-032951c8c952" targetNamespace="http://schemas.microsoft.com/office/2006/metadata/properties" ma:root="true" ma:fieldsID="1d4bb72d601c3434e905e6d4cd391cca" ns2:_="" ns3:_="">
    <xsd:import namespace="8f6ce01e-5aeb-4579-b861-171d98b0d3ac"/>
    <xsd:import namespace="b0cd8b95-4828-46bb-938e-032951c8c95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ce01e-5aeb-4579-b861-171d98b0d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fda60db5-29a6-411a-8256-c1f062110de5"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cd8b95-4828-46bb-938e-032951c8c95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a9ea2ae-9a52-4fb9-97bc-258ec46fdf32}" ma:internalName="TaxCatchAll" ma:showField="CatchAllData" ma:web="b0cd8b95-4828-46bb-938e-032951c8c9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86D9D2-8204-4134-A065-EA01B1BCB20B}">
  <ds:schemaRefs>
    <ds:schemaRef ds:uri="http://schemas.microsoft.com/sharepoint/v3/contenttype/forms"/>
  </ds:schemaRefs>
</ds:datastoreItem>
</file>

<file path=customXml/itemProps2.xml><?xml version="1.0" encoding="utf-8"?>
<ds:datastoreItem xmlns:ds="http://schemas.openxmlformats.org/officeDocument/2006/customXml" ds:itemID="{5C11DE5C-57AF-460D-ACC6-7772A07C00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1647047-349F-42F7-90F7-BDDEF537295A}"/>
</file>

<file path=docMetadata/LabelInfo.xml><?xml version="1.0" encoding="utf-8"?>
<clbl:labelList xmlns:clbl="http://schemas.microsoft.com/office/2020/mipLabelMetadata">
  <clbl:label id="{13c728e0-bb0c-4cf7-8e10-5b327279d6d9}" enabled="0" method="" siteId="{13c728e0-bb0c-4cf7-8e10-5b327279d6d9}" removed="1"/>
</clbl:labelList>
</file>

<file path=docProps/app.xml><?xml version="1.0" encoding="utf-8"?>
<Properties xmlns="http://schemas.openxmlformats.org/officeDocument/2006/extended-properties" xmlns:vt="http://schemas.openxmlformats.org/officeDocument/2006/docPropsVTypes">
  <Template>04_STILL_Word_blanko_hoch.dotx</Template>
  <TotalTime>0</TotalTime>
  <Pages>8</Pages>
  <Words>2863</Words>
  <Characters>18042</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KION Group</Company>
  <LinksUpToDate>false</LinksUpToDate>
  <CharactersWithSpaces>20864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Bauer, Andreas (External)</dc:creator>
  <cp:lastModifiedBy>Bauer, Andreas</cp:lastModifiedBy>
  <cp:revision>165</cp:revision>
  <cp:lastPrinted>2020-06-18T09:04:00Z</cp:lastPrinted>
  <dcterms:created xsi:type="dcterms:W3CDTF">2026-03-23T17:27:00Z</dcterms:created>
  <dcterms:modified xsi:type="dcterms:W3CDTF">2026-03-23T22:22:00Z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0x0101003094BBE931E81144A281C85230E891D0</vt:lpwstr>
  </property>
</Properties>
</file>