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431D7251" w:rsidR="00472BA8" w:rsidRPr="00F86BB0" w:rsidRDefault="00472BA8" w:rsidP="000B5AA0">
      <w:pPr xmlns:w="http://schemas.openxmlformats.org/wordprocessingml/2006/main">
        <w:rPr>
          <w:rFonts w:ascii="STILL Type" w:hAnsi="STILL Type"/>
          <w:b/>
          <w:sz w:val="28"/>
          <w:szCs w:val="28"/>
          <w:lang w:val="en-US"/>
        </w:rPr>
      </w:pPr>
      <w:r xmlns:w="http://schemas.openxmlformats.org/wordprocessingml/2006/main" w:rsidRPr="00F86BB0">
        <w:rPr>
          <w:rFonts w:ascii="STILL Type" w:hAnsi="STILL Type"/>
          <w:b/>
          <w:sz w:val="28"/>
          <w:szCs w:val="28"/>
          <w:lang w:val="en-US"/>
        </w:rPr>
        <w:t xml:space="preserve">Conferencia de prensa, escenario de demostración de AXL iGo</w:t>
      </w:r>
    </w:p>
    <w:p w14:paraId="2566345C" w14:textId="77777777" w:rsidR="00472BA8" w:rsidRDefault="00472BA8" w:rsidP="000B5AA0">
      <w:pPr>
        <w:rPr>
          <w:rFonts w:ascii="STILL Type" w:hAnsi="STILL Type"/>
          <w:lang w:val="en-US"/>
        </w:rPr>
      </w:pPr>
    </w:p>
    <w:p w14:paraId="0A38D698" w14:textId="0C86F7BF"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00:00:00:15 - 00:00:24:18</w:t>
      </w:r>
    </w:p>
    <w:p w14:paraId="418D413D" w14:textId="2BB05746"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30C8797" w14:textId="53F7046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Hola a todos y bienvenidos a nuestro escenario. Simone y </w:t>
      </w:r>
      <w:proofErr xmlns:w="http://schemas.openxmlformats.org/wordprocessingml/2006/main" w:type="gramStart"/>
      <w:r xmlns:w="http://schemas.openxmlformats.org/wordprocessingml/2006/main" w:rsidRPr="000B5AA0">
        <w:rPr>
          <w:rFonts w:ascii="STILL Type" w:hAnsi="STILL Type"/>
          <w:lang w:val="en-US"/>
        </w:rPr>
        <w:t xml:space="preserve">yo </w:t>
      </w:r>
      <w:proofErr xmlns:w="http://schemas.openxmlformats.org/wordprocessingml/2006/main" w:type="gramEnd"/>
      <w:r xmlns:w="http://schemas.openxmlformats.org/wordprocessingml/2006/main" w:rsidR="00F86BB0">
        <w:rPr>
          <w:rFonts w:ascii="STILL Type" w:hAnsi="STILL Type"/>
          <w:lang w:val="en-US"/>
        </w:rPr>
        <w:t xml:space="preserve">les damos la bienvenida y les presentaremos un poco más sobre la aplicación de carga y descarga. </w:t>
      </w:r>
      <w:proofErr xmlns:w="http://schemas.openxmlformats.org/wordprocessingml/2006/main" w:type="gramStart"/>
      <w:r xmlns:w="http://schemas.openxmlformats.org/wordprocessingml/2006/main" w:rsidRPr="000B5AA0">
        <w:rPr>
          <w:rFonts w:ascii="STILL Type" w:hAnsi="STILL Type"/>
          <w:lang w:val="en-US"/>
        </w:rPr>
        <w:t xml:space="preserve">Los acompañaremos en este recorrido. Veremos más detalles sobre las especificaciones técnicas, el flujo del proceso </w:t>
      </w:r>
      <w:proofErr xmlns:w="http://schemas.openxmlformats.org/wordprocessingml/2006/main" w:type="gramStart"/>
      <w:r xmlns:w="http://schemas.openxmlformats.org/wordprocessingml/2006/main" w:rsidRPr="000B5AA0">
        <w:rPr>
          <w:rFonts w:ascii="STILL Type" w:hAnsi="STILL Type"/>
          <w:lang w:val="en-US"/>
        </w:rPr>
        <w:t xml:space="preserve">y </w:t>
      </w:r>
      <w:proofErr xmlns:w="http://schemas.openxmlformats.org/wordprocessingml/2006/main" w:type="gramEnd"/>
      <w:r xmlns:w="http://schemas.openxmlformats.org/wordprocessingml/2006/main" w:rsidRPr="000B5AA0">
        <w:rPr>
          <w:rFonts w:ascii="STILL Type" w:hAnsi="STILL Type"/>
          <w:lang w:val="en-US"/>
        </w:rPr>
        <w:t xml:space="preserve">también </w:t>
      </w:r>
      <w:proofErr xmlns:w="http://schemas.openxmlformats.org/wordprocessingml/2006/main" w:type="gramEnd"/>
      <w:r xmlns:w="http://schemas.openxmlformats.org/wordprocessingml/2006/main" w:rsidRPr="000B5AA0">
        <w:rPr>
          <w:rFonts w:ascii="STILL Type" w:hAnsi="STILL Type"/>
          <w:lang w:val="en-US"/>
        </w:rPr>
        <w:t xml:space="preserve">información detallada sobre los paneles de control y las herramientas.</w:t>
      </w:r>
    </w:p>
    <w:p w14:paraId="72BAA22A" w14:textId="77777777" w:rsidR="000B5AA0" w:rsidRPr="000B5AA0" w:rsidRDefault="000B5AA0" w:rsidP="000B5AA0">
      <w:pPr>
        <w:rPr>
          <w:rFonts w:ascii="STILL Type" w:hAnsi="STILL Type"/>
          <w:lang w:val="en-US"/>
        </w:rPr>
      </w:pPr>
    </w:p>
    <w:p w14:paraId="7CEC1E3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00:00:24:23 - 00:00:54:01</w:t>
      </w:r>
    </w:p>
    <w:p w14:paraId="094F1E3D" w14:textId="4BE6C3E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3B47B4F2" w14:textId="5EA4BE6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Empecemos con la presentación. Simone y </w:t>
      </w:r>
      <w:proofErr xmlns:w="http://schemas.openxmlformats.org/wordprocessingml/2006/main" w:type="gramStart"/>
      <w:r xmlns:w="http://schemas.openxmlformats.org/wordprocessingml/2006/main" w:rsidRPr="000B5AA0">
        <w:rPr>
          <w:rFonts w:ascii="STILL Type" w:hAnsi="STILL Type"/>
          <w:lang w:val="en-US"/>
        </w:rPr>
        <w:t xml:space="preserve">yo </w:t>
      </w:r>
      <w:proofErr xmlns:w="http://schemas.openxmlformats.org/wordprocessingml/2006/main" w:type="gramEnd"/>
      <w:r xmlns:w="http://schemas.openxmlformats.org/wordprocessingml/2006/main" w:rsidRPr="000B5AA0">
        <w:rPr>
          <w:rFonts w:ascii="STILL Type" w:hAnsi="STILL Type"/>
          <w:lang w:val="en-US"/>
        </w:rPr>
        <w:t xml:space="preserve">comenzaremos con la operación manual. Se empieza con un operario en una carretilla elevadora; ahora imitaremos la operación automatizada. Seleccionaremos los palés, los palés designados dentro del remolque.</w:t>
      </w:r>
    </w:p>
    <w:p w14:paraId="48F576E3" w14:textId="77777777" w:rsidR="000B5AA0" w:rsidRPr="000B5AA0" w:rsidRDefault="000B5AA0" w:rsidP="000B5AA0">
      <w:pPr>
        <w:rPr>
          <w:rFonts w:ascii="STILL Type" w:hAnsi="STILL Type"/>
          <w:lang w:val="en-US"/>
        </w:rPr>
      </w:pPr>
    </w:p>
    <w:p w14:paraId="0BDECD8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00:00:54:03 - 00:01:20:09</w:t>
      </w:r>
    </w:p>
    <w:p w14:paraId="7D7FF042" w14:textId="5C5FD1E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30311EF8" w14:textId="2E93AF86" w:rsidR="000B5AA0" w:rsidRPr="000B5AA0" w:rsidRDefault="00BF12BB"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El proceso comenzará con la recogida automatizada dentro del remolque. En la pantalla grande veremos la selección de palés y la zona designada donde </w:t>
      </w:r>
      <w:proofErr xmlns:w="http://schemas.openxmlformats.org/wordprocessingml/2006/main" w:type="gramStart"/>
      <w:r xmlns:w="http://schemas.openxmlformats.org/wordprocessingml/2006/main" w:rsidR="000B5AA0" w:rsidRPr="000B5AA0">
        <w:rPr>
          <w:rFonts w:ascii="STILL Type" w:hAnsi="STILL Type"/>
          <w:lang w:val="en-US"/>
        </w:rPr>
        <w:t xml:space="preserve">deben </w:t>
      </w:r>
      <w:proofErr xmlns:w="http://schemas.openxmlformats.org/wordprocessingml/2006/main" w:type="gramEnd"/>
      <w:r xmlns:w="http://schemas.openxmlformats.org/wordprocessingml/2006/main" w:rsidR="000B5AA0" w:rsidRPr="000B5AA0">
        <w:rPr>
          <w:rFonts w:ascii="STILL Type" w:hAnsi="STILL Type"/>
          <w:lang w:val="en-US"/>
        </w:rPr>
        <w:t xml:space="preserve">depositarse. Habrá interacción manual con la persona responsable de, digamos, entre 5 y 10 muelles de carga. Seleccionará los palés después de que él abra las puertas.</w:t>
      </w:r>
    </w:p>
    <w:p w14:paraId="677DE7D5" w14:textId="77777777" w:rsidR="000B5AA0" w:rsidRPr="000B5AA0" w:rsidRDefault="000B5AA0" w:rsidP="000B5AA0">
      <w:pPr>
        <w:rPr>
          <w:rFonts w:ascii="STILL Type" w:hAnsi="STILL Type"/>
          <w:lang w:val="en-US"/>
        </w:rPr>
      </w:pPr>
    </w:p>
    <w:p w14:paraId="6433CB1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00:01:20:15 - 00:01:55:06</w:t>
      </w:r>
    </w:p>
    <w:p w14:paraId="32041797" w14:textId="32119A7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209BF97" w14:textId="2CF0352D"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El nivelador de muelle se ha activado. Debes instalarlo y luego iniciar el proceso. Ahora veremos que el proceso comenzará </w:t>
      </w:r>
      <w:proofErr xmlns:w="http://schemas.openxmlformats.org/wordprocessingml/2006/main" w:type="gramStart"/>
      <w:r xmlns:w="http://schemas.openxmlformats.org/wordprocessingml/2006/main" w:rsidRPr="000B5AA0">
        <w:rPr>
          <w:rFonts w:ascii="STILL Type" w:hAnsi="STILL Type"/>
          <w:lang w:val="en-US"/>
        </w:rPr>
        <w:t xml:space="preserve">y </w:t>
      </w:r>
      <w:proofErr xmlns:w="http://schemas.openxmlformats.org/wordprocessingml/2006/main" w:type="gramEnd"/>
      <w:r xmlns:w="http://schemas.openxmlformats.org/wordprocessingml/2006/main" w:rsidRPr="000B5AA0">
        <w:rPr>
          <w:rFonts w:ascii="STILL Type" w:hAnsi="STILL Type"/>
          <w:lang w:val="en-US"/>
        </w:rPr>
        <w:t xml:space="preserve">recogeremos los primeros </w:t>
      </w:r>
      <w:proofErr xmlns:w="http://schemas.openxmlformats.org/wordprocessingml/2006/main" w:type="gramStart"/>
      <w:r xmlns:w="http://schemas.openxmlformats.org/wordprocessingml/2006/main" w:rsidRPr="000B5AA0">
        <w:rPr>
          <w:rFonts w:ascii="STILL Type" w:hAnsi="STILL Type"/>
          <w:lang w:val="en-US"/>
        </w:rPr>
        <w:t xml:space="preserve">seis </w:t>
      </w:r>
      <w:proofErr xmlns:w="http://schemas.openxmlformats.org/wordprocessingml/2006/main" w:type="gramEnd"/>
      <w:r xmlns:w="http://schemas.openxmlformats.org/wordprocessingml/2006/main" w:rsidRPr="000B5AA0">
        <w:rPr>
          <w:rFonts w:ascii="STILL Type" w:hAnsi="STILL Type"/>
          <w:lang w:val="en-US"/>
        </w:rPr>
        <w:t xml:space="preserve">palets dentro del remolque. Imitamos las operaciones estándar del muelle. Verás que los </w:t>
      </w:r>
      <w:proofErr xmlns:w="http://schemas.openxmlformats.org/wordprocessingml/2006/main" w:type="gramStart"/>
      <w:r xmlns:w="http://schemas.openxmlformats.org/wordprocessingml/2006/main" w:rsidRPr="000B5AA0">
        <w:rPr>
          <w:rFonts w:ascii="STILL Type" w:hAnsi="STILL Type"/>
          <w:lang w:val="en-US"/>
        </w:rPr>
        <w:t xml:space="preserve">vehículos se </w:t>
      </w:r>
      <w:proofErr xmlns:w="http://schemas.openxmlformats.org/wordprocessingml/2006/main" w:type="gramEnd"/>
      <w:r xmlns:w="http://schemas.openxmlformats.org/wordprocessingml/2006/main" w:rsidR="002D6752">
        <w:rPr>
          <w:rFonts w:ascii="STILL Type" w:hAnsi="STILL Type"/>
          <w:lang w:val="en-US"/>
        </w:rPr>
        <w:t xml:space="preserve">mueven en dirección al remolque, depositan los palets y lo colocan en posición </w:t>
      </w:r>
      <w:proofErr xmlns:w="http://schemas.openxmlformats.org/wordprocessingml/2006/main" w:type="spellStart"/>
      <w:r xmlns:w="http://schemas.openxmlformats.org/wordprocessingml/2006/main">
        <w:rPr>
          <w:rFonts w:ascii="STILL Type" w:hAnsi="STILL Type"/>
          <w:lang w:val="en-US"/>
        </w:rPr>
        <w:t xml:space="preserve">de descenso </w:t>
      </w:r>
      <w:proofErr xmlns:w="http://schemas.openxmlformats.org/wordprocessingml/2006/main" w:type="spellEnd"/>
      <w:r xmlns:w="http://schemas.openxmlformats.org/wordprocessingml/2006/main" w:rsidRPr="000B5AA0">
        <w:rPr>
          <w:rFonts w:ascii="STILL Type" w:hAnsi="STILL Type"/>
          <w:lang w:val="en-US"/>
        </w:rPr>
        <w:t xml:space="preserve">.</w:t>
      </w:r>
    </w:p>
    <w:p w14:paraId="2B07E57D" w14:textId="77777777" w:rsidR="000B5AA0" w:rsidRPr="000B5AA0" w:rsidRDefault="000B5AA0" w:rsidP="000B5AA0">
      <w:pPr>
        <w:rPr>
          <w:rFonts w:ascii="STILL Type" w:hAnsi="STILL Type"/>
          <w:lang w:val="en-US"/>
        </w:rPr>
      </w:pPr>
    </w:p>
    <w:p w14:paraId="68FBB9E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00:01:55:08 - 00:02:27:24</w:t>
      </w:r>
    </w:p>
    <w:p w14:paraId="1C170C43" w14:textId="0D52A94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3B3E352A" w14:textId="55D39B95" w:rsidR="000B5AA0" w:rsidRPr="000B5AA0" w:rsidRDefault="002D675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Observará que se integrará perfectamente </w:t>
      </w:r>
      <w:proofErr xmlns:w="http://schemas.openxmlformats.org/wordprocessingml/2006/main" w:type="gramStart"/>
      <w:r xmlns:w="http://schemas.openxmlformats.org/wordprocessingml/2006/main" w:rsidR="000B5AA0" w:rsidRPr="000B5AA0">
        <w:rPr>
          <w:rFonts w:ascii="STILL Type" w:hAnsi="STILL Type"/>
          <w:lang w:val="en-US"/>
        </w:rPr>
        <w:t xml:space="preserve">en </w:t>
      </w:r>
      <w:proofErr xmlns:w="http://schemas.openxmlformats.org/wordprocessingml/2006/main" w:type="gramEnd"/>
      <w:r xmlns:w="http://schemas.openxmlformats.org/wordprocessingml/2006/main" w:rsidR="000B5AA0" w:rsidRPr="000B5AA0">
        <w:rPr>
          <w:rFonts w:ascii="STILL Type" w:hAnsi="STILL Type"/>
          <w:lang w:val="en-US"/>
        </w:rPr>
        <w:t xml:space="preserve">su operación. El primer camión recogerá el palé del lado izquierdo del remolque y lo depositará en la primera posición del carril profundo.</w:t>
      </w:r>
    </w:p>
    <w:p w14:paraId="5C8A6964" w14:textId="77777777" w:rsidR="000B5AA0" w:rsidRPr="000B5AA0" w:rsidRDefault="000B5AA0" w:rsidP="000B5AA0">
      <w:pPr>
        <w:rPr>
          <w:rFonts w:ascii="STILL Type" w:hAnsi="STILL Type"/>
          <w:lang w:val="en-US"/>
        </w:rPr>
      </w:pPr>
    </w:p>
    <w:p w14:paraId="44FA191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00:02:28:01 - 00:02:58:09</w:t>
      </w:r>
    </w:p>
    <w:p w14:paraId="49A05EB1" w14:textId="10B113B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285D8B03" w14:textId="394DC81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Como verán, no necesitamos realizar ningún cambio </w:t>
      </w:r>
      <w:proofErr xmlns:w="http://schemas.openxmlformats.org/wordprocessingml/2006/main" w:type="gramStart"/>
      <w:r xmlns:w="http://schemas.openxmlformats.org/wordprocessingml/2006/main" w:rsidRPr="000B5AA0">
        <w:rPr>
          <w:rFonts w:ascii="STILL Type" w:hAnsi="STILL Type"/>
          <w:lang w:val="en-US"/>
        </w:rPr>
        <w:t xml:space="preserve">en la infraestructura </w:t>
      </w:r>
      <w:proofErr xmlns:w="http://schemas.openxmlformats.org/wordprocessingml/2006/main" w:type="gramEnd"/>
      <w:r xmlns:w="http://schemas.openxmlformats.org/wordprocessingml/2006/main" w:rsidRPr="000B5AA0">
        <w:rPr>
          <w:rFonts w:ascii="STILL Type" w:hAnsi="STILL Type"/>
          <w:lang w:val="en-US"/>
        </w:rPr>
        <w:t xml:space="preserve">del edificio. Navegamos con nuestra cámara VSLAM, sobre la cual Simone les dará más detalles. Nos desplazamos por los </w:t>
      </w:r>
      <w:proofErr xmlns:w="http://schemas.openxmlformats.org/wordprocessingml/2006/main" w:type="gramStart"/>
      <w:r xmlns:w="http://schemas.openxmlformats.org/wordprocessingml/2006/main" w:rsidRPr="000B5AA0">
        <w:rPr>
          <w:rFonts w:ascii="STILL Type" w:hAnsi="STILL Type"/>
          <w:lang w:val="en-US"/>
        </w:rPr>
        <w:t xml:space="preserve">alrededores </w:t>
      </w:r>
      <w:proofErr xmlns:w="http://schemas.openxmlformats.org/wordprocessingml/2006/main" w:type="gramEnd"/>
      <w:r xmlns:w="http://schemas.openxmlformats.org/wordprocessingml/2006/main" w:rsidRPr="000B5AA0">
        <w:rPr>
          <w:rFonts w:ascii="STILL Type" w:hAnsi="STILL Type"/>
          <w:lang w:val="en-US"/>
        </w:rPr>
        <w:t xml:space="preserve">del edificio, el </w:t>
      </w:r>
      <w:proofErr xmlns:w="http://schemas.openxmlformats.org/wordprocessingml/2006/main" w:type="spellStart"/>
      <w:r xmlns:w="http://schemas.openxmlformats.org/wordprocessingml/2006/main" w:rsidRPr="000B5AA0">
        <w:rPr>
          <w:rFonts w:ascii="STILL Type" w:hAnsi="STILL Type"/>
          <w:lang w:val="en-US"/>
        </w:rPr>
        <w:t xml:space="preserve">almacén y </w:t>
      </w:r>
      <w:proofErr xmlns:w="http://schemas.openxmlformats.org/wordprocessingml/2006/main" w:type="spellEnd"/>
      <w:r xmlns:w="http://schemas.openxmlformats.org/wordprocessingml/2006/main" w:rsidR="00A71B11">
        <w:rPr>
          <w:rFonts w:ascii="STILL Type" w:hAnsi="STILL Type"/>
          <w:lang w:val="en-US"/>
        </w:rPr>
        <w:t xml:space="preserve">el interior del remolque. Y como ya se </w:t>
      </w:r>
      <w:proofErr xmlns:w="http://schemas.openxmlformats.org/wordprocessingml/2006/main" w:type="gramStart"/>
      <w:r xmlns:w="http://schemas.openxmlformats.org/wordprocessingml/2006/main" w:rsidRPr="000B5AA0">
        <w:rPr>
          <w:rFonts w:ascii="STILL Type" w:hAnsi="STILL Type"/>
          <w:lang w:val="en-US"/>
        </w:rPr>
        <w:t xml:space="preserve">mencionó, </w:t>
      </w:r>
      <w:proofErr xmlns:w="http://schemas.openxmlformats.org/wordprocessingml/2006/main" w:type="gramEnd"/>
      <w:r xmlns:w="http://schemas.openxmlformats.org/wordprocessingml/2006/main" w:rsidRPr="000B5AA0">
        <w:rPr>
          <w:rFonts w:ascii="STILL Type" w:hAnsi="STILL Type"/>
          <w:lang w:val="en-US"/>
        </w:rPr>
        <w:t xml:space="preserve">el remolque es un entorno en constante cambio.</w:t>
      </w:r>
    </w:p>
    <w:p w14:paraId="27AABC58" w14:textId="77777777" w:rsidR="000B5AA0" w:rsidRPr="000B5AA0" w:rsidRDefault="000B5AA0" w:rsidP="000B5AA0">
      <w:pPr>
        <w:rPr>
          <w:rFonts w:ascii="STILL Type" w:hAnsi="STILL Type"/>
          <w:lang w:val="en-US"/>
        </w:rPr>
      </w:pPr>
    </w:p>
    <w:p w14:paraId="5C08560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00:02:58:11 - 00:03:25:16</w:t>
      </w:r>
    </w:p>
    <w:p w14:paraId="46D9577C" w14:textId="70DAF1C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1AFDFD13" w14:textId="199F6A6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Lo que notará es que cada remolque tiene dimensiones ligeramente diferentes. Hay remolques de paredes rígidas, de paredes flexibles, etc. </w:t>
      </w:r>
      <w:proofErr xmlns:w="http://schemas.openxmlformats.org/wordprocessingml/2006/main" w:type="gramStart"/>
      <w:r xmlns:w="http://schemas.openxmlformats.org/wordprocessingml/2006/main" w:rsidR="00FB218E">
        <w:rPr>
          <w:rFonts w:ascii="STILL Type" w:hAnsi="STILL Type"/>
          <w:lang w:val="en-US"/>
        </w:rPr>
        <w:t xml:space="preserve">Por lo tanto, </w:t>
      </w:r>
      <w:proofErr xmlns:w="http://schemas.openxmlformats.org/wordprocessingml/2006/main" w:type="gramEnd"/>
      <w:r xmlns:w="http://schemas.openxmlformats.org/wordprocessingml/2006/main" w:rsidRPr="000B5AA0">
        <w:rPr>
          <w:rFonts w:ascii="STILL Type" w:hAnsi="STILL Type"/>
          <w:lang w:val="en-US"/>
        </w:rPr>
        <w:t xml:space="preserve">necesitamos una capa adicional de navegación dentro del propio remolque. Recogemos el palé dentro del remolque y, por lo tanto, cambiamos a la navegación LiDAR. Notará que ahora se está </w:t>
      </w:r>
      <w:proofErr xmlns:w="http://schemas.openxmlformats.org/wordprocessingml/2006/main" w:type="gramStart"/>
      <w:r xmlns:w="http://schemas.openxmlformats.org/wordprocessingml/2006/main" w:rsidRPr="000B5AA0">
        <w:rPr>
          <w:rFonts w:ascii="STILL Type" w:hAnsi="STILL Type"/>
          <w:lang w:val="en-US"/>
        </w:rPr>
        <w:t xml:space="preserve">cambiando </w:t>
      </w:r>
      <w:proofErr xmlns:w="http://schemas.openxmlformats.org/wordprocessingml/2006/main" w:type="gramEnd"/>
      <w:r xmlns:w="http://schemas.openxmlformats.org/wordprocessingml/2006/main" w:rsidRPr="000B5AA0">
        <w:rPr>
          <w:rFonts w:ascii="STILL Type" w:hAnsi="STILL Type"/>
          <w:lang w:val="en-US"/>
        </w:rPr>
        <w:t xml:space="preserve">otra capa de navegación.</w:t>
      </w:r>
    </w:p>
    <w:p w14:paraId="1CE29141" w14:textId="77777777" w:rsidR="000B5AA0" w:rsidRPr="000B5AA0" w:rsidRDefault="000B5AA0" w:rsidP="000B5AA0">
      <w:pPr>
        <w:rPr>
          <w:rFonts w:ascii="STILL Type" w:hAnsi="STILL Type"/>
          <w:lang w:val="en-US"/>
        </w:rPr>
      </w:pPr>
    </w:p>
    <w:p w14:paraId="3AEB2BC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00:03:25:16 - 00:03:58:18</w:t>
      </w:r>
    </w:p>
    <w:p w14:paraId="6AFC325C" w14:textId="4665AE2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824D9EC" w14:textId="695CADB9"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Pr>
          <w:rFonts w:ascii="STILL Type" w:hAnsi="STILL Type"/>
          <w:lang w:val="en-US"/>
        </w:rPr>
        <w:t xml:space="preserve">SLAM </w:t>
      </w:r>
      <w:proofErr xmlns:w="http://schemas.openxmlformats.org/wordprocessingml/2006/main" w:type="gramEnd"/>
      <w:r xmlns:w="http://schemas.openxmlformats.org/wordprocessingml/2006/main">
        <w:rPr>
          <w:rFonts w:ascii="STILL Type" w:hAnsi="STILL Type"/>
          <w:lang w:val="en-US"/>
        </w:rPr>
        <w:t xml:space="preserve">. Notarás que es bastante estrecho. Verás que el cruce de camiones está frente al muelle. Debido a su estrechez, también ajustamos </w:t>
      </w:r>
      <w:proofErr xmlns:w="http://schemas.openxmlformats.org/wordprocessingml/2006/main" w:type="gramStart"/>
      <w:r xmlns:w="http://schemas.openxmlformats.org/wordprocessingml/2006/main" w:rsidRPr="000B5AA0">
        <w:rPr>
          <w:rFonts w:ascii="STILL Type" w:hAnsi="STILL Type"/>
          <w:lang w:val="en-US"/>
        </w:rPr>
        <w:t xml:space="preserve">ligeramente la velocidad </w:t>
      </w:r>
      <w:proofErr xmlns:w="http://schemas.openxmlformats.org/wordprocessingml/2006/main" w:type="gramEnd"/>
      <w:r xmlns:w="http://schemas.openxmlformats.org/wordprocessingml/2006/main" w:rsidR="00375B4E">
        <w:rPr>
          <w:rFonts w:ascii="STILL Type" w:hAnsi="STILL Type"/>
          <w:lang w:val="en-US"/>
        </w:rPr>
        <w:t xml:space="preserve">para </w:t>
      </w:r>
      <w:proofErr xmlns:w="http://schemas.openxmlformats.org/wordprocessingml/2006/main" w:type="gramStart"/>
      <w:r xmlns:w="http://schemas.openxmlformats.org/wordprocessingml/2006/main" w:rsidRPr="000B5AA0">
        <w:rPr>
          <w:rFonts w:ascii="STILL Type" w:hAnsi="STILL Type"/>
          <w:lang w:val="en-US"/>
        </w:rPr>
        <w:t xml:space="preserve">que </w:t>
      </w:r>
      <w:proofErr xmlns:w="http://schemas.openxmlformats.org/wordprocessingml/2006/main" w:type="gramEnd"/>
      <w:r xmlns:w="http://schemas.openxmlformats.org/wordprocessingml/2006/main" w:rsidRPr="000B5AA0">
        <w:rPr>
          <w:rFonts w:ascii="STILL Type" w:hAnsi="STILL Type"/>
          <w:lang w:val="en-US"/>
        </w:rPr>
        <w:t xml:space="preserve">funcione en este entorno. </w:t>
      </w:r>
      <w:proofErr xmlns:w="http://schemas.openxmlformats.org/wordprocessingml/2006/main" w:type="gramStart"/>
      <w:r xmlns:w="http://schemas.openxmlformats.org/wordprocessingml/2006/main" w:rsidRPr="000B5AA0">
        <w:rPr>
          <w:rFonts w:ascii="STILL Type" w:hAnsi="STILL Type"/>
          <w:lang w:val="en-US"/>
        </w:rPr>
        <w:t xml:space="preserve">Así que </w:t>
      </w:r>
      <w:proofErr xmlns:w="http://schemas.openxmlformats.org/wordprocessingml/2006/main" w:type="gramEnd"/>
      <w:r xmlns:w="http://schemas.openxmlformats.org/wordprocessingml/2006/main" w:rsidRPr="000B5AA0">
        <w:rPr>
          <w:rFonts w:ascii="STILL Type" w:hAnsi="STILL Type"/>
          <w:lang w:val="en-US"/>
        </w:rPr>
        <w:t xml:space="preserve">el primer palé lo dejaremos en una posición de carril profunda.</w:t>
      </w:r>
    </w:p>
    <w:p w14:paraId="68C91F27" w14:textId="77777777" w:rsidR="000B5AA0" w:rsidRPr="000B5AA0" w:rsidRDefault="000B5AA0" w:rsidP="000B5AA0">
      <w:pPr>
        <w:rPr>
          <w:rFonts w:ascii="STILL Type" w:hAnsi="STILL Type"/>
          <w:lang w:val="en-US"/>
        </w:rPr>
      </w:pPr>
    </w:p>
    <w:p w14:paraId="06BD1501"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00:03:58:20 - 00:04:29:17</w:t>
      </w:r>
    </w:p>
    <w:p w14:paraId="1EDB882E" w14:textId="73AEAA2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70404C1" w14:textId="576AC1A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Simultáneamente, el otro camión recogerá el palé mixto dentro del remolque. Así es como lo gestionamos. Integramos dos vehículos que trabajan en paralelo de forma coordinada. Y así es como, finalmente, integramos un sistema que nos permite cargar o descargar un remolque en 35 minutos. Con un solo camión, en 60 minutos.</w:t>
      </w:r>
    </w:p>
    <w:p w14:paraId="20375B39" w14:textId="77777777" w:rsidR="000B5AA0" w:rsidRPr="000B5AA0" w:rsidRDefault="000B5AA0" w:rsidP="000B5AA0">
      <w:pPr>
        <w:rPr>
          <w:rFonts w:ascii="STILL Type" w:hAnsi="STILL Type"/>
          <w:lang w:val="en-US"/>
        </w:rPr>
      </w:pPr>
    </w:p>
    <w:p w14:paraId="06B35DE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00:04:29:19 - 00:04:48:20</w:t>
      </w:r>
    </w:p>
    <w:p w14:paraId="2A25D8E8" w14:textId="5AF0DCF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08FF1766" w14:textId="6825B81A" w:rsidR="000B5AA0" w:rsidRPr="000B5AA0" w:rsidRDefault="00E45DF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Nuevamente, se recogerán los segundos palés. </w:t>
      </w:r>
      <w:proofErr xmlns:w="http://schemas.openxmlformats.org/wordprocessingml/2006/main" w:type="gramStart"/>
      <w:r xmlns:w="http://schemas.openxmlformats.org/wordprocessingml/2006/main" w:rsidR="000B5AA0" w:rsidRPr="000B5AA0">
        <w:rPr>
          <w:rFonts w:ascii="STILL Type" w:hAnsi="STILL Type"/>
          <w:lang w:val="en-US"/>
        </w:rPr>
        <w:t xml:space="preserve">El palé del medio lo verán </w:t>
      </w:r>
      <w:proofErr xmlns:w="http://schemas.openxmlformats.org/wordprocessingml/2006/main" w:type="gramEnd"/>
      <w:r xmlns:w="http://schemas.openxmlformats.org/wordprocessingml/2006/main" w:rsidR="000B5AA0" w:rsidRPr="000B5AA0">
        <w:rPr>
          <w:rFonts w:ascii="STILL Type" w:hAnsi="STILL Type"/>
          <w:lang w:val="en-US"/>
        </w:rPr>
        <w:t xml:space="preserve">aquí. Un camión esperará al otro y se dirigirá a esta posición en el carril de acceso.</w:t>
      </w:r>
    </w:p>
    <w:p w14:paraId="3D3152BC" w14:textId="77777777" w:rsidR="000B5AA0" w:rsidRPr="000B5AA0" w:rsidRDefault="000B5AA0" w:rsidP="000B5AA0">
      <w:pPr>
        <w:rPr>
          <w:rFonts w:ascii="STILL Type" w:hAnsi="STILL Type"/>
          <w:lang w:val="en-US"/>
        </w:rPr>
      </w:pPr>
    </w:p>
    <w:p w14:paraId="283FD65B"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00:04:48:22 - 00:04:58:05</w:t>
      </w:r>
    </w:p>
    <w:p w14:paraId="340F35A7" w14:textId="2B554C8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468A2447" w14:textId="0A14B303"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El segundo camión girará y entrará en el remolque.</w:t>
      </w:r>
    </w:p>
    <w:p w14:paraId="3C9EA51D" w14:textId="77777777" w:rsidR="000B5AA0" w:rsidRPr="000B5AA0" w:rsidRDefault="000B5AA0" w:rsidP="000B5AA0">
      <w:pPr>
        <w:rPr>
          <w:rFonts w:ascii="STILL Type" w:hAnsi="STILL Type"/>
          <w:lang w:val="en-US"/>
        </w:rPr>
      </w:pPr>
    </w:p>
    <w:p w14:paraId="2D3123E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00:04:58:07 - 00:05:18:01</w:t>
      </w:r>
    </w:p>
    <w:p w14:paraId="513B0AA4" w14:textId="0E712B9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114187B" w14:textId="36DA9353" w:rsidR="000B5AA0" w:rsidRPr="000B5AA0" w:rsidRDefault="00EA61D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Cuando conduce en el remolque, identifica las paletas. Cómo la </w:t>
      </w:r>
      <w:proofErr xmlns:w="http://schemas.openxmlformats.org/wordprocessingml/2006/main" w:type="gramStart"/>
      <w:r xmlns:w="http://schemas.openxmlformats.org/wordprocessingml/2006/main" w:rsidR="000B5AA0" w:rsidRPr="000B5AA0">
        <w:rPr>
          <w:rFonts w:ascii="STILL Type" w:hAnsi="STILL Type"/>
          <w:lang w:val="en-US"/>
        </w:rPr>
        <w:t xml:space="preserve">paleta</w:t>
      </w:r>
      <w:proofErr xmlns:w="http://schemas.openxmlformats.org/wordprocessingml/2006/main" w:type="gramEnd"/>
      <w:r xmlns:w="http://schemas.openxmlformats.org/wordprocessingml/2006/main" w:rsidR="000B5AA0" w:rsidRPr="000B5AA0">
        <w:rPr>
          <w:rFonts w:ascii="STILL Type" w:hAnsi="STILL Type"/>
          <w:lang w:val="en-US"/>
        </w:rPr>
        <w:t xml:space="preserve"> </w:t>
      </w:r>
      <w:proofErr xmlns:w="http://schemas.openxmlformats.org/wordprocessingml/2006/main" w:type="gramStart"/>
      <w:r xmlns:w="http://schemas.openxmlformats.org/wordprocessingml/2006/main" w:rsidR="00C143FF">
        <w:rPr>
          <w:rFonts w:ascii="STILL Type" w:hAnsi="STILL Type"/>
          <w:lang w:val="en-US"/>
        </w:rPr>
        <w:t xml:space="preserve">Se </w:t>
      </w:r>
      <w:proofErr xmlns:w="http://schemas.openxmlformats.org/wordprocessingml/2006/main" w:type="gramEnd"/>
      <w:r xmlns:w="http://schemas.openxmlformats.org/wordprocessingml/2006/main" w:rsidR="000B5AA0" w:rsidRPr="000B5AA0">
        <w:rPr>
          <w:rFonts w:ascii="STILL Type" w:hAnsi="STILL Type"/>
          <w:lang w:val="en-US"/>
        </w:rPr>
        <w:t xml:space="preserve">colocan las piezas en la plataforma y en el entorno. Él se asegura de que siempre tengamos un campo de seguridad </w:t>
      </w:r>
      <w:proofErr xmlns:w="http://schemas.openxmlformats.org/wordprocessingml/2006/main" w:type="gramStart"/>
      <w:r xmlns:w="http://schemas.openxmlformats.org/wordprocessingml/2006/main" w:rsidR="000B5AA0" w:rsidRPr="000B5AA0">
        <w:rPr>
          <w:rFonts w:ascii="STILL Type" w:hAnsi="STILL Type"/>
          <w:lang w:val="en-US"/>
        </w:rPr>
        <w:t xml:space="preserve">de 360 grados </w:t>
      </w:r>
      <w:proofErr xmlns:w="http://schemas.openxmlformats.org/wordprocessingml/2006/main" w:type="gramEnd"/>
      <w:r xmlns:w="http://schemas.openxmlformats.org/wordprocessingml/2006/main" w:rsidR="000B5AA0" w:rsidRPr="000B5AA0">
        <w:rPr>
          <w:rFonts w:ascii="STILL Type" w:hAnsi="STILL Type"/>
          <w:lang w:val="en-US"/>
        </w:rPr>
        <w:t xml:space="preserve">.</w:t>
      </w:r>
    </w:p>
    <w:p w14:paraId="5AFC1DE5" w14:textId="77777777" w:rsidR="000B5AA0" w:rsidRPr="000B5AA0" w:rsidRDefault="000B5AA0" w:rsidP="000B5AA0">
      <w:pPr>
        <w:rPr>
          <w:rFonts w:ascii="STILL Type" w:hAnsi="STILL Type"/>
          <w:lang w:val="en-US"/>
        </w:rPr>
      </w:pPr>
    </w:p>
    <w:p w14:paraId="1513B3A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00:05:18:03 - 00:05:44:20</w:t>
      </w:r>
    </w:p>
    <w:p w14:paraId="2FE0093A" w14:textId="5892224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40CEBDB4" w14:textId="34E5BBBC"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Y lo mismo ocurre tanto en la entrada como en la salida. </w:t>
      </w:r>
      <w:proofErr xmlns:w="http://schemas.openxmlformats.org/wordprocessingml/2006/main" w:type="gramStart"/>
      <w:r xmlns:w="http://schemas.openxmlformats.org/wordprocessingml/2006/main" w:rsidRPr="000B5AA0">
        <w:rPr>
          <w:rFonts w:ascii="STILL Type" w:hAnsi="STILL Type"/>
          <w:lang w:val="en-US"/>
        </w:rPr>
        <w:t xml:space="preserve">En </w:t>
      </w:r>
      <w:proofErr xmlns:w="http://schemas.openxmlformats.org/wordprocessingml/2006/main" w:type="gramEnd"/>
      <w:r xmlns:w="http://schemas.openxmlformats.org/wordprocessingml/2006/main" w:rsidRPr="000B5AA0">
        <w:rPr>
          <w:rFonts w:ascii="STILL Type" w:hAnsi="STILL Type"/>
          <w:lang w:val="en-US"/>
        </w:rPr>
        <w:t xml:space="preserve">la segunda etapa, en la posición de carril profundo, verán que el camión estará en </w:t>
      </w:r>
      <w:proofErr xmlns:w="http://schemas.openxmlformats.org/wordprocessingml/2006/main" w:type="gramStart"/>
      <w:r xmlns:w="http://schemas.openxmlformats.org/wordprocessingml/2006/main" w:rsidRPr="000B5AA0">
        <w:rPr>
          <w:rFonts w:ascii="STILL Type" w:hAnsi="STILL Type"/>
          <w:lang w:val="en-US"/>
        </w:rPr>
        <w:t xml:space="preserve">su </w:t>
      </w:r>
      <w:proofErr xmlns:w="http://schemas.openxmlformats.org/wordprocessingml/2006/main" w:type="gramEnd"/>
      <w:r xmlns:w="http://schemas.openxmlformats.org/wordprocessingml/2006/main" w:rsidRPr="000B5AA0">
        <w:rPr>
          <w:rFonts w:ascii="STILL Type" w:hAnsi="STILL Type"/>
          <w:lang w:val="en-US"/>
        </w:rPr>
        <w:t xml:space="preserve">posición de espera. La otra transpaleta entra en el remolque y el AXL iGo recogerá el último palé. </w:t>
      </w:r>
      <w:proofErr xmlns:w="http://schemas.openxmlformats.org/wordprocessingml/2006/main" w:type="spellStart"/>
      <w:r xmlns:w="http://schemas.openxmlformats.org/wordprocessingml/2006/main" w:rsidR="00647047">
        <w:rPr>
          <w:rFonts w:ascii="STILL Type" w:hAnsi="STILL Type"/>
          <w:lang w:val="en-US"/>
        </w:rPr>
        <w:t xml:space="preserve">Así es </w:t>
      </w:r>
      <w:proofErr xmlns:w="http://schemas.openxmlformats.org/wordprocessingml/2006/main" w:type="spellEnd"/>
      <w:r xmlns:w="http://schemas.openxmlformats.org/wordprocessingml/2006/main" w:rsidRPr="000B5AA0">
        <w:rPr>
          <w:rFonts w:ascii="STILL Type" w:hAnsi="STILL Type"/>
          <w:lang w:val="en-US"/>
        </w:rPr>
        <w:t xml:space="preserve">como cargamos o descargamos 30 palés simultáneamente.</w:t>
      </w:r>
    </w:p>
    <w:p w14:paraId="56506EBE" w14:textId="77777777" w:rsidR="000B5AA0" w:rsidRPr="000B5AA0" w:rsidRDefault="000B5AA0" w:rsidP="000B5AA0">
      <w:pPr>
        <w:rPr>
          <w:rFonts w:ascii="STILL Type" w:hAnsi="STILL Type"/>
          <w:lang w:val="en-US"/>
        </w:rPr>
      </w:pPr>
    </w:p>
    <w:p w14:paraId="66B54C6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00:05:45:00 - 00:06:05:20</w:t>
      </w:r>
    </w:p>
    <w:p w14:paraId="544031E1" w14:textId="3E09116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3DC65C41" w14:textId="61438017" w:rsidR="000B5AA0" w:rsidRPr="000B5AA0" w:rsidRDefault="00647047" w:rsidP="000B5AA0">
      <w:pPr xmlns:w="http://schemas.openxmlformats.org/wordprocessingml/2006/main">
        <w:rPr>
          <w:rFonts w:ascii="STILL Type" w:hAnsi="STILL Type"/>
          <w:lang w:val="en-US"/>
        </w:rPr>
      </w:pPr>
      <w:proofErr xmlns:w="http://schemas.openxmlformats.org/wordprocessingml/2006/main" w:type="spellStart"/>
      <w:r xmlns:w="http://schemas.openxmlformats.org/wordprocessingml/2006/main">
        <w:rPr>
          <w:rFonts w:ascii="STILL Type" w:hAnsi="STILL Type"/>
          <w:lang w:val="en-US"/>
        </w:rPr>
        <w:t xml:space="preserve">Es </w:t>
      </w:r>
      <w:proofErr xmlns:w="http://schemas.openxmlformats.org/wordprocessingml/2006/main" w:type="spellEnd"/>
      <w:r xmlns:w="http://schemas.openxmlformats.org/wordprocessingml/2006/main" w:rsidR="000B5AA0" w:rsidRPr="000B5AA0">
        <w:rPr>
          <w:rFonts w:ascii="STILL Type" w:hAnsi="STILL Type"/>
          <w:lang w:val="en-US"/>
        </w:rPr>
        <w:t xml:space="preserve">muy importante señalar que en la operación manual tenemos 33 palets. En una operación autónoma cargamos o descargamos 30 palets. La última fila sigue siendo manual.</w:t>
      </w:r>
    </w:p>
    <w:p w14:paraId="7DCE0971" w14:textId="77777777" w:rsidR="000B5AA0" w:rsidRPr="000B5AA0" w:rsidRDefault="000B5AA0" w:rsidP="000B5AA0">
      <w:pPr>
        <w:rPr>
          <w:rFonts w:ascii="STILL Type" w:hAnsi="STILL Type"/>
          <w:lang w:val="en-US"/>
        </w:rPr>
      </w:pPr>
    </w:p>
    <w:p w14:paraId="644D407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00:06:05:22 - 00:06:40:01</w:t>
      </w:r>
    </w:p>
    <w:p w14:paraId="02AEFE5C" w14:textId="1E03770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0E60BCD5" w14:textId="72E6C37D"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Lo más importante es la inteligencia del sistema. Ya </w:t>
      </w:r>
      <w:proofErr xmlns:w="http://schemas.openxmlformats.org/wordprocessingml/2006/main" w:type="gramStart"/>
      <w:r xmlns:w="http://schemas.openxmlformats.org/wordprocessingml/2006/main" w:rsidRPr="000B5AA0">
        <w:rPr>
          <w:rFonts w:ascii="STILL Type" w:hAnsi="STILL Type"/>
          <w:lang w:val="en-US"/>
        </w:rPr>
        <w:t xml:space="preserve">mencionamos </w:t>
      </w:r>
      <w:proofErr xmlns:w="http://schemas.openxmlformats.org/wordprocessingml/2006/main" w:type="gramEnd"/>
      <w:r xmlns:w="http://schemas.openxmlformats.org/wordprocessingml/2006/main" w:rsidRPr="000B5AA0">
        <w:rPr>
          <w:rFonts w:ascii="STILL Type" w:hAnsi="STILL Type"/>
          <w:lang w:val="en-US"/>
        </w:rPr>
        <w:t xml:space="preserve">la infraestructura. Si bien no requiere infraestructura, un aspecto crucial es la complejidad de entrar y salir del remolque y cómo lo gestionamos. La diferencia radica en que nuestro sistema, </w:t>
      </w:r>
      <w:proofErr xmlns:w="http://schemas.openxmlformats.org/wordprocessingml/2006/main" w:type="gramStart"/>
      <w:r xmlns:w="http://schemas.openxmlformats.org/wordprocessingml/2006/main" w:rsidRPr="000B5AA0">
        <w:rPr>
          <w:rFonts w:ascii="STILL Type" w:hAnsi="STILL Type"/>
          <w:lang w:val="en-US"/>
        </w:rPr>
        <w:t xml:space="preserve">en </w:t>
      </w:r>
      <w:proofErr xmlns:w="http://schemas.openxmlformats.org/wordprocessingml/2006/main" w:type="gramEnd"/>
      <w:r xmlns:w="http://schemas.openxmlformats.org/wordprocessingml/2006/main" w:rsidRPr="000B5AA0">
        <w:rPr>
          <w:rFonts w:ascii="STILL Type" w:hAnsi="STILL Type"/>
          <w:lang w:val="en-US"/>
        </w:rPr>
        <w:t xml:space="preserve">comparación con otros, resuelve el problema de entrar al remolque y recoger un palé de </w:t>
      </w:r>
      <w:proofErr xmlns:w="http://schemas.openxmlformats.org/wordprocessingml/2006/main" w:type="gramStart"/>
      <w:r xmlns:w="http://schemas.openxmlformats.org/wordprocessingml/2006/main" w:rsidRPr="000B5AA0">
        <w:rPr>
          <w:rFonts w:ascii="STILL Type" w:hAnsi="STILL Type"/>
          <w:lang w:val="en-US"/>
        </w:rPr>
        <w:t xml:space="preserve">forma </w:t>
      </w:r>
      <w:proofErr xmlns:w="http://schemas.openxmlformats.org/wordprocessingml/2006/main" w:type="gramEnd"/>
      <w:r xmlns:w="http://schemas.openxmlformats.org/wordprocessingml/2006/main" w:rsidRPr="000B5AA0">
        <w:rPr>
          <w:rFonts w:ascii="STILL Type" w:hAnsi="STILL Type"/>
          <w:lang w:val="en-US"/>
        </w:rPr>
        <w:t xml:space="preserve">inteligente.</w:t>
      </w:r>
    </w:p>
    <w:p w14:paraId="3038EDB5" w14:textId="77777777" w:rsidR="000B5AA0" w:rsidRPr="000B5AA0" w:rsidRDefault="000B5AA0" w:rsidP="000B5AA0">
      <w:pPr>
        <w:rPr>
          <w:rFonts w:ascii="STILL Type" w:hAnsi="STILL Type"/>
          <w:lang w:val="en-US"/>
        </w:rPr>
      </w:pPr>
    </w:p>
    <w:p w14:paraId="1303F75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00:06:40:01 - 00:07:22:02</w:t>
      </w:r>
    </w:p>
    <w:p w14:paraId="1A33D1F8" w14:textId="7472ED6D"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510ACE04" w14:textId="02907E4A" w:rsidR="000B5AA0" w:rsidRPr="000B5AA0" w:rsidRDefault="00321BE5"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Usamos el remolque y los demás palés para obtener retroalimentación. Simulamos </w:t>
      </w:r>
      <w:proofErr xmlns:w="http://schemas.openxmlformats.org/wordprocessingml/2006/main" w:type="gramStart"/>
      <w:r xmlns:w="http://schemas.openxmlformats.org/wordprocessingml/2006/main" w:rsidR="000B5AA0" w:rsidRPr="000B5AA0">
        <w:rPr>
          <w:rFonts w:ascii="STILL Type" w:hAnsi="STILL Type"/>
          <w:lang w:val="en-US"/>
        </w:rPr>
        <w:t xml:space="preserve">la </w:t>
      </w:r>
      <w:proofErr xmlns:w="http://schemas.openxmlformats.org/wordprocessingml/2006/main" w:type="gramEnd"/>
      <w:r xmlns:w="http://schemas.openxmlformats.org/wordprocessingml/2006/main" w:rsidR="000B5AA0" w:rsidRPr="000B5AA0">
        <w:rPr>
          <w:rFonts w:ascii="STILL Type" w:hAnsi="STILL Type"/>
          <w:lang w:val="en-US"/>
        </w:rPr>
        <w:t xml:space="preserve">forma en que un operario </w:t>
      </w:r>
      <w:proofErr xmlns:w="http://schemas.openxmlformats.org/wordprocessingml/2006/main" w:type="gramStart"/>
      <w:r xmlns:w="http://schemas.openxmlformats.org/wordprocessingml/2006/main" w:rsidR="000B5AA0" w:rsidRPr="000B5AA0">
        <w:rPr>
          <w:rFonts w:ascii="STILL Type" w:hAnsi="STILL Type"/>
          <w:lang w:val="en-US"/>
        </w:rPr>
        <w:t xml:space="preserve">conduce </w:t>
      </w:r>
      <w:proofErr xmlns:w="http://schemas.openxmlformats.org/wordprocessingml/2006/main" w:type="gramEnd"/>
      <w:r xmlns:w="http://schemas.openxmlformats.org/wordprocessingml/2006/main" w:rsidR="000B5AA0" w:rsidRPr="000B5AA0">
        <w:rPr>
          <w:rFonts w:ascii="STILL Type" w:hAnsi="STILL Type"/>
          <w:lang w:val="en-US"/>
        </w:rPr>
        <w:t xml:space="preserve">dentro del remolque. Junto a la pared, levantamos un palé; imitamos y usamos la fuerza del remolque al levantarlo. Ese es siempre el paso más difícil, cuando se trata de levantar el último palé. Notarás que se tambalea un </w:t>
      </w:r>
      <w:proofErr xmlns:w="http://schemas.openxmlformats.org/wordprocessingml/2006/main" w:type="gramStart"/>
      <w:r xmlns:w="http://schemas.openxmlformats.org/wordprocessingml/2006/main" w:rsidR="000B5AA0" w:rsidRPr="000B5AA0">
        <w:rPr>
          <w:rFonts w:ascii="STILL Type" w:hAnsi="STILL Type"/>
          <w:lang w:val="en-US"/>
        </w:rPr>
        <w:t xml:space="preserve">poco </w:t>
      </w:r>
      <w:proofErr xmlns:w="http://schemas.openxmlformats.org/wordprocessingml/2006/main" w:type="gramEnd"/>
      <w:r xmlns:w="http://schemas.openxmlformats.org/wordprocessingml/2006/main" w:rsidR="000B5AA0" w:rsidRPr="000B5AA0">
        <w:rPr>
          <w:rFonts w:ascii="STILL Type" w:hAnsi="STILL Type"/>
          <w:lang w:val="en-US"/>
        </w:rPr>
        <w:t xml:space="preserve">, levanta el palé y sale.</w:t>
      </w:r>
    </w:p>
    <w:p w14:paraId="268E4EC4" w14:textId="77777777" w:rsidR="000B5AA0" w:rsidRPr="000B5AA0" w:rsidRDefault="000B5AA0" w:rsidP="000B5AA0">
      <w:pPr>
        <w:rPr>
          <w:rFonts w:ascii="STILL Type" w:hAnsi="STILL Type"/>
          <w:lang w:val="en-US"/>
        </w:rPr>
      </w:pPr>
    </w:p>
    <w:p w14:paraId="3C706A7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00:07:22:04 - 00:07:45:06</w:t>
      </w:r>
    </w:p>
    <w:p w14:paraId="3FB1A9C8" w14:textId="67C955AF"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1DCB20DF" w14:textId="0BB6C54E" w:rsidR="000B5AA0" w:rsidRPr="000B5AA0" w:rsidRDefault="00C316A8" w:rsidP="000B5AA0">
      <w:pPr xmlns:w="http://schemas.openxmlformats.org/wordprocessingml/2006/main">
        <w:rPr>
          <w:rFonts w:ascii="STILL Type" w:hAnsi="STILL Type"/>
          <w:lang w:val="en-US"/>
        </w:rPr>
      </w:pPr>
      <w:proofErr xmlns:w="http://schemas.openxmlformats.org/wordprocessingml/2006/main" w:type="spellStart"/>
      <w:proofErr xmlns:w="http://schemas.openxmlformats.org/wordprocessingml/2006/main" w:type="gramStart"/>
      <w:r xmlns:w="http://schemas.openxmlformats.org/wordprocessingml/2006/main">
        <w:rPr>
          <w:rFonts w:ascii="STILL Type" w:hAnsi="STILL Type"/>
          <w:lang w:val="en-US"/>
        </w:rPr>
        <w:lastRenderedPageBreak xmlns:w="http://schemas.openxmlformats.org/wordprocessingml/2006/main"/>
      </w:r>
      <w:r xmlns:w="http://schemas.openxmlformats.org/wordprocessingml/2006/main">
        <w:rPr>
          <w:rFonts w:ascii="STILL Type" w:hAnsi="STILL Type"/>
          <w:lang w:val="en-US"/>
        </w:rPr>
        <w:t xml:space="preserve">es </w:t>
      </w:r>
      <w:proofErr xmlns:w="http://schemas.openxmlformats.org/wordprocessingml/2006/main" w:type="spellEnd"/>
      <w:proofErr xmlns:w="http://schemas.openxmlformats.org/wordprocessingml/2006/main" w:type="gramEnd"/>
      <w:r xmlns:w="http://schemas.openxmlformats.org/wordprocessingml/2006/main">
        <w:rPr>
          <w:rFonts w:ascii="STILL Type" w:hAnsi="STILL Type"/>
          <w:lang w:val="en-US"/>
        </w:rPr>
        <w:t xml:space="preserve">importante que los trabajadores del almacén puedan identificar y saber qué está haciendo el camión en cada momento. </w:t>
      </w:r>
      <w:proofErr xmlns:w="http://schemas.openxmlformats.org/wordprocessingml/2006/main" w:type="gramStart"/>
      <w:r xmlns:w="http://schemas.openxmlformats.org/wordprocessingml/2006/main" w:rsidR="000B5AA0" w:rsidRPr="000B5AA0">
        <w:rPr>
          <w:rFonts w:ascii="STILL Type" w:hAnsi="STILL Type"/>
          <w:lang w:val="en-US"/>
        </w:rPr>
        <w:t xml:space="preserve">Por eso </w:t>
      </w:r>
      <w:proofErr xmlns:w="http://schemas.openxmlformats.org/wordprocessingml/2006/main" w:type="gramEnd"/>
      <w:r xmlns:w="http://schemas.openxmlformats.org/wordprocessingml/2006/main" w:rsidR="000B5AA0" w:rsidRPr="000B5AA0">
        <w:rPr>
          <w:rFonts w:ascii="STILL Type" w:hAnsi="STILL Type"/>
          <w:lang w:val="en-US"/>
        </w:rPr>
        <w:t xml:space="preserve">se utilizan sistemas de iluminación visual y sistemas acústicos. ¿Qué está pasando con el camión? ¿Qué está haciendo?</w:t>
      </w:r>
    </w:p>
    <w:p w14:paraId="14B8BBDE" w14:textId="77777777" w:rsidR="000B5AA0" w:rsidRPr="000B5AA0" w:rsidRDefault="000B5AA0" w:rsidP="000B5AA0">
      <w:pPr>
        <w:rPr>
          <w:rFonts w:ascii="STILL Type" w:hAnsi="STILL Type"/>
          <w:lang w:val="en-US"/>
        </w:rPr>
      </w:pPr>
    </w:p>
    <w:p w14:paraId="0E0BF79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00:07:45:12 - 00:08:14:23</w:t>
      </w:r>
    </w:p>
    <w:p w14:paraId="7C26EBD8" w14:textId="56BAD5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7C32A4F1" w14:textId="301B1A7E"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La </w:t>
      </w:r>
      <w:proofErr xmlns:w="http://schemas.openxmlformats.org/wordprocessingml/2006/main" w:type="gramEnd"/>
      <w:r xmlns:w="http://schemas.openxmlformats.org/wordprocessingml/2006/main" w:rsidRPr="000B5AA0">
        <w:rPr>
          <w:rFonts w:ascii="STILL Type" w:hAnsi="STILL Type"/>
          <w:lang w:val="en-US"/>
        </w:rPr>
        <w:t xml:space="preserve">iluminación indica hacia </w:t>
      </w:r>
      <w:proofErr xmlns:w="http://schemas.openxmlformats.org/wordprocessingml/2006/main" w:type="spellStart"/>
      <w:r xmlns:w="http://schemas.openxmlformats.org/wordprocessingml/2006/main" w:rsidRPr="000B5AA0">
        <w:rPr>
          <w:rFonts w:ascii="STILL Type" w:hAnsi="STILL Type"/>
          <w:lang w:val="en-US"/>
        </w:rPr>
        <w:t xml:space="preserve">dónde </w:t>
      </w:r>
      <w:proofErr xmlns:w="http://schemas.openxmlformats.org/wordprocessingml/2006/main" w:type="spellEnd"/>
      <w:r xmlns:w="http://schemas.openxmlformats.org/wordprocessingml/2006/main" w:rsidRPr="000B5AA0">
        <w:rPr>
          <w:rFonts w:ascii="STILL Type" w:hAnsi="STILL Type"/>
          <w:lang w:val="en-US"/>
        </w:rPr>
        <w:t xml:space="preserve">se dirige. </w:t>
      </w:r>
      <w:proofErr xmlns:w="http://schemas.openxmlformats.org/wordprocessingml/2006/main" w:type="gramStart"/>
      <w:r xmlns:w="http://schemas.openxmlformats.org/wordprocessingml/2006/main" w:rsidRPr="000B5AA0">
        <w:rPr>
          <w:rFonts w:ascii="STILL Type" w:hAnsi="STILL Type"/>
          <w:lang w:val="en-US"/>
        </w:rPr>
        <w:t xml:space="preserve">El estado </w:t>
      </w:r>
      <w:proofErr xmlns:w="http://schemas.openxmlformats.org/wordprocessingml/2006/main" w:type="gramEnd"/>
      <w:r xmlns:w="http://schemas.openxmlformats.org/wordprocessingml/2006/main" w:rsidRPr="000B5AA0">
        <w:rPr>
          <w:rFonts w:ascii="STILL Type" w:hAnsi="STILL Type"/>
          <w:lang w:val="en-US"/>
        </w:rPr>
        <w:t xml:space="preserve">es importante: cuando está en verde, naranja o rojo. </w:t>
      </w:r>
      <w:proofErr xmlns:w="http://schemas.openxmlformats.org/wordprocessingml/2006/main" w:type="gramStart"/>
      <w:r xmlns:w="http://schemas.openxmlformats.org/wordprocessingml/2006/main" w:rsidR="00E507A5">
        <w:rPr>
          <w:rFonts w:ascii="STILL Type" w:hAnsi="STILL Type"/>
          <w:lang w:val="en-US"/>
        </w:rPr>
        <w:t xml:space="preserve">Además, </w:t>
      </w:r>
      <w:proofErr xmlns:w="http://schemas.openxmlformats.org/wordprocessingml/2006/main" w:type="gramEnd"/>
      <w:r xmlns:w="http://schemas.openxmlformats.org/wordprocessingml/2006/main" w:rsidR="00E507A5">
        <w:rPr>
          <w:rFonts w:ascii="STILL Type" w:hAnsi="STILL Type"/>
          <w:lang w:val="en-US"/>
        </w:rPr>
        <w:t xml:space="preserve">contamos con una capa para que las personas que trabajan en el mismo entorno puedan ver el estado del camión.</w:t>
      </w:r>
    </w:p>
    <w:p w14:paraId="3DEEABE9" w14:textId="77777777" w:rsidR="000B5AA0" w:rsidRPr="000B5AA0" w:rsidRDefault="000B5AA0" w:rsidP="000B5AA0">
      <w:pPr>
        <w:rPr>
          <w:rFonts w:ascii="STILL Type" w:hAnsi="STILL Type"/>
          <w:lang w:val="en-US"/>
        </w:rPr>
      </w:pPr>
    </w:p>
    <w:p w14:paraId="0845D4F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00:08:15:00 - 00:08:23:01</w:t>
      </w:r>
    </w:p>
    <w:p w14:paraId="7A0736CE" w14:textId="5943D9E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01CE7673" w14:textId="5D710F0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Ahora pasamos al proceso. Descargamos </w:t>
      </w:r>
      <w:proofErr xmlns:w="http://schemas.openxmlformats.org/wordprocessingml/2006/main" w:type="gramStart"/>
      <w:r xmlns:w="http://schemas.openxmlformats.org/wordprocessingml/2006/main" w:rsidRPr="000B5AA0">
        <w:rPr>
          <w:rFonts w:ascii="STILL Type" w:hAnsi="STILL Type"/>
          <w:lang w:val="en-US"/>
        </w:rPr>
        <w:t xml:space="preserve">seis </w:t>
      </w:r>
      <w:proofErr xmlns:w="http://schemas.openxmlformats.org/wordprocessingml/2006/main" w:type="gramEnd"/>
      <w:r xmlns:w="http://schemas.openxmlformats.org/wordprocessingml/2006/main" w:rsidRPr="000B5AA0">
        <w:rPr>
          <w:rFonts w:ascii="STILL Type" w:hAnsi="STILL Type"/>
          <w:lang w:val="en-US"/>
        </w:rPr>
        <w:t xml:space="preserve">palés.</w:t>
      </w:r>
    </w:p>
    <w:p w14:paraId="68A2C5C2" w14:textId="77777777" w:rsidR="000B5AA0" w:rsidRPr="000B5AA0" w:rsidRDefault="000B5AA0" w:rsidP="000B5AA0">
      <w:pPr>
        <w:rPr>
          <w:rFonts w:ascii="STILL Type" w:hAnsi="STILL Type"/>
          <w:lang w:val="en-US"/>
        </w:rPr>
      </w:pPr>
    </w:p>
    <w:p w14:paraId="4789953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00:08:23:03 - 00:08:47:13</w:t>
      </w:r>
    </w:p>
    <w:p w14:paraId="042E6BDA" w14:textId="0CE2690D"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03EC29E5" w14:textId="63D4AAF4" w:rsidR="000B5AA0" w:rsidRPr="000B5AA0" w:rsidRDefault="005A0554"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Luego, mi colega Simone comenzará a explicar con más detalle los </w:t>
      </w:r>
      <w:proofErr xmlns:w="http://schemas.openxmlformats.org/wordprocessingml/2006/main" w:type="gramStart"/>
      <w:r xmlns:w="http://schemas.openxmlformats.org/wordprocessingml/2006/main" w:rsidR="000B5AA0" w:rsidRPr="000B5AA0">
        <w:rPr>
          <w:rFonts w:ascii="STILL Type" w:hAnsi="STILL Type"/>
          <w:lang w:val="en-US"/>
        </w:rPr>
        <w:t xml:space="preserve">aspectos técnicos </w:t>
      </w:r>
      <w:proofErr xmlns:w="http://schemas.openxmlformats.org/wordprocessingml/2006/main" w:type="gramEnd"/>
      <w:r xmlns:w="http://schemas.openxmlformats.org/wordprocessingml/2006/main" w:rsidR="000B5AA0" w:rsidRPr="000B5AA0">
        <w:rPr>
          <w:rFonts w:ascii="STILL Type" w:hAnsi="STILL Type"/>
          <w:lang w:val="en-US"/>
        </w:rPr>
        <w:t xml:space="preserve">de las cámaras, la seguridad y el vehículo en general. Después de iniciar el </w:t>
      </w:r>
      <w:proofErr xmlns:w="http://schemas.openxmlformats.org/wordprocessingml/2006/main" w:type="gramStart"/>
      <w:r xmlns:w="http://schemas.openxmlformats.org/wordprocessingml/2006/main" w:rsidR="000B5AA0" w:rsidRPr="000B5AA0">
        <w:rPr>
          <w:rFonts w:ascii="STILL Type" w:hAnsi="STILL Type"/>
          <w:lang w:val="en-US"/>
        </w:rPr>
        <w:t xml:space="preserve">proceso de carga </w:t>
      </w:r>
      <w:proofErr xmlns:w="http://schemas.openxmlformats.org/wordprocessingml/2006/main" w:type="gramEnd"/>
      <w:r xmlns:w="http://schemas.openxmlformats.org/wordprocessingml/2006/main" w:rsidR="00BA586D">
        <w:rPr>
          <w:rFonts w:ascii="STILL Type" w:hAnsi="STILL Type"/>
          <w:lang w:val="en-US"/>
        </w:rPr>
        <w:t xml:space="preserve">, también descargamos seis palés en la posición clásica de carril profundo. A continuación, cambiamos de posición y realizamos el proceso inverso.</w:t>
      </w:r>
    </w:p>
    <w:p w14:paraId="160FE34D" w14:textId="77777777" w:rsidR="000B5AA0" w:rsidRPr="000B5AA0" w:rsidRDefault="000B5AA0" w:rsidP="000B5AA0">
      <w:pPr>
        <w:rPr>
          <w:rFonts w:ascii="STILL Type" w:hAnsi="STILL Type"/>
          <w:lang w:val="en-US"/>
        </w:rPr>
      </w:pPr>
    </w:p>
    <w:p w14:paraId="7A8FC1C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00:08:47:13 - 00:08:59:10</w:t>
      </w:r>
    </w:p>
    <w:p w14:paraId="780A1A6D" w14:textId="39F2229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36A4C2B5" w14:textId="76C9893B"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Así que </w:t>
      </w:r>
      <w:proofErr xmlns:w="http://schemas.openxmlformats.org/wordprocessingml/2006/main" w:type="gramEnd"/>
      <w:r xmlns:w="http://schemas.openxmlformats.org/wordprocessingml/2006/main" w:rsidRPr="000B5AA0">
        <w:rPr>
          <w:rFonts w:ascii="STILL Type" w:hAnsi="STILL Type"/>
          <w:lang w:val="en-US"/>
        </w:rPr>
        <w:t xml:space="preserve">comenzamos con el proceso de recoger los palés en la posición más profunda del carril y conducir dentro del camión.</w:t>
      </w:r>
    </w:p>
    <w:p w14:paraId="69CE5E03" w14:textId="77777777" w:rsidR="000B5AA0" w:rsidRPr="000B5AA0" w:rsidRDefault="000B5AA0" w:rsidP="000B5AA0">
      <w:pPr>
        <w:rPr>
          <w:rFonts w:ascii="STILL Type" w:hAnsi="STILL Type"/>
          <w:lang w:val="en-US"/>
        </w:rPr>
      </w:pPr>
    </w:p>
    <w:p w14:paraId="2CF98523"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00:08:59:12 - 00:09:28:10</w:t>
      </w:r>
    </w:p>
    <w:p w14:paraId="7B7566B4" w14:textId="3035D626"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1F2032C" w14:textId="014F3135" w:rsidR="000B5AA0" w:rsidRPr="000B5AA0" w:rsidRDefault="00C1279D"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En la pantalla grande verás una cámara instalada en la </w:t>
      </w:r>
      <w:proofErr xmlns:w="http://schemas.openxmlformats.org/wordprocessingml/2006/main" w:type="gramStart"/>
      <w:r xmlns:w="http://schemas.openxmlformats.org/wordprocessingml/2006/main" w:rsidR="000B5AA0" w:rsidRPr="000B5AA0">
        <w:rPr>
          <w:rFonts w:ascii="STILL Type" w:hAnsi="STILL Type"/>
          <w:lang w:val="en-US"/>
        </w:rPr>
        <w:t xml:space="preserve">parte superior </w:t>
      </w:r>
      <w:proofErr xmlns:w="http://schemas.openxmlformats.org/wordprocessingml/2006/main" w:type="gramEnd"/>
      <w:r xmlns:w="http://schemas.openxmlformats.org/wordprocessingml/2006/main" w:rsidR="000B5AA0" w:rsidRPr="000B5AA0">
        <w:rPr>
          <w:rFonts w:ascii="STILL Type" w:hAnsi="STILL Type"/>
          <w:lang w:val="en-US"/>
        </w:rPr>
        <w:t xml:space="preserve">que muestra el interior del remolque. También puedes cambiar a la cámara de la plataforma del camión, donde podrás </w:t>
      </w:r>
      <w:proofErr xmlns:w="http://schemas.openxmlformats.org/wordprocessingml/2006/main" w:type="gramStart"/>
      <w:r xmlns:w="http://schemas.openxmlformats.org/wordprocessingml/2006/main" w:rsidR="000B5AA0" w:rsidRPr="000B5AA0">
        <w:rPr>
          <w:rFonts w:ascii="STILL Type" w:hAnsi="STILL Type"/>
          <w:lang w:val="en-US"/>
        </w:rPr>
        <w:t xml:space="preserve">observar </w:t>
      </w:r>
      <w:proofErr xmlns:w="http://schemas.openxmlformats.org/wordprocessingml/2006/main" w:type="gramEnd"/>
      <w:r xmlns:w="http://schemas.openxmlformats.org/wordprocessingml/2006/main" w:rsidR="00EF3065">
        <w:rPr>
          <w:rFonts w:ascii="STILL Type" w:hAnsi="STILL Type"/>
          <w:lang w:val="en-US"/>
        </w:rPr>
        <w:t xml:space="preserve">lo que ve el camión al circular dentro del remolque.</w:t>
      </w:r>
    </w:p>
    <w:p w14:paraId="1C708B86" w14:textId="77777777" w:rsidR="000B5AA0" w:rsidRPr="000B5AA0" w:rsidRDefault="000B5AA0" w:rsidP="000B5AA0">
      <w:pPr>
        <w:rPr>
          <w:rFonts w:ascii="STILL Type" w:hAnsi="STILL Type"/>
          <w:lang w:val="en-US"/>
        </w:rPr>
      </w:pPr>
    </w:p>
    <w:p w14:paraId="24A553A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00:09:28:12 - 00:09:57:23</w:t>
      </w:r>
    </w:p>
    <w:p w14:paraId="7587A59A" w14:textId="733D425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FE90705" w14:textId="4ECE124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Se ve la pared, el suelo. Y cómo conduce dentro del remolque y usa </w:t>
      </w:r>
      <w:proofErr xmlns:w="http://schemas.openxmlformats.org/wordprocessingml/2006/main" w:type="gramStart"/>
      <w:r xmlns:w="http://schemas.openxmlformats.org/wordprocessingml/2006/main" w:rsidRPr="000B5AA0">
        <w:rPr>
          <w:rFonts w:ascii="STILL Type" w:hAnsi="STILL Type"/>
          <w:lang w:val="en-US"/>
        </w:rPr>
        <w:t xml:space="preserve">las horquillas </w:t>
      </w:r>
      <w:proofErr xmlns:w="http://schemas.openxmlformats.org/wordprocessingml/2006/main" w:type="gramEnd"/>
      <w:r xmlns:w="http://schemas.openxmlformats.org/wordprocessingml/2006/main" w:rsidR="00D9675F">
        <w:rPr>
          <w:rFonts w:ascii="STILL Type" w:hAnsi="STILL Type"/>
          <w:lang w:val="en-US"/>
        </w:rPr>
        <w:t xml:space="preserve">dentro del palé. Es una </w:t>
      </w:r>
      <w:proofErr xmlns:w="http://schemas.openxmlformats.org/wordprocessingml/2006/main" w:type="gramStart"/>
      <w:r xmlns:w="http://schemas.openxmlformats.org/wordprocessingml/2006/main" w:rsidRPr="000B5AA0">
        <w:rPr>
          <w:rFonts w:ascii="STILL Type" w:hAnsi="STILL Type"/>
          <w:lang w:val="en-US"/>
        </w:rPr>
        <w:t xml:space="preserve">imagen clara </w:t>
      </w:r>
      <w:proofErr xmlns:w="http://schemas.openxmlformats.org/wordprocessingml/2006/main" w:type="gramEnd"/>
      <w:r xmlns:w="http://schemas.openxmlformats.org/wordprocessingml/2006/main" w:rsidR="00647C06">
        <w:rPr>
          <w:rFonts w:ascii="STILL Type" w:hAnsi="STILL Type"/>
          <w:lang w:val="en-US"/>
        </w:rPr>
        <w:t xml:space="preserve">de cómo levanta el palé. Lo levanta y comienza a sacarlo del remolque.</w:t>
      </w:r>
    </w:p>
    <w:p w14:paraId="59BF313E" w14:textId="77777777" w:rsidR="000B5AA0" w:rsidRPr="000B5AA0" w:rsidRDefault="000B5AA0" w:rsidP="000B5AA0">
      <w:pPr>
        <w:rPr>
          <w:rFonts w:ascii="STILL Type" w:hAnsi="STILL Type"/>
          <w:lang w:val="en-US"/>
        </w:rPr>
      </w:pPr>
    </w:p>
    <w:p w14:paraId="16D0FD0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00:09:58:00 - 00:10:22:19</w:t>
      </w:r>
    </w:p>
    <w:p w14:paraId="6A88BA48" w14:textId="30D8A80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1A5F3ED7" w14:textId="1EC6DC29"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No comenzamos con el proceso de carga y descarga de remolques. Inicialmente, partimos de la idea del transporte </w:t>
      </w:r>
      <w:proofErr xmlns:w="http://schemas.openxmlformats.org/wordprocessingml/2006/main" w:type="gramStart"/>
      <w:r xmlns:w="http://schemas.openxmlformats.org/wordprocessingml/2006/main" w:rsidRPr="000B5AA0">
        <w:rPr>
          <w:rFonts w:ascii="STILL Type" w:hAnsi="STILL Type"/>
          <w:lang w:val="en-US"/>
        </w:rPr>
        <w:t xml:space="preserve">punto a punto </w:t>
      </w:r>
      <w:proofErr xmlns:w="http://schemas.openxmlformats.org/wordprocessingml/2006/main" w:type="gramEnd"/>
      <w:r xmlns:w="http://schemas.openxmlformats.org/wordprocessingml/2006/main" w:rsidRPr="000B5AA0">
        <w:rPr>
          <w:rFonts w:ascii="STILL Type" w:hAnsi="STILL Type"/>
          <w:lang w:val="en-US"/>
        </w:rPr>
        <w:t xml:space="preserve">. Luego, analizamos qué otros procesos </w:t>
      </w:r>
      <w:proofErr xmlns:w="http://schemas.openxmlformats.org/wordprocessingml/2006/main" w:type="gramStart"/>
      <w:r xmlns:w="http://schemas.openxmlformats.org/wordprocessingml/2006/main" w:rsidRPr="000B5AA0">
        <w:rPr>
          <w:rFonts w:ascii="STILL Type" w:hAnsi="STILL Type"/>
          <w:lang w:val="en-US"/>
        </w:rPr>
        <w:t xml:space="preserve">podíamos </w:t>
      </w:r>
      <w:proofErr xmlns:w="http://schemas.openxmlformats.org/wordprocessingml/2006/main" w:type="gramEnd"/>
      <w:r xmlns:w="http://schemas.openxmlformats.org/wordprocessingml/2006/main" w:rsidRPr="000B5AA0">
        <w:rPr>
          <w:rFonts w:ascii="STILL Type" w:hAnsi="STILL Type"/>
          <w:lang w:val="en-US"/>
        </w:rPr>
        <w:t xml:space="preserve">implementar con la misma tecnología. </w:t>
      </w:r>
      <w:proofErr xmlns:w="http://schemas.openxmlformats.org/wordprocessingml/2006/main" w:type="gramStart"/>
      <w:r xmlns:w="http://schemas.openxmlformats.org/wordprocessingml/2006/main" w:rsidR="00630873">
        <w:rPr>
          <w:rFonts w:ascii="STILL Type" w:hAnsi="STILL Type"/>
          <w:lang w:val="en-US"/>
        </w:rPr>
        <w:t xml:space="preserve">Por lo tanto </w:t>
      </w:r>
      <w:proofErr xmlns:w="http://schemas.openxmlformats.org/wordprocessingml/2006/main" w:type="gramEnd"/>
      <w:r xmlns:w="http://schemas.openxmlformats.org/wordprocessingml/2006/main" w:rsidRPr="000B5AA0">
        <w:rPr>
          <w:rFonts w:ascii="STILL Type" w:hAnsi="STILL Type"/>
          <w:lang w:val="en-US"/>
        </w:rPr>
        <w:t xml:space="preserve">, primero implementamos el transporte punto a punto (transporte de A a B) en un almacén. Esto derivó en la idea </w:t>
      </w:r>
      <w:proofErr xmlns:w="http://schemas.openxmlformats.org/wordprocessingml/2006/main" w:type="gramStart"/>
      <w:r xmlns:w="http://schemas.openxmlformats.org/wordprocessingml/2006/main" w:rsidR="00C61A38" w:rsidRPr="000B5AA0">
        <w:rPr>
          <w:rFonts w:ascii="STILL Type" w:hAnsi="STILL Type"/>
          <w:lang w:val="en-US"/>
        </w:rPr>
        <w:t xml:space="preserve">de </w:t>
      </w:r>
      <w:proofErr xmlns:w="http://schemas.openxmlformats.org/wordprocessingml/2006/main" w:type="gramEnd"/>
      <w:r xmlns:w="http://schemas.openxmlformats.org/wordprocessingml/2006/main" w:rsidR="00C61A38" w:rsidRPr="000B5AA0">
        <w:rPr>
          <w:rFonts w:ascii="STILL Type" w:hAnsi="STILL Type"/>
          <w:lang w:val="en-US"/>
        </w:rPr>
        <w:t xml:space="preserve">la carga y descarga de remolques.</w:t>
      </w:r>
    </w:p>
    <w:p w14:paraId="52FA7A0C" w14:textId="77777777" w:rsidR="000B5AA0" w:rsidRPr="000B5AA0" w:rsidRDefault="000B5AA0" w:rsidP="000B5AA0">
      <w:pPr>
        <w:rPr>
          <w:rFonts w:ascii="STILL Type" w:hAnsi="STILL Type"/>
          <w:lang w:val="en-US"/>
        </w:rPr>
      </w:pPr>
    </w:p>
    <w:p w14:paraId="6E29042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00:10:23:00 - 00:10:54:22</w:t>
      </w:r>
    </w:p>
    <w:p w14:paraId="36927982" w14:textId="3DA2809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2C4C4293" w14:textId="7768E25B" w:rsidR="000B5AA0" w:rsidRPr="000B5AA0" w:rsidRDefault="00C61A38"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Ahora, entramos en la posición de descarga profunda del palé. Ese camión estará situado aquí. Mi compañera Simone se encargará de algunos detalles técnicos y explicará más sobre las características del camión. Simone. Y ahora, </w:t>
      </w:r>
      <w:proofErr xmlns:w="http://schemas.openxmlformats.org/wordprocessingml/2006/main" w:type="spellStart"/>
      <w:r xmlns:w="http://schemas.openxmlformats.org/wordprocessingml/2006/main" w:rsidR="000B5AA0" w:rsidRPr="000B5AA0">
        <w:rPr>
          <w:rFonts w:ascii="STILL Type" w:hAnsi="STILL Type"/>
          <w:lang w:val="en-US"/>
        </w:rPr>
        <w:t xml:space="preserve">les </w:t>
      </w:r>
      <w:proofErr xmlns:w="http://schemas.openxmlformats.org/wordprocessingml/2006/main" w:type="spellEnd"/>
      <w:r xmlns:w="http://schemas.openxmlformats.org/wordprocessingml/2006/main" w:rsidR="000B5AA0" w:rsidRPr="000B5AA0">
        <w:rPr>
          <w:rFonts w:ascii="STILL Type" w:hAnsi="STILL Type"/>
          <w:lang w:val="en-US"/>
        </w:rPr>
        <w:t xml:space="preserve">cedo la palabra.</w:t>
      </w:r>
    </w:p>
    <w:p w14:paraId="04A2CCC9" w14:textId="77777777" w:rsidR="000B5AA0" w:rsidRPr="000B5AA0" w:rsidRDefault="000B5AA0" w:rsidP="000B5AA0">
      <w:pPr>
        <w:rPr>
          <w:rFonts w:ascii="STILL Type" w:hAnsi="STILL Type"/>
          <w:lang w:val="en-US"/>
        </w:rPr>
      </w:pPr>
    </w:p>
    <w:p w14:paraId="7496E42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00:10:54:24 - 00:11:17:16</w:t>
      </w:r>
    </w:p>
    <w:p w14:paraId="5BBBA1A7" w14:textId="7458D00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48357CAD" w14:textId="562FFC5F"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Gracias. </w:t>
      </w:r>
      <w:proofErr xmlns:w="http://schemas.openxmlformats.org/wordprocessingml/2006/main" w:type="gramStart"/>
      <w:r xmlns:w="http://schemas.openxmlformats.org/wordprocessingml/2006/main" w:rsidRPr="000B5AA0">
        <w:rPr>
          <w:rFonts w:ascii="STILL Type" w:hAnsi="STILL Type"/>
          <w:lang w:val="en-US"/>
        </w:rPr>
        <w:t xml:space="preserve">Ya </w:t>
      </w:r>
      <w:proofErr xmlns:w="http://schemas.openxmlformats.org/wordprocessingml/2006/main" w:type="gramEnd"/>
      <w:r xmlns:w="http://schemas.openxmlformats.org/wordprocessingml/2006/main" w:rsidRPr="000B5AA0">
        <w:rPr>
          <w:rFonts w:ascii="STILL Type" w:hAnsi="STILL Type"/>
          <w:lang w:val="en-US"/>
        </w:rPr>
        <w:t xml:space="preserve">vieron la parte de descarga. Seis palets han sido </w:t>
      </w:r>
      <w:proofErr xmlns:w="http://schemas.openxmlformats.org/wordprocessingml/2006/main" w:type="gramStart"/>
      <w:r xmlns:w="http://schemas.openxmlformats.org/wordprocessingml/2006/main" w:rsidRPr="000B5AA0">
        <w:rPr>
          <w:rFonts w:ascii="STILL Type" w:hAnsi="STILL Type"/>
          <w:lang w:val="en-US"/>
        </w:rPr>
        <w:t xml:space="preserve">cargados </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Todos </w:t>
      </w:r>
      <w:proofErr xmlns:w="http://schemas.openxmlformats.org/wordprocessingml/2006/main" w:type="gramEnd"/>
      <w:r xmlns:w="http://schemas.openxmlformats.org/wordprocessingml/2006/main" w:rsidRPr="000B5AA0">
        <w:rPr>
          <w:rFonts w:ascii="STILL Type" w:hAnsi="STILL Type"/>
          <w:lang w:val="en-US"/>
        </w:rPr>
        <w:t xml:space="preserve">están colocados aquí de forma segura para que el siguiente proceso pueda continuar. Trasladar los palets al almacén, tal vez con otro camión, con una carretilla elevadora. Lo que sea que quieran </w:t>
      </w:r>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hacer. Ahora estamos preparando un palet para la parte de carga, y colocaremos ese palet de una manera un poco diferente a la habitual porque nuestros vehículos los colocan </w:t>
      </w:r>
      <w:proofErr xmlns:w="http://schemas.openxmlformats.org/wordprocessingml/2006/main" w:type="gramStart"/>
      <w:r xmlns:w="http://schemas.openxmlformats.org/wordprocessingml/2006/main" w:rsidRPr="000B5AA0">
        <w:rPr>
          <w:rFonts w:ascii="STILL Type" w:hAnsi="STILL Type"/>
          <w:lang w:val="en-US"/>
        </w:rPr>
        <w:t xml:space="preserve">muy bien </w:t>
      </w:r>
      <w:proofErr xmlns:w="http://schemas.openxmlformats.org/wordprocessingml/2006/main" w:type="gramEnd"/>
      <w:r xmlns:w="http://schemas.openxmlformats.org/wordprocessingml/2006/main" w:rsidRPr="000B5AA0">
        <w:rPr>
          <w:rFonts w:ascii="STILL Type" w:hAnsi="STILL Type"/>
          <w:lang w:val="en-US"/>
        </w:rPr>
        <w:t xml:space="preserve">.</w:t>
      </w:r>
    </w:p>
    <w:p w14:paraId="46FCE019" w14:textId="77777777" w:rsidR="000B5AA0" w:rsidRPr="000B5AA0" w:rsidRDefault="000B5AA0" w:rsidP="000B5AA0">
      <w:pPr>
        <w:rPr>
          <w:rFonts w:ascii="STILL Type" w:hAnsi="STILL Type"/>
          <w:lang w:val="en-US"/>
        </w:rPr>
      </w:pPr>
    </w:p>
    <w:p w14:paraId="6E2E047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00:11:17:18 - 00:11:38:19</w:t>
      </w:r>
    </w:p>
    <w:p w14:paraId="766DF37D" w14:textId="3BA302D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7322ED5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Pero también podemos recoger palés que se han colocado manualmente y que no siempre están en la posición perfecta. Por eso, ahora simularemos a un operario que ha dejado el palé allí, ligeramente inclinado. Así que eso es lo que vamos a configurar. Ahora, </w:t>
      </w:r>
      <w:proofErr xmlns:w="http://schemas.openxmlformats.org/wordprocessingml/2006/main" w:type="gramStart"/>
      <w:r xmlns:w="http://schemas.openxmlformats.org/wordprocessingml/2006/main" w:rsidRPr="000B5AA0">
        <w:rPr>
          <w:rFonts w:ascii="STILL Type" w:hAnsi="STILL Type"/>
          <w:lang w:val="en-US"/>
        </w:rPr>
        <w:t xml:space="preserve">vamos a prepararlo </w:t>
      </w:r>
      <w:proofErr xmlns:w="http://schemas.openxmlformats.org/wordprocessingml/2006/main" w:type="gramEnd"/>
      <w:r xmlns:w="http://schemas.openxmlformats.org/wordprocessingml/2006/main" w:rsidRPr="000B5AA0">
        <w:rPr>
          <w:rFonts w:ascii="STILL Type" w:hAnsi="STILL Type"/>
          <w:lang w:val="en-US"/>
        </w:rPr>
        <w:t xml:space="preserve">para la segunda parte de la presentación.</w:t>
      </w:r>
    </w:p>
    <w:p w14:paraId="1DF7B783" w14:textId="77777777" w:rsidR="000B5AA0" w:rsidRPr="000B5AA0" w:rsidRDefault="000B5AA0" w:rsidP="000B5AA0">
      <w:pPr>
        <w:rPr>
          <w:rFonts w:ascii="STILL Type" w:hAnsi="STILL Type"/>
          <w:lang w:val="en-US"/>
        </w:rPr>
      </w:pPr>
    </w:p>
    <w:p w14:paraId="4347EA2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00:11:38:21 - 00:11:57:18</w:t>
      </w:r>
    </w:p>
    <w:p w14:paraId="38EE40D8" w14:textId="3341F40A"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273A692D" w14:textId="0C1824B0" w:rsidR="000B5AA0" w:rsidRPr="000B5AA0" w:rsidRDefault="00C24191"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También pueden ver que podemos operar el vehículo manualmente. Tenemos un control remoto que podemos conectar. Y también tenemos control total sobre el vehículo en caso de que sea necesario hacer algo manualmente. Así que ahora ven que eso está sucediendo.</w:t>
      </w:r>
    </w:p>
    <w:p w14:paraId="06E19A80" w14:textId="77777777" w:rsidR="000B5AA0" w:rsidRPr="000B5AA0" w:rsidRDefault="000B5AA0" w:rsidP="000B5AA0">
      <w:pPr>
        <w:rPr>
          <w:rFonts w:ascii="STILL Type" w:hAnsi="STILL Type"/>
          <w:lang w:val="en-US"/>
        </w:rPr>
      </w:pPr>
    </w:p>
    <w:p w14:paraId="17F0C7F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00:11:57:20 - 00:12:15:12</w:t>
      </w:r>
    </w:p>
    <w:p w14:paraId="0B350430" w14:textId="09923E00"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0BEE5FA9" w14:textId="438B5C05"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Como </w:t>
      </w:r>
      <w:proofErr xmlns:w="http://schemas.openxmlformats.org/wordprocessingml/2006/main" w:type="gramEnd"/>
      <w:r xmlns:w="http://schemas.openxmlformats.org/wordprocessingml/2006/main" w:rsidRPr="000B5AA0">
        <w:rPr>
          <w:rFonts w:ascii="STILL Type" w:hAnsi="STILL Type"/>
          <w:lang w:val="en-US"/>
        </w:rPr>
        <w:t xml:space="preserve">pueden ver </w:t>
      </w:r>
      <w:proofErr xmlns:w="http://schemas.openxmlformats.org/wordprocessingml/2006/main" w:type="gramStart"/>
      <w:r xmlns:w="http://schemas.openxmlformats.org/wordprocessingml/2006/main" w:rsidRPr="000B5AA0">
        <w:rPr>
          <w:rFonts w:ascii="STILL Type" w:hAnsi="STILL Type"/>
          <w:lang w:val="en-US"/>
        </w:rPr>
        <w:t xml:space="preserve">, </w:t>
      </w:r>
      <w:proofErr xmlns:w="http://schemas.openxmlformats.org/wordprocessingml/2006/main" w:type="gramEnd"/>
      <w:r xmlns:w="http://schemas.openxmlformats.org/wordprocessingml/2006/main" w:rsidRPr="000B5AA0">
        <w:rPr>
          <w:rFonts w:ascii="STILL Type" w:hAnsi="STILL Type"/>
          <w:lang w:val="en-US"/>
        </w:rPr>
        <w:t xml:space="preserve">el palé tiene un ángulo bastante pronunciado. Esto se hará aún más evidente </w:t>
      </w:r>
      <w:proofErr xmlns:w="http://schemas.openxmlformats.org/wordprocessingml/2006/main" w:type="gramStart"/>
      <w:r xmlns:w="http://schemas.openxmlformats.org/wordprocessingml/2006/main" w:rsidRPr="000B5AA0">
        <w:rPr>
          <w:rFonts w:ascii="STILL Type" w:hAnsi="STILL Type"/>
          <w:lang w:val="en-US"/>
        </w:rPr>
        <w:t xml:space="preserve">más adelante </w:t>
      </w:r>
      <w:proofErr xmlns:w="http://schemas.openxmlformats.org/wordprocessingml/2006/main" w:type="gramEnd"/>
      <w:r xmlns:w="http://schemas.openxmlformats.org/wordprocessingml/2006/main" w:rsidRPr="000B5AA0">
        <w:rPr>
          <w:rFonts w:ascii="STILL Type" w:hAnsi="STILL Type"/>
          <w:lang w:val="en-US"/>
        </w:rPr>
        <w:t xml:space="preserve">en el proceso de carga, cuando el palé vecino ya haya desaparecido. A partir de ahí, pueden empezar.</w:t>
      </w:r>
    </w:p>
    <w:p w14:paraId="52D88F0A" w14:textId="77777777" w:rsidR="000B5AA0" w:rsidRPr="000B5AA0" w:rsidRDefault="000B5AA0" w:rsidP="000B5AA0">
      <w:pPr>
        <w:rPr>
          <w:rFonts w:ascii="STILL Type" w:hAnsi="STILL Type"/>
          <w:lang w:val="en-US"/>
        </w:rPr>
      </w:pPr>
    </w:p>
    <w:p w14:paraId="58F458C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00:12:15:14 - 00:12:36:18</w:t>
      </w:r>
    </w:p>
    <w:p w14:paraId="30FDFA6C" w14:textId="0D31E2A7"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1A7CC2F3" w14:textId="1E76F4F9"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Así que </w:t>
      </w:r>
      <w:proofErr xmlns:w="http://schemas.openxmlformats.org/wordprocessingml/2006/main" w:type="gramEnd"/>
      <w:r xmlns:w="http://schemas.openxmlformats.org/wordprocessingml/2006/main" w:rsidRPr="000B5AA0">
        <w:rPr>
          <w:rFonts w:ascii="STILL Type" w:hAnsi="STILL Type"/>
          <w:lang w:val="en-US"/>
        </w:rPr>
        <w:t xml:space="preserve">lo que haremos ahora </w:t>
      </w:r>
      <w:proofErr xmlns:w="http://schemas.openxmlformats.org/wordprocessingml/2006/main" w:type="gramStart"/>
      <w:r xmlns:w="http://schemas.openxmlformats.org/wordprocessingml/2006/main" w:rsidRPr="000B5AA0">
        <w:rPr>
          <w:rFonts w:ascii="STILL Type" w:hAnsi="STILL Type"/>
          <w:lang w:val="en-US"/>
        </w:rPr>
        <w:t xml:space="preserve">, </w:t>
      </w:r>
      <w:proofErr xmlns:w="http://schemas.openxmlformats.org/wordprocessingml/2006/main" w:type="gramEnd"/>
      <w:r xmlns:w="http://schemas.openxmlformats.org/wordprocessingml/2006/main" w:rsidRPr="000B5AA0">
        <w:rPr>
          <w:rFonts w:ascii="STILL Type" w:hAnsi="STILL Type"/>
          <w:lang w:val="en-US"/>
        </w:rPr>
        <w:t xml:space="preserve">entre las fases de carga, es observar el vehículo con más detalle. </w:t>
      </w:r>
      <w:proofErr xmlns:w="http://schemas.openxmlformats.org/wordprocessingml/2006/main" w:type="gramStart"/>
      <w:r xmlns:w="http://schemas.openxmlformats.org/wordprocessingml/2006/main" w:rsidRPr="000B5AA0">
        <w:rPr>
          <w:rFonts w:ascii="STILL Type" w:hAnsi="STILL Type"/>
          <w:lang w:val="en-US"/>
        </w:rPr>
        <w:t xml:space="preserve">Como </w:t>
      </w:r>
      <w:proofErr xmlns:w="http://schemas.openxmlformats.org/wordprocessingml/2006/main" w:type="gramEnd"/>
      <w:r xmlns:w="http://schemas.openxmlformats.org/wordprocessingml/2006/main" w:rsidRPr="000B5AA0">
        <w:rPr>
          <w:rFonts w:ascii="STILL Type" w:hAnsi="STILL Type"/>
          <w:lang w:val="en-US"/>
        </w:rPr>
        <w:t xml:space="preserve">ya mencionamos </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el vehículo cuenta con muchos sensores y cámaras. </w:t>
      </w:r>
      <w:proofErr xmlns:w="http://schemas.openxmlformats.org/wordprocessingml/2006/main" w:type="gramStart"/>
      <w:r xmlns:w="http://schemas.openxmlformats.org/wordprocessingml/2006/main" w:rsidRPr="000B5AA0">
        <w:rPr>
          <w:rFonts w:ascii="STILL Type" w:hAnsi="STILL Type"/>
          <w:lang w:val="en-US"/>
        </w:rPr>
        <w:t xml:space="preserve">Dispone </w:t>
      </w:r>
      <w:proofErr xmlns:w="http://schemas.openxmlformats.org/wordprocessingml/2006/main" w:type="gramEnd"/>
      <w:r xmlns:w="http://schemas.openxmlformats.org/wordprocessingml/2006/main" w:rsidRPr="000B5AA0">
        <w:rPr>
          <w:rFonts w:ascii="STILL Type" w:hAnsi="STILL Type"/>
          <w:lang w:val="en-US"/>
        </w:rPr>
        <w:t xml:space="preserve">de cuatro escáneres de seguridad, dos de ellos en la parte delantera. Y lo que es </w:t>
      </w:r>
      <w:proofErr xmlns:w="http://schemas.openxmlformats.org/wordprocessingml/2006/main" w:type="gramStart"/>
      <w:r xmlns:w="http://schemas.openxmlformats.org/wordprocessingml/2006/main" w:rsidRPr="000B5AA0">
        <w:rPr>
          <w:rFonts w:ascii="STILL Type" w:hAnsi="STILL Type"/>
          <w:lang w:val="en-US"/>
        </w:rPr>
        <w:t xml:space="preserve">realmente especial...</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Para </w:t>
      </w:r>
      <w:proofErr xmlns:w="http://schemas.openxmlformats.org/wordprocessingml/2006/main" w:type="gramEnd"/>
      <w:r xmlns:w="http://schemas.openxmlformats.org/wordprocessingml/2006/main" w:rsidRPr="000B5AA0">
        <w:rPr>
          <w:rFonts w:ascii="STILL Type" w:hAnsi="STILL Type"/>
          <w:lang w:val="en-US"/>
        </w:rPr>
        <w:t xml:space="preserve">este vehículo, colocamos dos escáneres de seguridad directamente en las puntas de la horquilla.</w:t>
      </w:r>
    </w:p>
    <w:p w14:paraId="3F4FA338" w14:textId="77777777" w:rsidR="000B5AA0" w:rsidRPr="000B5AA0" w:rsidRDefault="000B5AA0" w:rsidP="000B5AA0">
      <w:pPr>
        <w:rPr>
          <w:rFonts w:ascii="STILL Type" w:hAnsi="STILL Type"/>
          <w:lang w:val="en-US"/>
        </w:rPr>
      </w:pPr>
    </w:p>
    <w:p w14:paraId="6D3564F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00:12:36:20 - 00:13:00:22</w:t>
      </w:r>
    </w:p>
    <w:p w14:paraId="347079AE" w14:textId="61390C29"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59F8E98B" w14:textId="7D4AFA8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Estos escáneres de puntas de horquilla se ubican </w:t>
      </w:r>
      <w:proofErr xmlns:w="http://schemas.openxmlformats.org/wordprocessingml/2006/main" w:type="gramStart"/>
      <w:r xmlns:w="http://schemas.openxmlformats.org/wordprocessingml/2006/main" w:rsidRPr="000B5AA0">
        <w:rPr>
          <w:rFonts w:ascii="STILL Type" w:hAnsi="STILL Type"/>
          <w:lang w:val="en-US"/>
        </w:rPr>
        <w:t xml:space="preserve">justo en </w:t>
      </w:r>
      <w:proofErr xmlns:w="http://schemas.openxmlformats.org/wordprocessingml/2006/main" w:type="gramEnd"/>
      <w:r xmlns:w="http://schemas.openxmlformats.org/wordprocessingml/2006/main" w:rsidRPr="000B5AA0">
        <w:rPr>
          <w:rFonts w:ascii="STILL Type" w:hAnsi="STILL Type"/>
          <w:lang w:val="en-US"/>
        </w:rPr>
        <w:t xml:space="preserve">los espacios reducidos de un remolque o dentro de una paleta. Detectamos posibles problemas </w:t>
      </w:r>
      <w:proofErr xmlns:w="http://schemas.openxmlformats.org/wordprocessingml/2006/main" w:type="gramStart"/>
      <w:r xmlns:w="http://schemas.openxmlformats.org/wordprocessingml/2006/main" w:rsidRPr="000B5AA0">
        <w:rPr>
          <w:rFonts w:ascii="STILL Type" w:hAnsi="STILL Type"/>
          <w:lang w:val="en-US"/>
        </w:rPr>
        <w:t xml:space="preserve">en </w:t>
      </w:r>
      <w:proofErr xmlns:w="http://schemas.openxmlformats.org/wordprocessingml/2006/main" w:type="gramEnd"/>
      <w:r xmlns:w="http://schemas.openxmlformats.org/wordprocessingml/2006/main" w:rsidRPr="000B5AA0">
        <w:rPr>
          <w:rFonts w:ascii="STILL Type" w:hAnsi="STILL Type"/>
          <w:lang w:val="en-US"/>
        </w:rPr>
        <w:t xml:space="preserve">el mismo lugar, no en una etapa temprana ni a distancia. Además, la visión no se ve obstruida por horquillas ni paletas. A esta </w:t>
      </w:r>
      <w:proofErr xmlns:w="http://schemas.openxmlformats.org/wordprocessingml/2006/main" w:type="gramStart"/>
      <w:r xmlns:w="http://schemas.openxmlformats.org/wordprocessingml/2006/main" w:rsidRPr="000B5AA0">
        <w:rPr>
          <w:rFonts w:ascii="STILL Type" w:hAnsi="STILL Type"/>
          <w:lang w:val="en-US"/>
        </w:rPr>
        <w:t xml:space="preserve">capa de seguridad fundamental </w:t>
      </w:r>
      <w:proofErr xmlns:w="http://schemas.openxmlformats.org/wordprocessingml/2006/main" w:type="gramEnd"/>
      <w:r xmlns:w="http://schemas.openxmlformats.org/wordprocessingml/2006/main" w:rsidR="003B6F7E">
        <w:rPr>
          <w:rFonts w:ascii="STILL Type" w:hAnsi="STILL Type"/>
          <w:lang w:val="en-US"/>
        </w:rPr>
        <w:t xml:space="preserve">se suman cámaras de detección de obstáculos.</w:t>
      </w:r>
    </w:p>
    <w:p w14:paraId="3D245176" w14:textId="77777777" w:rsidR="000B5AA0" w:rsidRPr="000B5AA0" w:rsidRDefault="000B5AA0" w:rsidP="000B5AA0">
      <w:pPr>
        <w:rPr>
          <w:rFonts w:ascii="STILL Type" w:hAnsi="STILL Type"/>
          <w:lang w:val="en-US"/>
        </w:rPr>
      </w:pPr>
    </w:p>
    <w:p w14:paraId="3555FF2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00:13:00:22 - 00:13:21:22</w:t>
      </w:r>
    </w:p>
    <w:p w14:paraId="3F2A2222" w14:textId="2DC8092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4E6C3736" w14:textId="73BD55AB" w:rsidR="000B5AA0" w:rsidRPr="000B5AA0" w:rsidRDefault="003B6F7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Contamos con tres cámaras de detección de obstáculos en </w:t>
      </w:r>
      <w:proofErr xmlns:w="http://schemas.openxmlformats.org/wordprocessingml/2006/main" w:type="gramStart"/>
      <w:r xmlns:w="http://schemas.openxmlformats.org/wordprocessingml/2006/main" w:rsidR="000B5AA0" w:rsidRPr="000B5AA0">
        <w:rPr>
          <w:rFonts w:ascii="STILL Type" w:hAnsi="STILL Type"/>
          <w:lang w:val="en-US"/>
        </w:rPr>
        <w:t xml:space="preserve">la parte delantera </w:t>
      </w:r>
      <w:proofErr xmlns:w="http://schemas.openxmlformats.org/wordprocessingml/2006/main" w:type="gramEnd"/>
      <w:r xmlns:w="http://schemas.openxmlformats.org/wordprocessingml/2006/main" w:rsidR="000B5AA0" w:rsidRPr="000B5AA0">
        <w:rPr>
          <w:rFonts w:ascii="STILL Type" w:hAnsi="STILL Type"/>
          <w:lang w:val="en-US"/>
        </w:rPr>
        <w:t xml:space="preserve">del vehículo. Estas cubren una amplia zona frente al vehículo. </w:t>
      </w:r>
      <w:proofErr xmlns:w="http://schemas.openxmlformats.org/wordprocessingml/2006/main" w:type="gramStart"/>
      <w:r xmlns:w="http://schemas.openxmlformats.org/wordprocessingml/2006/main" w:rsidR="000B5AA0" w:rsidRPr="000B5AA0">
        <w:rPr>
          <w:rFonts w:ascii="STILL Type" w:hAnsi="STILL Type"/>
          <w:lang w:val="en-US"/>
        </w:rPr>
        <w:t xml:space="preserve">Así, </w:t>
      </w:r>
      <w:proofErr xmlns:w="http://schemas.openxmlformats.org/wordprocessingml/2006/main" w:type="gramEnd"/>
      <w:r xmlns:w="http://schemas.openxmlformats.org/wordprocessingml/2006/main" w:rsidR="000B5AA0" w:rsidRPr="000B5AA0">
        <w:rPr>
          <w:rFonts w:ascii="STILL Type" w:hAnsi="STILL Type"/>
          <w:lang w:val="en-US"/>
        </w:rPr>
        <w:t xml:space="preserve">al conducir, podemos detectar personas u otros obstáculos con precisión y reducir la velocidad si es necesario. Y si el camino está libre, podemos acelerar. De esta manera, incluso podemos sortear obstáculos si hay suficiente espacio.</w:t>
      </w:r>
    </w:p>
    <w:p w14:paraId="288EE9B0" w14:textId="77777777" w:rsidR="000B5AA0" w:rsidRPr="000B5AA0" w:rsidRDefault="000B5AA0" w:rsidP="000B5AA0">
      <w:pPr>
        <w:rPr>
          <w:rFonts w:ascii="STILL Type" w:hAnsi="STILL Type"/>
          <w:lang w:val="en-US"/>
        </w:rPr>
      </w:pPr>
    </w:p>
    <w:p w14:paraId="0DA7BAF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00:13:21:22 - 00:13:49:05</w:t>
      </w:r>
    </w:p>
    <w:p w14:paraId="76BC47C8" w14:textId="2A57DE1B"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301AAA62" w14:textId="397D59F4"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No hacemos eso en el muelle porque el espacio suele ser </w:t>
      </w:r>
      <w:proofErr xmlns:w="http://schemas.openxmlformats.org/wordprocessingml/2006/main" w:type="gramStart"/>
      <w:r xmlns:w="http://schemas.openxmlformats.org/wordprocessingml/2006/main" w:rsidRPr="000B5AA0">
        <w:rPr>
          <w:rFonts w:ascii="STILL Type" w:hAnsi="STILL Type"/>
          <w:lang w:val="en-US"/>
        </w:rPr>
        <w:t xml:space="preserve">muy reducido </w:t>
      </w:r>
      <w:proofErr xmlns:w="http://schemas.openxmlformats.org/wordprocessingml/2006/main" w:type="gramEnd"/>
      <w:r xmlns:w="http://schemas.openxmlformats.org/wordprocessingml/2006/main" w:rsidRPr="000B5AA0">
        <w:rPr>
          <w:rFonts w:ascii="STILL Type" w:hAnsi="STILL Type"/>
          <w:lang w:val="en-US"/>
        </w:rPr>
        <w:t xml:space="preserve">, y por eso evitamos esa función a propósito. Pero podríamos hacerlo </w:t>
      </w:r>
      <w:proofErr xmlns:w="http://schemas.openxmlformats.org/wordprocessingml/2006/main" w:type="gramStart"/>
      <w:r xmlns:w="http://schemas.openxmlformats.org/wordprocessingml/2006/main" w:rsidRPr="000B5AA0">
        <w:rPr>
          <w:rFonts w:ascii="STILL Type" w:hAnsi="STILL Type"/>
          <w:lang w:val="en-US"/>
        </w:rPr>
        <w:t xml:space="preserve">si </w:t>
      </w:r>
      <w:proofErr xmlns:w="http://schemas.openxmlformats.org/wordprocessingml/2006/main" w:type="gramEnd"/>
      <w:r xmlns:w="http://schemas.openxmlformats.org/wordprocessingml/2006/main" w:rsidRPr="000B5AA0">
        <w:rPr>
          <w:rFonts w:ascii="STILL Type" w:hAnsi="STILL Type"/>
          <w:lang w:val="en-US"/>
        </w:rPr>
        <w:t xml:space="preserve">tuviéramos más espacio. En la parte trasera tenemos otra cámara, la cámara de palés, que está montada </w:t>
      </w:r>
      <w:proofErr xmlns:w="http://schemas.openxmlformats.org/wordprocessingml/2006/main" w:type="gramStart"/>
      <w:r xmlns:w="http://schemas.openxmlformats.org/wordprocessingml/2006/main" w:rsidRPr="000B5AA0">
        <w:rPr>
          <w:rFonts w:ascii="STILL Type" w:hAnsi="STILL Type"/>
          <w:lang w:val="en-US"/>
        </w:rPr>
        <w:t xml:space="preserve">aquí </w:t>
      </w:r>
      <w:proofErr xmlns:w="http://schemas.openxmlformats.org/wordprocessingml/2006/main" w:type="gramEnd"/>
      <w:r xmlns:w="http://schemas.openxmlformats.org/wordprocessingml/2006/main" w:rsidR="00E3682F">
        <w:rPr>
          <w:rFonts w:ascii="STILL Type" w:hAnsi="STILL Type"/>
          <w:lang w:val="en-US"/>
        </w:rPr>
        <w:t xml:space="preserve">y la usaremos en cuanto empecemos el proceso de carga. Así es precisamente como determinamos la posición de los palés y calculamos la ruta para llegar a ellos y recogerlos.</w:t>
      </w:r>
    </w:p>
    <w:p w14:paraId="0A074CA5" w14:textId="77777777" w:rsidR="000B5AA0" w:rsidRPr="000B5AA0" w:rsidRDefault="000B5AA0" w:rsidP="000B5AA0">
      <w:pPr>
        <w:rPr>
          <w:rFonts w:ascii="STILL Type" w:hAnsi="STILL Type"/>
          <w:lang w:val="en-US"/>
        </w:rPr>
      </w:pPr>
    </w:p>
    <w:p w14:paraId="5513FDA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00:13:49:07 - 00:14:13:23</w:t>
      </w:r>
    </w:p>
    <w:p w14:paraId="7AF6D3D8" w14:textId="2CF46CF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6A2A000D" w14:textId="6F82139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Y, por último, la última cámara que tenemos es la de navegación. Cuenta con una cámara SLAM visual que utilizamos para navegar dentro del remolque. Como ya </w:t>
      </w:r>
      <w:proofErr xmlns:w="http://schemas.openxmlformats.org/wordprocessingml/2006/main" w:type="gramStart"/>
      <w:r xmlns:w="http://schemas.openxmlformats.org/wordprocessingml/2006/main" w:rsidRPr="000B5AA0">
        <w:rPr>
          <w:rFonts w:ascii="STILL Type" w:hAnsi="STILL Type"/>
          <w:lang w:val="en-US"/>
        </w:rPr>
        <w:t xml:space="preserve">se mencionó, </w:t>
      </w:r>
      <w:proofErr xmlns:w="http://schemas.openxmlformats.org/wordprocessingml/2006/main" w:type="gramEnd"/>
      <w:r xmlns:w="http://schemas.openxmlformats.org/wordprocessingml/2006/main" w:rsidR="00726997">
        <w:rPr>
          <w:rFonts w:ascii="STILL Type" w:hAnsi="STILL Type"/>
          <w:lang w:val="en-US"/>
        </w:rPr>
        <w:t xml:space="preserve">usamos los escáneres de seguridad para determinar nuestra posición. Esa es </w:t>
      </w:r>
      <w:proofErr xmlns:w="http://schemas.openxmlformats.org/wordprocessingml/2006/main" w:type="gramStart"/>
      <w:r xmlns:w="http://schemas.openxmlformats.org/wordprocessingml/2006/main" w:rsidRPr="000B5AA0">
        <w:rPr>
          <w:rFonts w:ascii="STILL Type" w:hAnsi="STILL Type"/>
          <w:lang w:val="en-US"/>
        </w:rPr>
        <w:t xml:space="preserve">la </w:t>
      </w:r>
      <w:proofErr xmlns:w="http://schemas.openxmlformats.org/wordprocessingml/2006/main" w:type="spellStart"/>
      <w:r xmlns:w="http://schemas.openxmlformats.org/wordprocessingml/2006/main" w:rsidRPr="000B5AA0">
        <w:rPr>
          <w:rFonts w:ascii="STILL Type" w:hAnsi="STILL Type"/>
          <w:lang w:val="en-US"/>
        </w:rPr>
        <w:t xml:space="preserve">gran </w:t>
      </w:r>
      <w:proofErr xmlns:w="http://schemas.openxmlformats.org/wordprocessingml/2006/main" w:type="spellEnd"/>
      <w:proofErr xmlns:w="http://schemas.openxmlformats.org/wordprocessingml/2006/main" w:type="gramEnd"/>
      <w:r xmlns:w="http://schemas.openxmlformats.org/wordprocessingml/2006/main" w:rsidRPr="000B5AA0">
        <w:rPr>
          <w:rFonts w:ascii="STILL Type" w:hAnsi="STILL Type"/>
          <w:lang w:val="en-US"/>
        </w:rPr>
        <w:t xml:space="preserve">diferencia entre la navegación y la localización.</w:t>
      </w:r>
    </w:p>
    <w:p w14:paraId="6850D2DB" w14:textId="77777777" w:rsidR="000B5AA0" w:rsidRPr="000B5AA0" w:rsidRDefault="000B5AA0" w:rsidP="000B5AA0">
      <w:pPr>
        <w:rPr>
          <w:rFonts w:ascii="STILL Type" w:hAnsi="STILL Type"/>
          <w:lang w:val="en-US"/>
        </w:rPr>
      </w:pPr>
    </w:p>
    <w:p w14:paraId="7FB5F71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00:14:14:00 - 00:14:35:13</w:t>
      </w:r>
    </w:p>
    <w:p w14:paraId="02D638C2" w14:textId="527A47C2"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6F4C0B84" w14:textId="518EE5B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Además de todas estas funciones de la cámara, también tenemos una función que no muchos de ustedes han visto antes. La llamamos detección de acantilados. </w:t>
      </w:r>
      <w:proofErr xmlns:w="http://schemas.openxmlformats.org/wordprocessingml/2006/main" w:type="gramStart"/>
      <w:r xmlns:w="http://schemas.openxmlformats.org/wordprocessingml/2006/main" w:rsidRPr="000B5AA0">
        <w:rPr>
          <w:rFonts w:ascii="STILL Type" w:hAnsi="STILL Type"/>
          <w:lang w:val="en-US"/>
        </w:rPr>
        <w:t xml:space="preserve">Supongamos </w:t>
      </w:r>
      <w:proofErr xmlns:w="http://schemas.openxmlformats.org/wordprocessingml/2006/main" w:type="gramEnd"/>
      <w:r xmlns:w="http://schemas.openxmlformats.org/wordprocessingml/2006/main" w:rsidRPr="000B5AA0">
        <w:rPr>
          <w:rFonts w:ascii="STILL Type" w:hAnsi="STILL Type"/>
          <w:lang w:val="en-US"/>
        </w:rPr>
        <w:t xml:space="preserve">que hemos colocado el remolque correctamente, pero por alguna razón el camionero decide marcharse. De repente, nos encontramos en medio de la nada y no queremos que nuestro vehículo se precipite por un precipicio, así que eso es lo que no queremos ver.</w:t>
      </w:r>
    </w:p>
    <w:p w14:paraId="5362CB21" w14:textId="77777777" w:rsidR="000B5AA0" w:rsidRPr="000B5AA0" w:rsidRDefault="000B5AA0" w:rsidP="000B5AA0">
      <w:pPr>
        <w:rPr>
          <w:rFonts w:ascii="STILL Type" w:hAnsi="STILL Type"/>
          <w:lang w:val="en-US"/>
        </w:rPr>
      </w:pPr>
    </w:p>
    <w:p w14:paraId="10178B6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00:14:35:15 - 00:14:56:01</w:t>
      </w:r>
    </w:p>
    <w:p w14:paraId="724CB7A6" w14:textId="3515E119"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042E607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Por eso usamos nuestros sensores y cámaras para observar el suelo. Si vemos que el suelo empieza a desaparecer o no se ve, reducimos la velocidad y, finalmente, realizamos una comprobación con dos sensores en la parte delantera del vehículo para detectar si realmente hay un precipicio. En ese caso, nos detenemos por completo y no saltamos.</w:t>
      </w:r>
    </w:p>
    <w:p w14:paraId="02371371" w14:textId="77777777" w:rsidR="000B5AA0" w:rsidRPr="000B5AA0" w:rsidRDefault="000B5AA0" w:rsidP="000B5AA0">
      <w:pPr>
        <w:rPr>
          <w:rFonts w:ascii="STILL Type" w:hAnsi="STILL Type"/>
          <w:lang w:val="en-US"/>
        </w:rPr>
      </w:pPr>
    </w:p>
    <w:p w14:paraId="15F18C9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00:14:56:03 - 00:15:17:16</w:t>
      </w:r>
    </w:p>
    <w:p w14:paraId="6EABAC6A" w14:textId="185A6FB5"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4B023F64" w14:textId="5E842CC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Lo mismo ocurre en sentido contrario. Simplemente usamos el escáner de seguridad trasero para ello. Observamos el ángulo inferior, ya que este escáner tiene cuatro niveles de escaneo. </w:t>
      </w:r>
      <w:proofErr xmlns:w="http://schemas.openxmlformats.org/wordprocessingml/2006/main" w:type="gramStart"/>
      <w:r xmlns:w="http://schemas.openxmlformats.org/wordprocessingml/2006/main" w:rsidRPr="000B5AA0">
        <w:rPr>
          <w:rFonts w:ascii="STILL Type" w:hAnsi="STILL Type"/>
          <w:lang w:val="en-US"/>
        </w:rPr>
        <w:t xml:space="preserve">Así </w:t>
      </w:r>
      <w:proofErr xmlns:w="http://schemas.openxmlformats.org/wordprocessingml/2006/main" w:type="gramEnd"/>
      <w:r xmlns:w="http://schemas.openxmlformats.org/wordprocessingml/2006/main" w:rsidRPr="000B5AA0">
        <w:rPr>
          <w:rFonts w:ascii="STILL Type" w:hAnsi="STILL Type"/>
          <w:lang w:val="en-US"/>
        </w:rPr>
        <w:t xml:space="preserve">, también puede escanear hacia abajo para detectar el suelo, o básicamente el suelo que desaparece, y detenerse de forma segura. Por lo tanto, es una </w:t>
      </w:r>
      <w:proofErr xmlns:w="http://schemas.openxmlformats.org/wordprocessingml/2006/main" w:type="gramStart"/>
      <w:r xmlns:w="http://schemas.openxmlformats.org/wordprocessingml/2006/main" w:rsidRPr="000B5AA0">
        <w:rPr>
          <w:rFonts w:ascii="STILL Type" w:hAnsi="STILL Type"/>
          <w:lang w:val="en-US"/>
        </w:rPr>
        <w:t xml:space="preserve">característica </w:t>
      </w:r>
      <w:r xmlns:w="http://schemas.openxmlformats.org/wordprocessingml/2006/main" w:rsidRPr="000B5AA0">
        <w:rPr>
          <w:rFonts w:ascii="STILL Type" w:hAnsi="STILL Type"/>
          <w:lang w:val="en-US"/>
        </w:rPr>
        <w:t xml:space="preserve">realmente importante .</w:t>
      </w:r>
      <w:proofErr xmlns:w="http://schemas.openxmlformats.org/wordprocessingml/2006/main" w:type="gramEnd"/>
    </w:p>
    <w:p w14:paraId="3046B3EC" w14:textId="77777777" w:rsidR="000B5AA0" w:rsidRPr="000B5AA0" w:rsidRDefault="000B5AA0" w:rsidP="000B5AA0">
      <w:pPr>
        <w:rPr>
          <w:rFonts w:ascii="STILL Type" w:hAnsi="STILL Type"/>
          <w:lang w:val="en-US"/>
        </w:rPr>
      </w:pPr>
    </w:p>
    <w:p w14:paraId="2371415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00:15:17:20 - 00:15:39:08</w:t>
      </w:r>
    </w:p>
    <w:p w14:paraId="4AE4BA4A" w14:textId="15BC7825"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43CB833F" w14:textId="5E525064"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Y funciona en ambos sentidos. Así, </w:t>
      </w:r>
      <w:proofErr xmlns:w="http://schemas.openxmlformats.org/wordprocessingml/2006/main" w:type="gramStart"/>
      <w:r xmlns:w="http://schemas.openxmlformats.org/wordprocessingml/2006/main" w:rsidRPr="000B5AA0">
        <w:rPr>
          <w:rFonts w:ascii="STILL Type" w:hAnsi="STILL Type"/>
          <w:lang w:val="en-US"/>
        </w:rPr>
        <w:t xml:space="preserve">si </w:t>
      </w:r>
      <w:proofErr xmlns:w="http://schemas.openxmlformats.org/wordprocessingml/2006/main" w:type="gramEnd"/>
      <w:r xmlns:w="http://schemas.openxmlformats.org/wordprocessingml/2006/main" w:rsidRPr="000B5AA0">
        <w:rPr>
          <w:rFonts w:ascii="STILL Type" w:hAnsi="STILL Type"/>
          <w:lang w:val="en-US"/>
        </w:rPr>
        <w:t xml:space="preserve">estamos trabajando dentro del remolque, alguien lo mueve con nosotros de forma que no saltemos. Me gusta mucho porque aprecio mi vehículo y quiero mantenerlo seguro. Creo que estas son las </w:t>
      </w:r>
      <w:proofErr xmlns:w="http://schemas.openxmlformats.org/wordprocessingml/2006/main" w:type="spellStart"/>
      <w:r xmlns:w="http://schemas.openxmlformats.org/wordprocessingml/2006/main" w:rsidRPr="000B5AA0">
        <w:rPr>
          <w:rFonts w:ascii="STILL Type" w:hAnsi="STILL Type"/>
          <w:lang w:val="en-US"/>
        </w:rPr>
        <w:t xml:space="preserve">principales </w:t>
      </w:r>
      <w:proofErr xmlns:w="http://schemas.openxmlformats.org/wordprocessingml/2006/main" w:type="spellEnd"/>
      <w:r xmlns:w="http://schemas.openxmlformats.org/wordprocessingml/2006/main" w:rsidRPr="000B5AA0">
        <w:rPr>
          <w:rFonts w:ascii="STILL Type" w:hAnsi="STILL Type"/>
          <w:lang w:val="en-US"/>
        </w:rPr>
        <w:t xml:space="preserve">características técnicas que resultan </w:t>
      </w:r>
      <w:proofErr xmlns:w="http://schemas.openxmlformats.org/wordprocessingml/2006/main" w:type="gramStart"/>
      <w:r xmlns:w="http://schemas.openxmlformats.org/wordprocessingml/2006/main" w:rsidRPr="000B5AA0">
        <w:rPr>
          <w:rFonts w:ascii="STILL Type" w:hAnsi="STILL Type"/>
          <w:lang w:val="en-US"/>
        </w:rPr>
        <w:t xml:space="preserve">realmente relevantes </w:t>
      </w:r>
      <w:proofErr xmlns:w="http://schemas.openxmlformats.org/wordprocessingml/2006/main" w:type="gramEnd"/>
      <w:r xmlns:w="http://schemas.openxmlformats.org/wordprocessingml/2006/main" w:rsidRPr="000B5AA0">
        <w:rPr>
          <w:rFonts w:ascii="STILL Type" w:hAnsi="STILL Type"/>
          <w:lang w:val="en-US"/>
        </w:rPr>
        <w:t xml:space="preserve">para el operador.</w:t>
      </w:r>
    </w:p>
    <w:p w14:paraId="7176E3F9" w14:textId="77777777" w:rsidR="000B5AA0" w:rsidRPr="000B5AA0" w:rsidRDefault="000B5AA0" w:rsidP="000B5AA0">
      <w:pPr>
        <w:rPr>
          <w:rFonts w:ascii="STILL Type" w:hAnsi="STILL Type"/>
          <w:lang w:val="en-US"/>
        </w:rPr>
      </w:pPr>
    </w:p>
    <w:p w14:paraId="7914AA5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00:15:39:10 - 00:15:48:22</w:t>
      </w:r>
    </w:p>
    <w:p w14:paraId="28D882A2" w14:textId="62B6912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15185A65" w14:textId="55892FC8"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Así que </w:t>
      </w:r>
      <w:proofErr xmlns:w="http://schemas.openxmlformats.org/wordprocessingml/2006/main" w:type="gramEnd"/>
      <w:r xmlns:w="http://schemas.openxmlformats.org/wordprocessingml/2006/main" w:rsidRPr="000B5AA0">
        <w:rPr>
          <w:rFonts w:ascii="STILL Type" w:hAnsi="STILL Type"/>
          <w:lang w:val="en-US"/>
        </w:rPr>
        <w:t xml:space="preserve">creo que ahora es momento de volver a ponernos en contacto contigo. Y comenzar de nuevo la operación, metiendo los palés dentro del remolque.</w:t>
      </w:r>
    </w:p>
    <w:p w14:paraId="62508A7D" w14:textId="77777777" w:rsidR="000B5AA0" w:rsidRPr="000B5AA0" w:rsidRDefault="000B5AA0" w:rsidP="000B5AA0">
      <w:pPr>
        <w:rPr>
          <w:rFonts w:ascii="STILL Type" w:hAnsi="STILL Type"/>
          <w:lang w:val="en-US"/>
        </w:rPr>
      </w:pPr>
    </w:p>
    <w:p w14:paraId="46DDC74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00:15:48:24 - 00:16:19:23</w:t>
      </w:r>
    </w:p>
    <w:p w14:paraId="4533083F" w14:textId="0415AF7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51D032BA" w14:textId="5E2F6F5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Gracias </w:t>
      </w:r>
      <w:proofErr xmlns:w="http://schemas.openxmlformats.org/wordprocessingml/2006/main" w:type="gramStart"/>
      <w:r xmlns:w="http://schemas.openxmlformats.org/wordprocessingml/2006/main" w:rsidRPr="000B5AA0">
        <w:rPr>
          <w:rFonts w:ascii="STILL Type" w:hAnsi="STILL Type"/>
          <w:lang w:val="en-US"/>
        </w:rPr>
        <w:t xml:space="preserve">, Simone </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 </w:t>
      </w:r>
      <w:proofErr xmlns:w="http://schemas.openxmlformats.org/wordprocessingml/2006/main" w:type="gramEnd"/>
      <w:r xmlns:w="http://schemas.openxmlformats.org/wordprocessingml/2006/main" w:rsidRPr="000B5AA0">
        <w:rPr>
          <w:rFonts w:ascii="STILL Type" w:hAnsi="STILL Type"/>
          <w:lang w:val="en-US"/>
        </w:rPr>
        <w:t xml:space="preserve">Qué estamos haciendo ahora? Ya vimos la primera parte de la descarga y los detalles técnicos que nos explicó Simone. Ahora reiniciamos el proceso de carga. Tenemos </w:t>
      </w:r>
      <w:proofErr xmlns:w="http://schemas.openxmlformats.org/wordprocessingml/2006/main" w:type="gramStart"/>
      <w:r xmlns:w="http://schemas.openxmlformats.org/wordprocessingml/2006/main" w:rsidRPr="000B5AA0">
        <w:rPr>
          <w:rFonts w:ascii="STILL Type" w:hAnsi="STILL Type"/>
          <w:lang w:val="en-US"/>
        </w:rPr>
        <w:t xml:space="preserve">al </w:t>
      </w:r>
      <w:proofErr xmlns:w="http://schemas.openxmlformats.org/wordprocessingml/2006/main" w:type="gramEnd"/>
      <w:r xmlns:w="http://schemas.openxmlformats.org/wordprocessingml/2006/main" w:rsidRPr="000B5AA0">
        <w:rPr>
          <w:rFonts w:ascii="STILL Type" w:hAnsi="STILL Type"/>
          <w:lang w:val="en-US"/>
        </w:rPr>
        <w:t xml:space="preserve">operador responsable de X </w:t>
      </w:r>
      <w:proofErr xmlns:w="http://schemas.openxmlformats.org/wordprocessingml/2006/main" w:type="gramStart"/>
      <w:r xmlns:w="http://schemas.openxmlformats.org/wordprocessingml/2006/main" w:rsidRPr="000B5AA0">
        <w:rPr>
          <w:rFonts w:ascii="STILL Type" w:hAnsi="STILL Type"/>
          <w:lang w:val="en-US"/>
        </w:rPr>
        <w:t xml:space="preserve">muelles </w:t>
      </w:r>
      <w:proofErr xmlns:w="http://schemas.openxmlformats.org/wordprocessingml/2006/main" w:type="gramEnd"/>
      <w:r xmlns:w="http://schemas.openxmlformats.org/wordprocessingml/2006/main" w:rsidRPr="000B5AA0">
        <w:rPr>
          <w:rFonts w:ascii="STILL Type" w:hAnsi="STILL Type"/>
          <w:lang w:val="en-US"/>
        </w:rPr>
        <w:t xml:space="preserve">. Iniciarás el proceso seleccionando las posiciones de los carriles profundos.</w:t>
      </w:r>
    </w:p>
    <w:p w14:paraId="3B36DB3E" w14:textId="77777777" w:rsidR="000B5AA0" w:rsidRPr="000B5AA0" w:rsidRDefault="000B5AA0" w:rsidP="000B5AA0">
      <w:pPr>
        <w:rPr>
          <w:rFonts w:ascii="STILL Type" w:hAnsi="STILL Type"/>
          <w:lang w:val="en-US"/>
        </w:rPr>
      </w:pPr>
    </w:p>
    <w:p w14:paraId="4285B2E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00:16:20:00 - 00:16:55:12</w:t>
      </w:r>
    </w:p>
    <w:p w14:paraId="1E2D893C" w14:textId="5FF4D18B"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53F68E8C" w14:textId="32E8B92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Entonces el camión recibe la señal y </w:t>
      </w:r>
      <w:proofErr xmlns:w="http://schemas.openxmlformats.org/wordprocessingml/2006/main" w:type="gramStart"/>
      <w:r xmlns:w="http://schemas.openxmlformats.org/wordprocessingml/2006/main" w:rsidR="00B2554C">
        <w:rPr>
          <w:rFonts w:ascii="STILL Type" w:hAnsi="STILL Type"/>
          <w:lang w:val="en-US"/>
        </w:rPr>
        <w:t xml:space="preserve">comienza </w:t>
      </w:r>
      <w:proofErr xmlns:w="http://schemas.openxmlformats.org/wordprocessingml/2006/main" w:type="gramEnd"/>
      <w:r xmlns:w="http://schemas.openxmlformats.org/wordprocessingml/2006/main" w:rsidRPr="000B5AA0">
        <w:rPr>
          <w:rFonts w:ascii="STILL Type" w:hAnsi="STILL Type"/>
          <w:lang w:val="en-US"/>
        </w:rPr>
        <w:t xml:space="preserve">el proceso. </w:t>
      </w:r>
      <w:r xmlns:w="http://schemas.openxmlformats.org/wordprocessingml/2006/main" w:rsidR="00D800A4" w:rsidRPr="00D800A4">
        <w:rPr>
          <w:rFonts w:ascii="STILL Type" w:hAnsi="STILL Type"/>
          <w:color w:val="000000" w:themeColor="text1"/>
          <w:lang w:val="en-US"/>
        </w:rPr>
        <w:t xml:space="preserve">Durante </w:t>
      </w:r>
      <w:r xmlns:w="http://schemas.openxmlformats.org/wordprocessingml/2006/main" w:rsidRPr="000B5AA0">
        <w:rPr>
          <w:rFonts w:ascii="STILL Type" w:hAnsi="STILL Type"/>
          <w:lang w:val="en-US"/>
        </w:rPr>
        <w:t xml:space="preserve">la presentación de </w:t>
      </w:r>
      <w:proofErr xmlns:w="http://schemas.openxmlformats.org/wordprocessingml/2006/main" w:type="gramStart"/>
      <w:r xmlns:w="http://schemas.openxmlformats.org/wordprocessingml/2006/main" w:rsidR="00F95E60">
        <w:rPr>
          <w:rFonts w:ascii="STILL Type" w:hAnsi="STILL Type"/>
          <w:lang w:val="en-US"/>
        </w:rPr>
        <w:t xml:space="preserve">Simone, </w:t>
      </w:r>
      <w:proofErr xmlns:w="http://schemas.openxmlformats.org/wordprocessingml/2006/main" w:type="gramEnd"/>
      <w:r xmlns:w="http://schemas.openxmlformats.org/wordprocessingml/2006/main" w:rsidRPr="000B5AA0">
        <w:rPr>
          <w:rFonts w:ascii="STILL Type" w:hAnsi="STILL Type"/>
          <w:lang w:val="en-US"/>
        </w:rPr>
        <w:t xml:space="preserve">viste que los palés a menudo se extravían.</w:t>
      </w:r>
    </w:p>
    <w:p w14:paraId="34C78333" w14:textId="77777777" w:rsidR="000B5AA0" w:rsidRPr="000B5AA0" w:rsidRDefault="000B5AA0" w:rsidP="000B5AA0">
      <w:pPr>
        <w:rPr>
          <w:rFonts w:ascii="STILL Type" w:hAnsi="STILL Type"/>
          <w:lang w:val="en-US"/>
        </w:rPr>
      </w:pPr>
    </w:p>
    <w:p w14:paraId="65011C6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00:16:55:14 - 00:17:22:22</w:t>
      </w:r>
    </w:p>
    <w:p w14:paraId="76ABBCA9" w14:textId="7D04E90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35719B67" w14:textId="4182745C" w:rsidR="000B5AA0" w:rsidRPr="000B5AA0" w:rsidRDefault="00E52C77"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Y así es como lo gestionamos. Vemos los primeros palés entrando en el remolque. Y aquí en la pantalla </w:t>
      </w:r>
      <w:proofErr xmlns:w="http://schemas.openxmlformats.org/wordprocessingml/2006/main" w:type="gramStart"/>
      <w:r xmlns:w="http://schemas.openxmlformats.org/wordprocessingml/2006/main" w:rsidR="000B5AA0" w:rsidRPr="000B5AA0">
        <w:rPr>
          <w:rFonts w:ascii="STILL Type" w:hAnsi="STILL Type"/>
          <w:lang w:val="en-US"/>
        </w:rPr>
        <w:t xml:space="preserve">también </w:t>
      </w:r>
      <w:proofErr xmlns:w="http://schemas.openxmlformats.org/wordprocessingml/2006/main" w:type="gramEnd"/>
      <w:r xmlns:w="http://schemas.openxmlformats.org/wordprocessingml/2006/main" w:rsidR="000B5AA0" w:rsidRPr="000B5AA0">
        <w:rPr>
          <w:rFonts w:ascii="STILL Type" w:hAnsi="STILL Type"/>
          <w:lang w:val="en-US"/>
        </w:rPr>
        <w:t xml:space="preserve">se ve la cámara de los palés. Y observarán que normalmente entra bastante recto.</w:t>
      </w:r>
    </w:p>
    <w:p w14:paraId="62638992" w14:textId="77777777" w:rsidR="000B5AA0" w:rsidRPr="000B5AA0" w:rsidRDefault="000B5AA0" w:rsidP="000B5AA0">
      <w:pPr>
        <w:rPr>
          <w:rFonts w:ascii="STILL Type" w:hAnsi="STILL Type"/>
          <w:lang w:val="en-US"/>
        </w:rPr>
      </w:pPr>
    </w:p>
    <w:p w14:paraId="1FA1870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00:17:23:03 - 00:17:41:24</w:t>
      </w:r>
    </w:p>
    <w:p w14:paraId="12C4C021" w14:textId="0BE19E89"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210B5D26" w14:textId="0D482AC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Pero ahora la </w:t>
      </w:r>
      <w:r xmlns:w="http://schemas.openxmlformats.org/wordprocessingml/2006/main" w:rsidR="00F47C7C" w:rsidRPr="00911A61">
        <w:rPr>
          <w:rFonts w:ascii="STILL Type" w:hAnsi="STILL Type"/>
          <w:color w:val="000000" w:themeColor="text1"/>
          <w:lang w:val="en-US"/>
        </w:rPr>
        <w:t xml:space="preserve">cámara </w:t>
      </w:r>
      <w:proofErr xmlns:w="http://schemas.openxmlformats.org/wordprocessingml/2006/main" w:type="gramEnd"/>
      <w:r xmlns:w="http://schemas.openxmlformats.org/wordprocessingml/2006/main" w:rsidRPr="00911A61">
        <w:rPr>
          <w:rFonts w:ascii="STILL Type" w:hAnsi="STILL Type"/>
          <w:color w:val="000000" w:themeColor="text1"/>
          <w:lang w:val="en-US"/>
        </w:rPr>
        <w:t xml:space="preserve">de los palés </w:t>
      </w:r>
      <w:proofErr xmlns:w="http://schemas.openxmlformats.org/wordprocessingml/2006/main" w:type="gramStart"/>
      <w:r xmlns:w="http://schemas.openxmlformats.org/wordprocessingml/2006/main" w:rsidRPr="00911A61">
        <w:rPr>
          <w:rFonts w:ascii="STILL Type" w:hAnsi="STILL Type"/>
          <w:color w:val="000000" w:themeColor="text1"/>
          <w:lang w:val="en-US"/>
        </w:rPr>
        <w:t xml:space="preserve">ve la </w:t>
      </w:r>
      <w:r xmlns:w="http://schemas.openxmlformats.org/wordprocessingml/2006/main" w:rsidRPr="000B5AA0">
        <w:rPr>
          <w:rFonts w:ascii="STILL Type" w:hAnsi="STILL Type"/>
          <w:lang w:val="en-US"/>
        </w:rPr>
        <w:t xml:space="preserve">posición del camión y del palé. Y ahora desvía su ruta óptima. Lo que estás viendo ahora y luego recoger el palé está bastante desplazado.</w:t>
      </w:r>
    </w:p>
    <w:p w14:paraId="4C014642" w14:textId="77777777" w:rsidR="000B5AA0" w:rsidRPr="000B5AA0" w:rsidRDefault="000B5AA0" w:rsidP="000B5AA0">
      <w:pPr>
        <w:rPr>
          <w:rFonts w:ascii="STILL Type" w:hAnsi="STILL Type"/>
          <w:lang w:val="en-US"/>
        </w:rPr>
      </w:pPr>
    </w:p>
    <w:p w14:paraId="67F12871"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00:17:42:01 - 00:18:09:24</w:t>
      </w:r>
    </w:p>
    <w:p w14:paraId="29A9686B" w14:textId="2B1AB20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317A3E4" w14:textId="0571195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Todo esto lo realiza la cámara de la paleta, que detecta la rotación y el ángulo de la misma. </w:t>
      </w:r>
      <w:proofErr xmlns:w="http://schemas.openxmlformats.org/wordprocessingml/2006/main" w:type="gramStart"/>
      <w:r xmlns:w="http://schemas.openxmlformats.org/wordprocessingml/2006/main" w:rsidRPr="000B5AA0">
        <w:rPr>
          <w:rFonts w:ascii="STILL Type" w:hAnsi="STILL Type"/>
          <w:lang w:val="en-US"/>
        </w:rPr>
        <w:t xml:space="preserve">Ahora </w:t>
      </w:r>
      <w:proofErr xmlns:w="http://schemas.openxmlformats.org/wordprocessingml/2006/main" w:type="gramEnd"/>
      <w:r xmlns:w="http://schemas.openxmlformats.org/wordprocessingml/2006/main" w:rsidRPr="000B5AA0">
        <w:rPr>
          <w:rFonts w:ascii="STILL Type" w:hAnsi="STILL Type"/>
          <w:lang w:val="en-US"/>
        </w:rPr>
        <w:t xml:space="preserve">recoge la paleta y la introduce de nuevo en el remolque. Así que, </w:t>
      </w:r>
      <w:proofErr xmlns:w="http://schemas.openxmlformats.org/wordprocessingml/2006/main" w:type="gramStart"/>
      <w:r xmlns:w="http://schemas.openxmlformats.org/wordprocessingml/2006/main" w:rsidRPr="000B5AA0">
        <w:rPr>
          <w:rFonts w:ascii="STILL Type" w:hAnsi="STILL Type"/>
          <w:lang w:val="en-US"/>
        </w:rPr>
        <w:t xml:space="preserve">una vez más, </w:t>
      </w:r>
      <w:proofErr xmlns:w="http://schemas.openxmlformats.org/wordprocessingml/2006/main" w:type="gramEnd"/>
      <w:r xmlns:w="http://schemas.openxmlformats.org/wordprocessingml/2006/main" w:rsidR="00A94D8C">
        <w:rPr>
          <w:rFonts w:ascii="STILL Type" w:hAnsi="STILL Type"/>
          <w:lang w:val="en-US"/>
        </w:rPr>
        <w:t xml:space="preserve">espera en esta </w:t>
      </w:r>
      <w:proofErr xmlns:w="http://schemas.openxmlformats.org/wordprocessingml/2006/main" w:type="gramStart"/>
      <w:r xmlns:w="http://schemas.openxmlformats.org/wordprocessingml/2006/main" w:rsidRPr="000B5AA0">
        <w:rPr>
          <w:rFonts w:ascii="STILL Type" w:hAnsi="STILL Type"/>
          <w:lang w:val="en-US"/>
        </w:rPr>
        <w:t xml:space="preserve">posición </w:t>
      </w:r>
      <w:proofErr xmlns:w="http://schemas.openxmlformats.org/wordprocessingml/2006/main" w:type="gramEnd"/>
      <w:r xmlns:w="http://schemas.openxmlformats.org/wordprocessingml/2006/main" w:rsidR="007F30BF">
        <w:rPr>
          <w:rFonts w:ascii="STILL Type" w:hAnsi="STILL Type"/>
          <w:lang w:val="en-US"/>
        </w:rPr>
        <w:t xml:space="preserve">mientras la primera paleta ya está dentro del remolque. Y la coloca justo al lado de la pared.</w:t>
      </w:r>
    </w:p>
    <w:p w14:paraId="1CF7458F" w14:textId="77777777" w:rsidR="000B5AA0" w:rsidRPr="000B5AA0" w:rsidRDefault="000B5AA0" w:rsidP="000B5AA0">
      <w:pPr>
        <w:rPr>
          <w:rFonts w:ascii="STILL Type" w:hAnsi="STILL Type"/>
          <w:lang w:val="en-US"/>
        </w:rPr>
      </w:pPr>
    </w:p>
    <w:p w14:paraId="55344FB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00:18:10:01 - 00:18:36:10</w:t>
      </w:r>
    </w:p>
    <w:p w14:paraId="52E33EB4" w14:textId="7F2CCCD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72E958B4" w14:textId="72CAC35D" w:rsidR="000B5AA0" w:rsidRPr="000B5AA0" w:rsidRDefault="00853145"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Lo que verás es que el movimiento final, donde la paleta casi cae, se desplaza un poco y gira el vehículo junto a la pared del remolque. La paleta está </w:t>
      </w:r>
      <w:proofErr xmlns:w="http://schemas.openxmlformats.org/wordprocessingml/2006/main" w:type="gramStart"/>
      <w:r xmlns:w="http://schemas.openxmlformats.org/wordprocessingml/2006/main" w:rsidR="000B5AA0" w:rsidRPr="000B5AA0">
        <w:rPr>
          <w:rFonts w:ascii="STILL Type" w:hAnsi="STILL Type"/>
          <w:lang w:val="en-US"/>
        </w:rPr>
        <w:t xml:space="preserve">muy pegada </w:t>
      </w:r>
      <w:proofErr xmlns:w="http://schemas.openxmlformats.org/wordprocessingml/2006/main" w:type="gramEnd"/>
      <w:r xmlns:w="http://schemas.openxmlformats.org/wordprocessingml/2006/main" w:rsidR="000B5AA0" w:rsidRPr="000B5AA0">
        <w:rPr>
          <w:rFonts w:ascii="STILL Type" w:hAnsi="STILL Type"/>
          <w:lang w:val="en-US"/>
        </w:rPr>
        <w:t xml:space="preserve">a la pared. Entonces, vuelve a avanzar.</w:t>
      </w:r>
    </w:p>
    <w:p w14:paraId="7CFCDF02" w14:textId="77777777" w:rsidR="000B5AA0" w:rsidRPr="000B5AA0" w:rsidRDefault="000B5AA0" w:rsidP="000B5AA0">
      <w:pPr>
        <w:rPr>
          <w:rFonts w:ascii="STILL Type" w:hAnsi="STILL Type"/>
          <w:lang w:val="en-US"/>
        </w:rPr>
      </w:pPr>
    </w:p>
    <w:p w14:paraId="0C04460B"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00:18:36:12 - 00:19:08:18</w:t>
      </w:r>
    </w:p>
    <w:p w14:paraId="1AFFC048" w14:textId="44BD20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0804B0B" w14:textId="1723AD3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Haciendo espacio para el segundo camión. Esto es importante </w:t>
      </w:r>
      <w:proofErr xmlns:w="http://schemas.openxmlformats.org/wordprocessingml/2006/main" w:type="gramStart"/>
      <w:r xmlns:w="http://schemas.openxmlformats.org/wordprocessingml/2006/main" w:rsidRPr="000B5AA0">
        <w:rPr>
          <w:rFonts w:ascii="STILL Type" w:hAnsi="STILL Type"/>
          <w:lang w:val="en-US"/>
        </w:rPr>
        <w:t xml:space="preserve">desde </w:t>
      </w:r>
      <w:proofErr xmlns:w="http://schemas.openxmlformats.org/wordprocessingml/2006/main" w:type="gramEnd"/>
      <w:r xmlns:w="http://schemas.openxmlformats.org/wordprocessingml/2006/main" w:rsidRPr="000B5AA0">
        <w:rPr>
          <w:rFonts w:ascii="STILL Type" w:hAnsi="STILL Type"/>
          <w:lang w:val="en-US"/>
        </w:rPr>
        <w:t xml:space="preserve">la perspectiva del cliente. Porque </w:t>
      </w:r>
      <w:proofErr xmlns:w="http://schemas.openxmlformats.org/wordprocessingml/2006/main" w:type="gramStart"/>
      <w:r xmlns:w="http://schemas.openxmlformats.org/wordprocessingml/2006/main" w:rsidRPr="000B5AA0">
        <w:rPr>
          <w:rFonts w:ascii="STILL Type" w:hAnsi="STILL Type"/>
          <w:lang w:val="en-US"/>
        </w:rPr>
        <w:t xml:space="preserve">hoy en día los clientes </w:t>
      </w:r>
      <w:proofErr xmlns:w="http://schemas.openxmlformats.org/wordprocessingml/2006/main" w:type="gramEnd"/>
      <w:r xmlns:w="http://schemas.openxmlformats.org/wordprocessingml/2006/main" w:rsidRPr="000B5AA0">
        <w:rPr>
          <w:rFonts w:ascii="STILL Type" w:hAnsi="STILL Type"/>
          <w:lang w:val="en-US"/>
        </w:rPr>
        <w:t xml:space="preserve">tienen escasez de mano de obra. Quieren que el proceso funcione de forma continua. Quieren </w:t>
      </w:r>
      <w:proofErr xmlns:w="http://schemas.openxmlformats.org/wordprocessingml/2006/main" w:type="gramStart"/>
      <w:r xmlns:w="http://schemas.openxmlformats.org/wordprocessingml/2006/main" w:rsidRPr="000B5AA0">
        <w:rPr>
          <w:rFonts w:ascii="STILL Type" w:hAnsi="STILL Type"/>
          <w:lang w:val="en-US"/>
        </w:rPr>
        <w:t xml:space="preserve">disponibilidad </w:t>
      </w:r>
      <w:proofErr xmlns:w="http://schemas.openxmlformats.org/wordprocessingml/2006/main" w:type="gramEnd"/>
      <w:r xmlns:w="http://schemas.openxmlformats.org/wordprocessingml/2006/main" w:rsidRPr="000B5AA0">
        <w:rPr>
          <w:rFonts w:ascii="STILL Type" w:hAnsi="STILL Type"/>
          <w:lang w:val="en-US"/>
        </w:rPr>
        <w:t xml:space="preserve">24/7. Y ese </w:t>
      </w:r>
      <w:proofErr xmlns:w="http://schemas.openxmlformats.org/wordprocessingml/2006/main" w:type="gramStart"/>
      <w:r xmlns:w="http://schemas.openxmlformats.org/wordprocessingml/2006/main" w:rsidRPr="000B5AA0">
        <w:rPr>
          <w:rFonts w:ascii="STILL Type" w:hAnsi="STILL Type"/>
          <w:lang w:val="en-US"/>
        </w:rPr>
        <w:t xml:space="preserve">es </w:t>
      </w:r>
      <w:proofErr xmlns:w="http://schemas.openxmlformats.org/wordprocessingml/2006/main" w:type="gramEnd"/>
      <w:r xmlns:w="http://schemas.openxmlformats.org/wordprocessingml/2006/main" w:rsidRPr="000B5AA0">
        <w:rPr>
          <w:rFonts w:ascii="STILL Type" w:hAnsi="STILL Type"/>
          <w:lang w:val="en-US"/>
        </w:rPr>
        <w:t xml:space="preserve">nuestro </w:t>
      </w:r>
      <w:proofErr xmlns:w="http://schemas.openxmlformats.org/wordprocessingml/2006/main" w:type="gramStart"/>
      <w:r xmlns:w="http://schemas.openxmlformats.org/wordprocessingml/2006/main" w:rsidRPr="000B5AA0">
        <w:rPr>
          <w:rFonts w:ascii="STILL Type" w:hAnsi="STILL Type"/>
          <w:lang w:val="en-US"/>
        </w:rPr>
        <w:t xml:space="preserve">objetivo </w:t>
      </w:r>
      <w:proofErr xmlns:w="http://schemas.openxmlformats.org/wordprocessingml/2006/main" w:type="gramEnd"/>
      <w:r xmlns:w="http://schemas.openxmlformats.org/wordprocessingml/2006/main" w:rsidRPr="000B5AA0">
        <w:rPr>
          <w:rFonts w:ascii="STILL Type" w:hAnsi="STILL Type"/>
          <w:lang w:val="en-US"/>
        </w:rPr>
        <w:t xml:space="preserve">. Instalamos una batería </w:t>
      </w:r>
      <w:proofErr xmlns:w="http://schemas.openxmlformats.org/wordprocessingml/2006/main" w:type="gramStart"/>
      <w:r xmlns:w="http://schemas.openxmlformats.org/wordprocessingml/2006/main" w:rsidRPr="000B5AA0">
        <w:rPr>
          <w:rFonts w:ascii="STILL Type" w:hAnsi="STILL Type"/>
          <w:lang w:val="en-US"/>
        </w:rPr>
        <w:t xml:space="preserve">de iones de litio </w:t>
      </w:r>
      <w:proofErr xmlns:w="http://schemas.openxmlformats.org/wordprocessingml/2006/main" w:type="gramEnd"/>
      <w:r xmlns:w="http://schemas.openxmlformats.org/wordprocessingml/2006/main" w:rsidRPr="000B5AA0">
        <w:rPr>
          <w:rFonts w:ascii="STILL Type" w:hAnsi="STILL Type"/>
          <w:lang w:val="en-US"/>
        </w:rPr>
        <w:t xml:space="preserve">en el camión para garantizarlo.</w:t>
      </w:r>
    </w:p>
    <w:p w14:paraId="34CBCA60" w14:textId="77777777" w:rsidR="000B5AA0" w:rsidRPr="000B5AA0" w:rsidRDefault="000B5AA0" w:rsidP="000B5AA0">
      <w:pPr>
        <w:rPr>
          <w:rFonts w:ascii="STILL Type" w:hAnsi="STILL Type"/>
          <w:lang w:val="en-US"/>
        </w:rPr>
      </w:pPr>
    </w:p>
    <w:p w14:paraId="091F958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00:19:08:20 - 00:19:23:02</w:t>
      </w:r>
    </w:p>
    <w:p w14:paraId="1BB71410" w14:textId="61E8207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59896501" w14:textId="5730AF6A"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Se realizará automáticamente la carga para garantizar que el sistema esté operativo.</w:t>
      </w:r>
    </w:p>
    <w:p w14:paraId="06F4C43D" w14:textId="77777777" w:rsidR="000B5AA0" w:rsidRPr="000B5AA0" w:rsidRDefault="000B5AA0" w:rsidP="000B5AA0">
      <w:pPr>
        <w:rPr>
          <w:rFonts w:ascii="STILL Type" w:hAnsi="STILL Type"/>
          <w:lang w:val="en-US"/>
        </w:rPr>
      </w:pPr>
    </w:p>
    <w:p w14:paraId="771908B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00:19:23:04 - 00:19:49:14</w:t>
      </w:r>
    </w:p>
    <w:p w14:paraId="167022EF" w14:textId="7E8390A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6F8E531" w14:textId="550765B8"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En cuanto a la productividad, puede </w:t>
      </w:r>
      <w:proofErr xmlns:w="http://schemas.openxmlformats.org/wordprocessingml/2006/main" w:type="gramStart"/>
      <w:r xmlns:w="http://schemas.openxmlformats.org/wordprocessingml/2006/main" w:rsidR="00F42AC1">
        <w:rPr>
          <w:rFonts w:ascii="STILL Type" w:hAnsi="STILL Type"/>
          <w:lang w:val="en-US"/>
        </w:rPr>
        <w:t xml:space="preserve">elegir </w:t>
      </w:r>
      <w:proofErr xmlns:w="http://schemas.openxmlformats.org/wordprocessingml/2006/main" w:type="gramEnd"/>
      <w:r xmlns:w="http://schemas.openxmlformats.org/wordprocessingml/2006/main" w:rsidRPr="000B5AA0">
        <w:rPr>
          <w:rFonts w:ascii="STILL Type" w:hAnsi="STILL Type"/>
          <w:lang w:val="en-US"/>
        </w:rPr>
        <w:t xml:space="preserve">entre una hora con una máquina o dos máquinas y 35 minutos. También puede realizar la carga y descarga simultáneamente con varias paradas.</w:t>
      </w:r>
    </w:p>
    <w:p w14:paraId="757D75BE" w14:textId="77777777" w:rsidR="000B5AA0" w:rsidRPr="000B5AA0" w:rsidRDefault="000B5AA0" w:rsidP="000B5AA0">
      <w:pPr>
        <w:rPr>
          <w:rFonts w:ascii="STILL Type" w:hAnsi="STILL Type"/>
          <w:lang w:val="en-US"/>
        </w:rPr>
      </w:pPr>
    </w:p>
    <w:p w14:paraId="691AFE4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00:19:49:14 - 00:20:09:02</w:t>
      </w:r>
    </w:p>
    <w:p w14:paraId="4B998DD5" w14:textId="03FCF51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5CE30C61" w14:textId="448713A2" w:rsidR="000B5AA0" w:rsidRPr="000B5AA0" w:rsidRDefault="00EC5C5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Podemos instalar un sistema que garantice una cierta </w:t>
      </w:r>
      <w:proofErr xmlns:w="http://schemas.openxmlformats.org/wordprocessingml/2006/main" w:type="gramStart"/>
      <w:r xmlns:w="http://schemas.openxmlformats.org/wordprocessingml/2006/main" w:rsidR="000B5AA0" w:rsidRPr="000B5AA0">
        <w:rPr>
          <w:rFonts w:ascii="STILL Type" w:hAnsi="STILL Type"/>
          <w:lang w:val="en-US"/>
        </w:rPr>
        <w:t xml:space="preserve">cantidad </w:t>
      </w:r>
      <w:proofErr xmlns:w="http://schemas.openxmlformats.org/wordprocessingml/2006/main" w:type="gramEnd"/>
      <w:r xmlns:w="http://schemas.openxmlformats.org/wordprocessingml/2006/main" w:rsidR="000B5AA0" w:rsidRPr="000B5AA0">
        <w:rPr>
          <w:rFonts w:ascii="STILL Type" w:hAnsi="STILL Type"/>
          <w:lang w:val="en-US"/>
        </w:rPr>
        <w:t xml:space="preserve">de camiones para una cierta cantidad de muelles de carga.</w:t>
      </w:r>
    </w:p>
    <w:p w14:paraId="0D5EC394" w14:textId="77777777" w:rsidR="000B5AA0" w:rsidRPr="000B5AA0" w:rsidRDefault="000B5AA0" w:rsidP="000B5AA0">
      <w:pPr>
        <w:rPr>
          <w:rFonts w:ascii="STILL Type" w:hAnsi="STILL Type"/>
          <w:lang w:val="en-US"/>
        </w:rPr>
      </w:pPr>
    </w:p>
    <w:p w14:paraId="0781AC2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00:20:09:04 - 00:20:52:09</w:t>
      </w:r>
    </w:p>
    <w:p w14:paraId="14B72905" w14:textId="68D358C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51AD6328" w14:textId="44C1AFF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Y como ya explicó Simone: la seguridad es fundamental hoy en día dentro del almacén. Necesitamos seguridad </w:t>
      </w:r>
      <w:proofErr xmlns:w="http://schemas.openxmlformats.org/wordprocessingml/2006/main" w:type="gramStart"/>
      <w:r xmlns:w="http://schemas.openxmlformats.org/wordprocessingml/2006/main" w:rsidR="00E166FA">
        <w:rPr>
          <w:rFonts w:ascii="STILL Type" w:hAnsi="STILL Type"/>
          <w:lang w:val="en-US"/>
        </w:rPr>
        <w:t xml:space="preserve">integral </w:t>
      </w:r>
      <w:proofErr xmlns:w="http://schemas.openxmlformats.org/wordprocessingml/2006/main" w:type="gramEnd"/>
      <w:r xmlns:w="http://schemas.openxmlformats.org/wordprocessingml/2006/main" w:rsidR="00E166FA" w:rsidRPr="00E166FA">
        <w:rPr>
          <w:rFonts w:ascii="STILL Type" w:hAnsi="STILL Type"/>
          <w:lang w:val="en-US"/>
        </w:rPr>
        <w:t xml:space="preserve">y contamos con una capa de seguridad integrada: las cuatro cámaras LiDAR. Además, una de nuestras características principales es </w:t>
      </w:r>
      <w:proofErr xmlns:w="http://schemas.openxmlformats.org/wordprocessingml/2006/main" w:type="gramStart"/>
      <w:r xmlns:w="http://schemas.openxmlformats.org/wordprocessingml/2006/main" w:rsidR="00782ACE">
        <w:rPr>
          <w:rFonts w:ascii="STILL Type" w:hAnsi="STILL Type"/>
          <w:lang w:val="en-US"/>
        </w:rPr>
        <w:t xml:space="preserve">el </w:t>
      </w:r>
      <w:proofErr xmlns:w="http://schemas.openxmlformats.org/wordprocessingml/2006/main" w:type="gramEnd"/>
      <w:r xmlns:w="http://schemas.openxmlformats.org/wordprocessingml/2006/main" w:rsidRPr="000B5AA0">
        <w:rPr>
          <w:rFonts w:ascii="STILL Type" w:hAnsi="STILL Type"/>
          <w:lang w:val="en-US"/>
        </w:rPr>
        <w:t xml:space="preserve">sistema de cámaras con vistas superiores para mayor seguridad.</w:t>
      </w:r>
    </w:p>
    <w:p w14:paraId="03C1D42B" w14:textId="77777777" w:rsidR="000B5AA0" w:rsidRPr="000B5AA0" w:rsidRDefault="000B5AA0" w:rsidP="000B5AA0">
      <w:pPr>
        <w:rPr>
          <w:rFonts w:ascii="STILL Type" w:hAnsi="STILL Type"/>
          <w:lang w:val="en-US"/>
        </w:rPr>
      </w:pPr>
    </w:p>
    <w:p w14:paraId="3DF538E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00:20:52:11 - 00:21:16:16</w:t>
      </w:r>
    </w:p>
    <w:p w14:paraId="0394FA78" w14:textId="3F3B7C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05598D70" w14:textId="2B2460E3" w:rsidR="000B5AA0" w:rsidRPr="000B5AA0" w:rsidRDefault="0022002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Y ahora ven </w:t>
      </w:r>
      <w:proofErr xmlns:w="http://schemas.openxmlformats.org/wordprocessingml/2006/main" w:type="gramStart"/>
      <w:r xmlns:w="http://schemas.openxmlformats.org/wordprocessingml/2006/main" w:rsidR="000B5AA0" w:rsidRPr="000B5AA0">
        <w:rPr>
          <w:rFonts w:ascii="STILL Type" w:hAnsi="STILL Type"/>
          <w:lang w:val="en-US"/>
        </w:rPr>
        <w:t xml:space="preserve">que esa </w:t>
      </w:r>
      <w:proofErr xmlns:w="http://schemas.openxmlformats.org/wordprocessingml/2006/main" w:type="gramEnd"/>
      <w:r xmlns:w="http://schemas.openxmlformats.org/wordprocessingml/2006/main" w:rsidR="000B5AA0" w:rsidRPr="000B5AA0">
        <w:rPr>
          <w:rFonts w:ascii="STILL Type" w:hAnsi="STILL Type"/>
          <w:lang w:val="en-US"/>
        </w:rPr>
        <w:t xml:space="preserve">es la paleta más importante y crítica. Es la última dentro de la fila. Como ven, se libera. Gira un poco la paleta y se </w:t>
      </w:r>
      <w:proofErr xmlns:w="http://schemas.openxmlformats.org/wordprocessingml/2006/main" w:type="gramStart"/>
      <w:r xmlns:w="http://schemas.openxmlformats.org/wordprocessingml/2006/main" w:rsidR="000B5AA0" w:rsidRPr="000B5AA0">
        <w:rPr>
          <w:rFonts w:ascii="STILL Type" w:hAnsi="STILL Type"/>
          <w:lang w:val="en-US"/>
        </w:rPr>
        <w:t xml:space="preserve">concentra </w:t>
      </w:r>
      <w:proofErr xmlns:w="http://schemas.openxmlformats.org/wordprocessingml/2006/main" w:type="gramEnd"/>
      <w:r xmlns:w="http://schemas.openxmlformats.org/wordprocessingml/2006/main" w:rsidR="000B5AA0" w:rsidRPr="000B5AA0">
        <w:rPr>
          <w:rFonts w:ascii="STILL Type" w:hAnsi="STILL Type"/>
          <w:lang w:val="en-US"/>
        </w:rPr>
        <w:t xml:space="preserve">en la pared y en la otra paleta para empujarla dentro del remolque.</w:t>
      </w:r>
    </w:p>
    <w:p w14:paraId="5793ABDF" w14:textId="77777777" w:rsidR="000B5AA0" w:rsidRPr="000B5AA0" w:rsidRDefault="000B5AA0" w:rsidP="000B5AA0">
      <w:pPr>
        <w:rPr>
          <w:rFonts w:ascii="STILL Type" w:hAnsi="STILL Type"/>
          <w:lang w:val="en-US"/>
        </w:rPr>
      </w:pPr>
    </w:p>
    <w:p w14:paraId="57356DF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00:21:16:16 - 00:21:43:15</w:t>
      </w:r>
    </w:p>
    <w:p w14:paraId="37C88269" w14:textId="7AB1977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223FBC48" w14:textId="04BD98FA" w:rsidR="000B5AA0" w:rsidRPr="000B5AA0" w:rsidRDefault="00820F9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Ese es el concepto fundamental de nuestra solución. Imitar la forma en que un operario realiza la misma operación dentro del remolque. Imitamos cómo un operario lleva a cabo esta operación.</w:t>
      </w:r>
    </w:p>
    <w:p w14:paraId="0226CA3C" w14:textId="77777777" w:rsidR="000B5AA0" w:rsidRPr="000B5AA0" w:rsidRDefault="000B5AA0" w:rsidP="000B5AA0">
      <w:pPr>
        <w:rPr>
          <w:rFonts w:ascii="STILL Type" w:hAnsi="STILL Type"/>
          <w:lang w:val="en-US"/>
        </w:rPr>
      </w:pPr>
    </w:p>
    <w:p w14:paraId="25291C7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00:21:43:17 - 00:22:14:10</w:t>
      </w:r>
    </w:p>
    <w:p w14:paraId="3536C633" w14:textId="25633248"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115E5464" w14:textId="554FF5CA" w:rsidR="000B5AA0" w:rsidRPr="000B5AA0" w:rsidRDefault="0029007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Fue interesante contar con Colruyt como socio de codesarrollo, ya que tienen muchos años de experiencia en la cadena de suministro, cargando y descargando mercancías, tareas que realizan manualmente a diario. Ahora hemos </w:t>
      </w:r>
      <w:proofErr xmlns:w="http://schemas.openxmlformats.org/wordprocessingml/2006/main" w:type="gramStart"/>
      <w:r xmlns:w="http://schemas.openxmlformats.org/wordprocessingml/2006/main" w:rsidR="000B5AA0" w:rsidRPr="000B5AA0">
        <w:rPr>
          <w:rFonts w:ascii="STILL Type" w:hAnsi="STILL Type"/>
          <w:lang w:val="en-US"/>
        </w:rPr>
        <w:t xml:space="preserve">integrado </w:t>
      </w:r>
      <w:proofErr xmlns:w="http://schemas.openxmlformats.org/wordprocessingml/2006/main" w:type="gramEnd"/>
      <w:r xmlns:w="http://schemas.openxmlformats.org/wordprocessingml/2006/main" w:rsidR="000B5AA0" w:rsidRPr="000B5AA0">
        <w:rPr>
          <w:rFonts w:ascii="STILL Type" w:hAnsi="STILL Type"/>
          <w:lang w:val="en-US"/>
        </w:rPr>
        <w:t xml:space="preserve">esa lógica en la capa de software. Y todo se basa en la visión artificial y la cámara.</w:t>
      </w:r>
    </w:p>
    <w:p w14:paraId="6AD84D34" w14:textId="77777777" w:rsidR="000B5AA0" w:rsidRPr="000B5AA0" w:rsidRDefault="000B5AA0" w:rsidP="000B5AA0">
      <w:pPr>
        <w:rPr>
          <w:rFonts w:ascii="STILL Type" w:hAnsi="STILL Type"/>
          <w:lang w:val="en-US"/>
        </w:rPr>
      </w:pPr>
    </w:p>
    <w:p w14:paraId="0716ABA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00:22:14:12 - 00:22:46:24</w:t>
      </w:r>
    </w:p>
    <w:p w14:paraId="0BC488A1" w14:textId="5597518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0DBA433C" w14:textId="4E74226F" w:rsidR="000B5AA0" w:rsidRPr="000B5AA0" w:rsidRDefault="00E631AA"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Esto ofrece grandes ventajas. La implementación es rápida, no requiere infraestructura </w:t>
      </w:r>
      <w:proofErr xmlns:w="http://schemas.openxmlformats.org/wordprocessingml/2006/main" w:type="gramStart"/>
      <w:r xmlns:w="http://schemas.openxmlformats.org/wordprocessingml/2006/main" w:rsidR="000B5AA0" w:rsidRPr="000B5AA0">
        <w:rPr>
          <w:rFonts w:ascii="STILL Type" w:hAnsi="STILL Type"/>
          <w:lang w:val="en-US"/>
        </w:rPr>
        <w:t xml:space="preserve">y genera </w:t>
      </w:r>
      <w:proofErr xmlns:w="http://schemas.openxmlformats.org/wordprocessingml/2006/main" w:type="gramEnd"/>
      <w:r xmlns:w="http://schemas.openxmlformats.org/wordprocessingml/2006/main" w:rsidR="000B5AA0" w:rsidRPr="000B5AA0">
        <w:rPr>
          <w:rFonts w:ascii="STILL Type" w:hAnsi="STILL Type"/>
          <w:lang w:val="en-US"/>
        </w:rPr>
        <w:t xml:space="preserve">muchos ahorros. Es decir, se puede comparar con la aspiradora de casa: mapea el entorno. Ayudamos con ese mapeo y, tras realizar las pruebas funcionales, comenzamos la implementación del sistema. Después de la implementación, realizamos una prueba operativa.</w:t>
      </w:r>
    </w:p>
    <w:p w14:paraId="3DB217DC" w14:textId="77777777" w:rsidR="000B5AA0" w:rsidRPr="000B5AA0" w:rsidRDefault="000B5AA0" w:rsidP="000B5AA0">
      <w:pPr>
        <w:rPr>
          <w:rFonts w:ascii="STILL Type" w:hAnsi="STILL Type"/>
          <w:lang w:val="en-US"/>
        </w:rPr>
      </w:pPr>
    </w:p>
    <w:p w14:paraId="744A1C33"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00:22:47:01 - 00:23:29:08</w:t>
      </w:r>
    </w:p>
    <w:p w14:paraId="5A28C317" w14:textId="55D89DF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68D13F37" w14:textId="5C449199"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Nos centramos </w:t>
      </w:r>
      <w:proofErr xmlns:w="http://schemas.openxmlformats.org/wordprocessingml/2006/main" w:type="gramStart"/>
      <w:r xmlns:w="http://schemas.openxmlformats.org/wordprocessingml/2006/main" w:rsidRPr="000B5AA0">
        <w:rPr>
          <w:rFonts w:ascii="STILL Type" w:hAnsi="STILL Type"/>
          <w:lang w:val="en-US"/>
        </w:rPr>
        <w:t xml:space="preserve">en </w:t>
      </w:r>
      <w:proofErr xmlns:w="http://schemas.openxmlformats.org/wordprocessingml/2006/main" w:type="gramEnd"/>
      <w:r xmlns:w="http://schemas.openxmlformats.org/wordprocessingml/2006/main" w:rsidRPr="000B5AA0">
        <w:rPr>
          <w:rFonts w:ascii="STILL Type" w:hAnsi="STILL Type"/>
          <w:lang w:val="en-US"/>
        </w:rPr>
        <w:t xml:space="preserve">la producción en fábrica y la entrega del vehículo </w:t>
      </w:r>
      <w:proofErr xmlns:w="http://schemas.openxmlformats.org/wordprocessingml/2006/main" w:type="gramStart"/>
      <w:r xmlns:w="http://schemas.openxmlformats.org/wordprocessingml/2006/main" w:rsidRPr="000B5AA0">
        <w:rPr>
          <w:rFonts w:ascii="STILL Type" w:hAnsi="STILL Type"/>
          <w:lang w:val="en-US"/>
        </w:rPr>
        <w:t xml:space="preserve">en </w:t>
      </w:r>
      <w:proofErr xmlns:w="http://schemas.openxmlformats.org/wordprocessingml/2006/main" w:type="gramEnd"/>
      <w:r xmlns:w="http://schemas.openxmlformats.org/wordprocessingml/2006/main" w:rsidRPr="000B5AA0">
        <w:rPr>
          <w:rFonts w:ascii="STILL Type" w:hAnsi="STILL Type"/>
          <w:lang w:val="en-US"/>
        </w:rPr>
        <w:t xml:space="preserve">las instalaciones del cliente. Iniciamos la implementación y la realización del proyecto, y posteriormente pasamos a la puesta en marcha del sistema. </w:t>
      </w:r>
      <w:proofErr xmlns:w="http://schemas.openxmlformats.org/wordprocessingml/2006/main" w:type="gramStart"/>
      <w:r xmlns:w="http://schemas.openxmlformats.org/wordprocessingml/2006/main" w:rsidR="00AD2D0D">
        <w:rPr>
          <w:rFonts w:ascii="STILL Type" w:hAnsi="STILL Type"/>
          <w:lang w:val="en-US"/>
        </w:rPr>
        <w:t xml:space="preserve">Por lo tanto, </w:t>
      </w:r>
      <w:proofErr xmlns:w="http://schemas.openxmlformats.org/wordprocessingml/2006/main" w:type="gramEnd"/>
      <w:r xmlns:w="http://schemas.openxmlformats.org/wordprocessingml/2006/main" w:rsidRPr="000B5AA0">
        <w:rPr>
          <w:rFonts w:ascii="STILL Type" w:hAnsi="STILL Type"/>
          <w:lang w:val="en-US"/>
        </w:rPr>
        <w:t xml:space="preserve">es fundamental contar con un sistema estable, robusto y suficientemente maduro. La principal ventaja reside en la atención </w:t>
      </w:r>
      <w:proofErr xmlns:w="http://schemas.openxmlformats.org/wordprocessingml/2006/main" w:type="gramStart"/>
      <w:r xmlns:w="http://schemas.openxmlformats.org/wordprocessingml/2006/main" w:rsidRPr="000B5AA0">
        <w:rPr>
          <w:rFonts w:ascii="STILL Type" w:hAnsi="STILL Type"/>
          <w:lang w:val="en-US"/>
        </w:rPr>
        <w:t xml:space="preserve">que </w:t>
      </w:r>
      <w:proofErr xmlns:w="http://schemas.openxmlformats.org/wordprocessingml/2006/main" w:type="gramEnd"/>
      <w:r xmlns:w="http://schemas.openxmlformats.org/wordprocessingml/2006/main" w:rsidRPr="000B5AA0">
        <w:rPr>
          <w:rFonts w:ascii="STILL Type" w:hAnsi="STILL Type"/>
          <w:lang w:val="en-US"/>
        </w:rPr>
        <w:t xml:space="preserve">prestamos al flujo completo de uso del sistema.</w:t>
      </w:r>
    </w:p>
    <w:p w14:paraId="3E731678" w14:textId="77777777" w:rsidR="000B5AA0" w:rsidRPr="000B5AA0" w:rsidRDefault="000B5AA0" w:rsidP="000B5AA0">
      <w:pPr>
        <w:rPr>
          <w:rFonts w:ascii="STILL Type" w:hAnsi="STILL Type"/>
          <w:lang w:val="en-US"/>
        </w:rPr>
      </w:pPr>
    </w:p>
    <w:p w14:paraId="6031CC3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00:23:29:10 - 00:24:04:14</w:t>
      </w:r>
    </w:p>
    <w:p w14:paraId="71752769" w14:textId="415071F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3675CC86" w14:textId="7B2B831C" w:rsidR="000B5AA0" w:rsidRPr="000B5AA0" w:rsidRDefault="00830EB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Después de la realización del proyecto, tenemos a nuestros ingenieros, nuestros técnicos que están capacitados para mantener el sistema, el </w:t>
      </w:r>
      <w:proofErr xmlns:w="http://schemas.openxmlformats.org/wordprocessingml/2006/main" w:type="spellStart"/>
      <w:r xmlns:w="http://schemas.openxmlformats.org/wordprocessingml/2006/main" w:rsidR="000B5AA0" w:rsidRPr="000B5AA0">
        <w:rPr>
          <w:rFonts w:ascii="STILL Type" w:hAnsi="STILL Type"/>
          <w:lang w:val="en-US"/>
        </w:rPr>
        <w:t xml:space="preserve">software.</w:t>
      </w:r>
      <w:proofErr xmlns:w="http://schemas.openxmlformats.org/wordprocessingml/2006/main" w:type="spellEnd"/>
      <w:r xmlns:w="http://schemas.openxmlformats.org/wordprocessingml/2006/main" w:rsidR="00AA3248">
        <w:rPr>
          <w:rFonts w:ascii="STILL Type" w:hAnsi="STILL Type"/>
          <w:lang w:val="en-US"/>
        </w:rPr>
        <w:t xml:space="preserve"> </w:t>
      </w:r>
      <w:proofErr xmlns:w="http://schemas.openxmlformats.org/wordprocessingml/2006/main" w:type="gramStart"/>
      <w:r xmlns:w="http://schemas.openxmlformats.org/wordprocessingml/2006/main" w:rsidR="00AA3248">
        <w:rPr>
          <w:rFonts w:ascii="STILL Type" w:hAnsi="STILL Type"/>
          <w:lang w:val="en-US"/>
        </w:rPr>
        <w:t xml:space="preserve">y también </w:t>
      </w:r>
      <w:proofErr xmlns:w="http://schemas.openxmlformats.org/wordprocessingml/2006/main" w:type="gramEnd"/>
      <w:r xmlns:w="http://schemas.openxmlformats.org/wordprocessingml/2006/main" w:rsidR="000B5AA0" w:rsidRPr="000B5AA0">
        <w:rPr>
          <w:rFonts w:ascii="STILL Type" w:hAnsi="STILL Type"/>
          <w:lang w:val="en-US"/>
        </w:rPr>
        <w:t xml:space="preserve">el hardware. Es un ecosistema completo. Desde el uso del vehículo hasta la operación en marcha, eso es lo que podemos ofrecer a nuestros clientes. Ahora ve que el último palé entra en el remolque.</w:t>
      </w:r>
    </w:p>
    <w:p w14:paraId="60340160" w14:textId="77777777" w:rsidR="000B5AA0" w:rsidRPr="000B5AA0" w:rsidRDefault="000B5AA0" w:rsidP="000B5AA0">
      <w:pPr>
        <w:rPr>
          <w:rFonts w:ascii="STILL Type" w:hAnsi="STILL Type"/>
          <w:lang w:val="en-US"/>
        </w:rPr>
      </w:pPr>
    </w:p>
    <w:p w14:paraId="4625B1C4" w14:textId="77777777" w:rsidR="000B5AA0" w:rsidRPr="003279A3" w:rsidRDefault="000B5AA0" w:rsidP="000B5AA0">
      <w:pPr xmlns:w="http://schemas.openxmlformats.org/wordprocessingml/2006/main">
        <w:rPr>
          <w:rFonts w:ascii="STILL Type" w:hAnsi="STILL Type"/>
          <w:lang w:val="en-US"/>
        </w:rPr>
      </w:pPr>
      <w:r xmlns:w="http://schemas.openxmlformats.org/wordprocessingml/2006/main" w:rsidRPr="003279A3">
        <w:rPr>
          <w:rFonts w:ascii="STILL Type" w:hAnsi="STILL Type"/>
          <w:lang w:val="en-US"/>
        </w:rPr>
        <w:t xml:space="preserve">00:24:04:16 - 00:24:34:08</w:t>
      </w:r>
    </w:p>
    <w:p w14:paraId="2F2189A4" w14:textId="6EBAAFE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34AA1F76" w14:textId="03C0087E" w:rsidR="000B5AA0" w:rsidRPr="000B5AA0" w:rsidRDefault="00D970D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Y como ven, se mueve un poco </w:t>
      </w:r>
      <w:proofErr xmlns:w="http://schemas.openxmlformats.org/wordprocessingml/2006/main" w:type="gramStart"/>
      <w:r xmlns:w="http://schemas.openxmlformats.org/wordprocessingml/2006/main" w:rsidR="000B5AA0" w:rsidRPr="000B5AA0">
        <w:rPr>
          <w:rFonts w:ascii="STILL Type" w:hAnsi="STILL Type"/>
          <w:lang w:val="en-US"/>
        </w:rPr>
        <w:t xml:space="preserve">al </w:t>
      </w:r>
      <w:proofErr xmlns:w="http://schemas.openxmlformats.org/wordprocessingml/2006/main" w:type="gramEnd"/>
      <w:r xmlns:w="http://schemas.openxmlformats.org/wordprocessingml/2006/main" w:rsidR="00AF284B">
        <w:rPr>
          <w:rFonts w:ascii="STILL Type" w:hAnsi="STILL Type"/>
          <w:lang w:val="en-US"/>
        </w:rPr>
        <w:t xml:space="preserve">instalar el segundo palé. Se balancea ligeramente. Eso es lo que buscamos. Y luego hicimos suficiente </w:t>
      </w:r>
      <w:proofErr xmlns:w="http://schemas.openxmlformats.org/wordprocessingml/2006/main" w:type="gramStart"/>
      <w:r xmlns:w="http://schemas.openxmlformats.org/wordprocessingml/2006/main" w:rsidR="000B5AA0" w:rsidRPr="000B5AA0">
        <w:rPr>
          <w:rFonts w:ascii="STILL Type" w:hAnsi="STILL Type"/>
          <w:lang w:val="en-US"/>
        </w:rPr>
        <w:t xml:space="preserve">espacio </w:t>
      </w:r>
      <w:proofErr xmlns:w="http://schemas.openxmlformats.org/wordprocessingml/2006/main" w:type="gramEnd"/>
      <w:r xmlns:w="http://schemas.openxmlformats.org/wordprocessingml/2006/main" w:rsidR="000B5AA0" w:rsidRPr="000B5AA0">
        <w:rPr>
          <w:rFonts w:ascii="STILL Type" w:hAnsi="STILL Type"/>
          <w:lang w:val="en-US"/>
        </w:rPr>
        <w:t xml:space="preserve">para instalar el último palé.</w:t>
      </w:r>
    </w:p>
    <w:p w14:paraId="7D85C542" w14:textId="77777777" w:rsidR="000B5AA0" w:rsidRPr="000B5AA0" w:rsidRDefault="000B5AA0" w:rsidP="000B5AA0">
      <w:pPr>
        <w:rPr>
          <w:rFonts w:ascii="STILL Type" w:hAnsi="STILL Type"/>
          <w:lang w:val="en-US"/>
        </w:rPr>
      </w:pPr>
    </w:p>
    <w:p w14:paraId="0FED7B8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00:24:34:10 - 00:25:09:22</w:t>
      </w:r>
    </w:p>
    <w:p w14:paraId="24A98C64" w14:textId="366EB52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177BACB3" w14:textId="7EE30D2A" w:rsidR="000B5AA0" w:rsidRPr="000B5AA0" w:rsidRDefault="00AF284B"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Ahora estamos </w:t>
      </w:r>
      <w:proofErr xmlns:w="http://schemas.openxmlformats.org/wordprocessingml/2006/main" w:type="gramEnd"/>
      <w:r xmlns:w="http://schemas.openxmlformats.org/wordprocessingml/2006/main">
        <w:rPr>
          <w:rFonts w:ascii="STILL Type" w:hAnsi="STILL Type"/>
          <w:lang w:val="en-US"/>
        </w:rPr>
        <w:t xml:space="preserve">entrando </w:t>
      </w:r>
      <w:proofErr xmlns:w="http://schemas.openxmlformats.org/wordprocessingml/2006/main" w:type="gramStart"/>
      <w:r xmlns:w="http://schemas.openxmlformats.org/wordprocessingml/2006/main" w:rsidR="000B5AA0" w:rsidRPr="000B5AA0">
        <w:rPr>
          <w:rFonts w:ascii="STILL Type" w:hAnsi="STILL Type"/>
          <w:lang w:val="en-US"/>
        </w:rPr>
        <w:t xml:space="preserve">con el último palé. La última fila dentro del remolque. Como sabemos que el margen dentro del remolque es tan estrecho, el camión regresa a su posición de espera y espera su siguiente orden.</w:t>
      </w:r>
    </w:p>
    <w:p w14:paraId="7E9D16BB" w14:textId="77777777" w:rsidR="000B5AA0" w:rsidRPr="000B5AA0" w:rsidRDefault="000B5AA0" w:rsidP="000B5AA0">
      <w:pPr>
        <w:rPr>
          <w:rFonts w:ascii="STILL Type" w:hAnsi="STILL Type"/>
          <w:lang w:val="en-US"/>
        </w:rPr>
      </w:pPr>
    </w:p>
    <w:p w14:paraId="6B7DFD9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00:25:09:24 - 00:25:19:24</w:t>
      </w:r>
    </w:p>
    <w:p w14:paraId="5B776FA3" w14:textId="246487A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1002A6F2" w14:textId="5D646A87" w:rsidR="000B5AA0" w:rsidRPr="000B5AA0" w:rsidRDefault="00EA6EF6"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Y ahora estamos colocando el último palé en el remolque.</w:t>
      </w:r>
    </w:p>
    <w:p w14:paraId="50CB4683" w14:textId="77777777" w:rsidR="000B5AA0" w:rsidRPr="000B5AA0" w:rsidRDefault="000B5AA0" w:rsidP="000B5AA0">
      <w:pPr>
        <w:rPr>
          <w:rFonts w:ascii="STILL Type" w:hAnsi="STILL Type"/>
          <w:lang w:val="en-US"/>
        </w:rPr>
      </w:pPr>
    </w:p>
    <w:p w14:paraId="215CFD1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00:25:20:01 - 00:25:56:06</w:t>
      </w:r>
    </w:p>
    <w:p w14:paraId="076510C1" w14:textId="292965B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4B406998" w14:textId="32138FC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Por </w:t>
      </w:r>
      <w:proofErr xmlns:w="http://schemas.openxmlformats.org/wordprocessingml/2006/main" w:type="gramStart"/>
      <w:r xmlns:w="http://schemas.openxmlformats.org/wordprocessingml/2006/main" w:rsidRPr="000B5AA0">
        <w:rPr>
          <w:rFonts w:ascii="STILL Type" w:hAnsi="STILL Type"/>
          <w:lang w:val="en-US"/>
        </w:rPr>
        <w:t xml:space="preserve">último </w:t>
      </w:r>
      <w:proofErr xmlns:w="http://schemas.openxmlformats.org/wordprocessingml/2006/main" w:type="gramEnd"/>
      <w:r xmlns:w="http://schemas.openxmlformats.org/wordprocessingml/2006/main" w:rsidRPr="000B5AA0">
        <w:rPr>
          <w:rFonts w:ascii="STILL Type" w:hAnsi="STILL Type"/>
          <w:lang w:val="en-US"/>
        </w:rPr>
        <w:t xml:space="preserve">, quiero mencionar el panel de control del sistema. Contamos con una </w:t>
      </w:r>
      <w:proofErr xmlns:w="http://schemas.openxmlformats.org/wordprocessingml/2006/main" w:type="gramStart"/>
      <w:r xmlns:w="http://schemas.openxmlformats.org/wordprocessingml/2006/main" w:rsidR="00D36B67">
        <w:rPr>
          <w:rFonts w:ascii="STILL Type" w:hAnsi="STILL Type"/>
          <w:lang w:val="en-US"/>
        </w:rPr>
        <w:t xml:space="preserve">interfaz operativa y </w:t>
      </w:r>
      <w:proofErr xmlns:w="http://schemas.openxmlformats.org/wordprocessingml/2006/main" w:type="gramStart"/>
      <w:r xmlns:w="http://schemas.openxmlformats.org/wordprocessingml/2006/main" w:rsidRPr="000B5AA0">
        <w:rPr>
          <w:rFonts w:ascii="STILL Type" w:hAnsi="STILL Type"/>
          <w:lang w:val="en-US"/>
        </w:rPr>
        <w:t xml:space="preserve">fácil de usar donde los operadores y la gerencia pueden ver en tiempo real lo que está sucediendo. </w:t>
      </w:r>
      <w:proofErr xmlns:w="http://schemas.openxmlformats.org/wordprocessingml/2006/main" w:type="gramEnd"/>
      <w:r xmlns:w="http://schemas.openxmlformats.org/wordprocessingml/2006/main" w:rsidRPr="000B5AA0">
        <w:rPr>
          <w:rFonts w:ascii="STILL Type" w:hAnsi="STILL Type"/>
          <w:lang w:val="en-US"/>
        </w:rPr>
        <w:t xml:space="preserve">Además, disponemos </w:t>
      </w:r>
      <w:proofErr xmlns:w="http://schemas.openxmlformats.org/wordprocessingml/2006/main" w:type="gramEnd"/>
      <w:r xmlns:w="http://schemas.openxmlformats.org/wordprocessingml/2006/main" w:rsidRPr="000B5AA0">
        <w:rPr>
          <w:rFonts w:ascii="STILL Type" w:hAnsi="STILL Type"/>
          <w:lang w:val="en-US"/>
        </w:rPr>
        <w:t xml:space="preserve">de una herramienta de panel de control para la gerencia, donde se pueden integrar indicadores clave de rendimiento (KPI). Por ejemplo, cuántos palés recogemos por hora, cuántos palés recogemos y dejamos caer por día </w:t>
      </w:r>
      <w:proofErr xmlns:w="http://schemas.openxmlformats.org/wordprocessingml/2006/main" w:type="gramStart"/>
      <w:r xmlns:w="http://schemas.openxmlformats.org/wordprocessingml/2006/main" w:rsidRPr="000B5AA0">
        <w:rPr>
          <w:rFonts w:ascii="STILL Type" w:hAnsi="STILL Type"/>
          <w:lang w:val="en-US"/>
        </w:rPr>
        <w:t xml:space="preserve">, y cuántos </w:t>
      </w:r>
      <w:proofErr xmlns:w="http://schemas.openxmlformats.org/wordprocessingml/2006/main" w:type="gramEnd"/>
      <w:r xmlns:w="http://schemas.openxmlformats.org/wordprocessingml/2006/main" w:rsidRPr="000B5AA0">
        <w:rPr>
          <w:rFonts w:ascii="STILL Type" w:hAnsi="STILL Type"/>
          <w:lang w:val="en-US"/>
        </w:rPr>
        <w:t xml:space="preserve">remolques se cargan.</w:t>
      </w:r>
    </w:p>
    <w:p w14:paraId="011FCFE1" w14:textId="77777777" w:rsidR="000B5AA0" w:rsidRPr="000B5AA0" w:rsidRDefault="000B5AA0" w:rsidP="000B5AA0">
      <w:pPr>
        <w:rPr>
          <w:rFonts w:ascii="STILL Type" w:hAnsi="STILL Type"/>
          <w:lang w:val="en-US"/>
        </w:rPr>
      </w:pPr>
    </w:p>
    <w:p w14:paraId="3C768E2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00:25:56:08 - 00:26:07:02</w:t>
      </w:r>
    </w:p>
    <w:p w14:paraId="2B395155" w14:textId="2EE7F9B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50F1E7EB" w14:textId="77777777"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Así que </w:t>
      </w:r>
      <w:proofErr xmlns:w="http://schemas.openxmlformats.org/wordprocessingml/2006/main" w:type="gramEnd"/>
      <w:r xmlns:w="http://schemas.openxmlformats.org/wordprocessingml/2006/main" w:rsidRPr="000B5AA0">
        <w:rPr>
          <w:rFonts w:ascii="STILL Type" w:hAnsi="STILL Type"/>
          <w:lang w:val="en-US"/>
        </w:rPr>
        <w:t xml:space="preserve">todos esos elementos pueden ser KPIs incorporados en un sistema de paneles de control clásico.</w:t>
      </w:r>
    </w:p>
    <w:p w14:paraId="6B5B0B7E" w14:textId="77777777" w:rsidR="000B5AA0" w:rsidRPr="000B5AA0" w:rsidRDefault="000B5AA0" w:rsidP="000B5AA0">
      <w:pPr>
        <w:rPr>
          <w:rFonts w:ascii="STILL Type" w:hAnsi="STILL Type"/>
          <w:lang w:val="en-US"/>
        </w:rPr>
      </w:pPr>
    </w:p>
    <w:p w14:paraId="1ED4DAE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00:26:07:04 - 00:26:26:09</w:t>
      </w:r>
    </w:p>
    <w:p w14:paraId="66DED31E" w14:textId="32774B2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0D5601C4" w14:textId="2353188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Y ahora, pasando del gestor de flotas operativas a una vista </w:t>
      </w:r>
      <w:proofErr xmlns:w="http://schemas.openxmlformats.org/wordprocessingml/2006/main" w:type="spellStart"/>
      <w:r xmlns:w="http://schemas.openxmlformats.org/wordprocessingml/2006/main" w:rsidRPr="000B5AA0">
        <w:rPr>
          <w:rFonts w:ascii="STILL Type" w:hAnsi="STILL Type"/>
          <w:lang w:val="en-US"/>
        </w:rPr>
        <w:t xml:space="preserve">del </w:t>
      </w:r>
      <w:proofErr xmlns:w="http://schemas.openxmlformats.org/wordprocessingml/2006/main" w:type="spellEnd"/>
      <w:r xmlns:w="http://schemas.openxmlformats.org/wordprocessingml/2006/main" w:rsidRPr="000B5AA0">
        <w:rPr>
          <w:rFonts w:ascii="STILL Type" w:hAnsi="STILL Type"/>
          <w:lang w:val="en-US"/>
        </w:rPr>
        <w:t xml:space="preserve">camión.</w:t>
      </w:r>
    </w:p>
    <w:p w14:paraId="378E63D7" w14:textId="77777777" w:rsidR="000B5AA0" w:rsidRPr="000B5AA0" w:rsidRDefault="000B5AA0" w:rsidP="000B5AA0">
      <w:pPr>
        <w:rPr>
          <w:rFonts w:ascii="STILL Type" w:hAnsi="STILL Type"/>
          <w:lang w:val="en-US"/>
        </w:rPr>
      </w:pPr>
    </w:p>
    <w:p w14:paraId="6C990C5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00:26:26:11 - 00:26:56:24</w:t>
      </w:r>
    </w:p>
    <w:p w14:paraId="467A57C4" w14:textId="41239B4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5E85DA09" w14:textId="24CF71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Y desde la perspectiva de la gestión, dispones de datos reales. Datos reales sobre lo que ocurre en las instalaciones. Puedes utilizarlos para múltiples ubicaciones. Puedes comprobar qué ha ocurrido. El flujo total dentro de tu almacén.</w:t>
      </w:r>
    </w:p>
    <w:p w14:paraId="500A7152" w14:textId="77777777" w:rsidR="000B5AA0" w:rsidRPr="000B5AA0" w:rsidRDefault="000B5AA0" w:rsidP="000B5AA0">
      <w:pPr>
        <w:rPr>
          <w:rFonts w:ascii="STILL Type" w:hAnsi="STILL Type"/>
          <w:lang w:val="en-US"/>
        </w:rPr>
      </w:pPr>
    </w:p>
    <w:p w14:paraId="3BAA3FC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00:26:57:01 - 00:27:16:00</w:t>
      </w:r>
    </w:p>
    <w:p w14:paraId="0D5D080A" w14:textId="65A9E20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450A2633" w14:textId="2B9ED2A0"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Así que </w:t>
      </w:r>
      <w:proofErr xmlns:w="http://schemas.openxmlformats.org/wordprocessingml/2006/main" w:type="gramEnd"/>
      <w:r xmlns:w="http://schemas.openxmlformats.org/wordprocessingml/2006/main" w:rsidRPr="000B5AA0">
        <w:rPr>
          <w:rFonts w:ascii="STILL Type" w:hAnsi="STILL Type"/>
          <w:lang w:val="en-US"/>
        </w:rPr>
        <w:t xml:space="preserve">también dispones de una perspectiva de gestión con todas las herramientas y datos necesarios para administrar el sistema. </w:t>
      </w:r>
      <w:proofErr xmlns:w="http://schemas.openxmlformats.org/wordprocessingml/2006/main" w:type="gramStart"/>
      <w:r xmlns:w="http://schemas.openxmlformats.org/wordprocessingml/2006/main" w:rsidR="008743FF">
        <w:rPr>
          <w:rFonts w:ascii="STILL Type" w:hAnsi="STILL Type"/>
          <w:lang w:val="en-US"/>
        </w:rPr>
        <w:t xml:space="preserve">Y, si es </w:t>
      </w:r>
      <w:proofErr xmlns:w="http://schemas.openxmlformats.org/wordprocessingml/2006/main" w:type="gramEnd"/>
      <w:r xmlns:w="http://schemas.openxmlformats.org/wordprocessingml/2006/main" w:rsidRPr="000B5AA0">
        <w:rPr>
          <w:rFonts w:ascii="STILL Type" w:hAnsi="STILL Type"/>
          <w:lang w:val="en-US"/>
        </w:rPr>
        <w:t xml:space="preserve">necesario, realizar cambios, ampliarlo o reducirlo.</w:t>
      </w:r>
    </w:p>
    <w:p w14:paraId="31683FB4" w14:textId="77777777" w:rsidR="000B5AA0" w:rsidRPr="000B5AA0" w:rsidRDefault="000B5AA0" w:rsidP="000B5AA0">
      <w:pPr>
        <w:rPr>
          <w:rFonts w:ascii="STILL Type" w:hAnsi="STILL Type"/>
          <w:lang w:val="en-US"/>
        </w:rPr>
      </w:pPr>
    </w:p>
    <w:p w14:paraId="0760B9A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00:27:16:02 - 00:27:27:18</w:t>
      </w:r>
    </w:p>
    <w:p w14:paraId="24C00129" w14:textId="03F1CFD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director del programa TLU</w:t>
      </w:r>
    </w:p>
    <w:p w14:paraId="74F9372A" w14:textId="19CA4AA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Esta fue la última parte de nuestra presentación. Simone y </w:t>
      </w:r>
      <w:proofErr xmlns:w="http://schemas.openxmlformats.org/wordprocessingml/2006/main" w:type="gramStart"/>
      <w:r xmlns:w="http://schemas.openxmlformats.org/wordprocessingml/2006/main" w:rsidRPr="000B5AA0">
        <w:rPr>
          <w:rFonts w:ascii="STILL Type" w:hAnsi="STILL Type"/>
          <w:lang w:val="en-US"/>
        </w:rPr>
        <w:t xml:space="preserve">yo </w:t>
      </w:r>
      <w:proofErr xmlns:w="http://schemas.openxmlformats.org/wordprocessingml/2006/main" w:type="gramEnd"/>
      <w:r xmlns:w="http://schemas.openxmlformats.org/wordprocessingml/2006/main" w:rsidR="008743FF">
        <w:rPr>
          <w:rFonts w:ascii="STILL Type" w:hAnsi="STILL Type"/>
          <w:lang w:val="en-US"/>
        </w:rPr>
        <w:t xml:space="preserve">les agradecemos a todos por venir.</w:t>
      </w:r>
    </w:p>
    <w:p w14:paraId="17C64C15" w14:textId="77777777" w:rsidR="000B5AA0" w:rsidRPr="000B5AA0" w:rsidRDefault="000B5AA0" w:rsidP="000B5AA0">
      <w:pPr>
        <w:rPr>
          <w:rFonts w:ascii="STILL Type" w:hAnsi="STILL Type"/>
          <w:lang w:val="en-US"/>
        </w:rPr>
      </w:pPr>
    </w:p>
    <w:p w14:paraId="2D6184F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00:27:27:20 - 00:27:30:04</w:t>
      </w:r>
    </w:p>
    <w:p w14:paraId="1137C311" w14:textId="1046966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Gerente de Producto de Automatización</w:t>
      </w:r>
    </w:p>
    <w:p w14:paraId="3B9A7B74" w14:textId="3E62A205" w:rsidR="001B162D" w:rsidRPr="0007747A" w:rsidRDefault="00A773CD" w:rsidP="00310298">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Y estamos abiertos a sus preguntas.</w:t>
      </w:r>
    </w:p>
    <w:sectPr w:rsidR="001B162D" w:rsidRPr="0007747A"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D9038" w14:textId="77777777" w:rsidR="00CF13B2" w:rsidRDefault="00CF13B2" w:rsidP="00850857">
      <w:r>
        <w:separator/>
      </w:r>
    </w:p>
  </w:endnote>
  <w:endnote w:type="continuationSeparator" w:id="0">
    <w:p w14:paraId="347A6B64" w14:textId="77777777" w:rsidR="00CF13B2" w:rsidRDefault="00CF13B2"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1F60C7E5-F65C-4754-9D31-114DA89A6F2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C38A5CF-D4CA-4986-B795-782EFD150FB9}"/>
    <w:embedBold r:id="rId3" w:fontKey="{4ECC27FC-6C08-4B2D-8B27-177ED7D8B1D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427F49B-98B4-43CD-B2EB-26F87B03CD23}"/>
    <w:embedBold r:id="rId5" w:fontKey="{ED450111-5A4E-474D-86A7-2EC3425589EF}"/>
  </w:font>
  <w:font w:name="Tahoma">
    <w:panose1 w:val="020B0604030504040204"/>
    <w:charset w:val="00"/>
    <w:family w:val="swiss"/>
    <w:pitch w:val="variable"/>
    <w:sig w:usb0="E1002EFF" w:usb1="C000605B" w:usb2="00000029" w:usb3="00000000" w:csb0="000101FF" w:csb1="00000000"/>
    <w:embedRegular r:id="rId6" w:fontKey="{E6243650-4F3B-40B5-8224-E2AA55DBF966}"/>
  </w:font>
  <w:font w:name="STILL Type">
    <w:panose1 w:val="00000500000000000000"/>
    <w:charset w:val="00"/>
    <w:family w:val="auto"/>
    <w:pitch w:val="variable"/>
    <w:sig w:usb0="00000287" w:usb1="00000001" w:usb2="00000000" w:usb3="00000000" w:csb0="0000009F" w:csb1="00000000"/>
    <w:embedRegular r:id="rId7" w:fontKey="{8FED1938-E69E-4BC0-9F7C-6F52B44EDD3F}"/>
    <w:embedBold r:id="rId8" w:fontKey="{DB319F25-8C8C-4CFA-9BC5-19F545667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xmlns:w="http://schemas.openxmlformats.org/wordprocessingml/2006/main">
            <w:pStyle w:val="berschrift5"/>
            <w:jc w:val="right"/>
            <w:rPr>
              <w:rFonts w:ascii="STILL Type" w:hAnsi="STILL Type"/>
              <w:b w:val="0"/>
              <w:sz w:val="13"/>
              <w:szCs w:val="13"/>
              <w:lang w:val="de-DE"/>
            </w:rPr>
          </w:pPr>
          <w:r xmlns:w="http://schemas.openxmlformats.org/wordprocessingml/2006/main" w:rsidRPr="000552E3">
            <w:rPr>
              <w:rFonts w:ascii="STILL Type" w:hAnsi="STILL Type"/>
              <w:b w:val="0"/>
              <w:sz w:val="13"/>
              <w:szCs w:val="13"/>
              <w:lang w:val="de-DE"/>
            </w:rPr>
            <w:t xml:space="preserve">Página </w:t>
          </w:r>
          <w:r xmlns:w="http://schemas.openxmlformats.org/wordprocessingml/2006/main" w:rsidRPr="000552E3">
            <w:rPr>
              <w:rFonts w:ascii="STILL Type" w:hAnsi="STILL Type"/>
              <w:b w:val="0"/>
              <w:sz w:val="13"/>
              <w:szCs w:val="13"/>
            </w:rPr>
            <w:fldChar xmlns:w="http://schemas.openxmlformats.org/wordprocessingml/2006/main" w:fldCharType="begin"/>
          </w:r>
          <w:r xmlns:w="http://schemas.openxmlformats.org/wordprocessingml/2006/main" w:rsidRPr="000552E3">
            <w:rPr>
              <w:rFonts w:ascii="STILL Type" w:hAnsi="STILL Type"/>
              <w:b w:val="0"/>
              <w:sz w:val="13"/>
              <w:szCs w:val="13"/>
              <w:lang w:val="de-DE"/>
            </w:rPr>
            <w:instrText xmlns:w="http://schemas.openxmlformats.org/wordprocessingml/2006/main" xml:space="preserve"> PAGE  \* MERGEFORMAT </w:instrText>
          </w:r>
          <w:r xmlns:w="http://schemas.openxmlformats.org/wordprocessingml/2006/main" w:rsidRPr="000552E3">
            <w:rPr>
              <w:rFonts w:ascii="STILL Type" w:hAnsi="STILL Type"/>
              <w:b w:val="0"/>
              <w:sz w:val="13"/>
              <w:szCs w:val="13"/>
            </w:rPr>
            <w:fldChar xmlns:w="http://schemas.openxmlformats.org/wordprocessingml/2006/main" w:fldCharType="separate"/>
          </w:r>
          <w:r xmlns:w="http://schemas.openxmlformats.org/wordprocessingml/2006/main" w:rsidR="00457B96" w:rsidRPr="000552E3">
            <w:rPr>
              <w:rFonts w:ascii="STILL Type" w:hAnsi="STILL Type"/>
              <w:b w:val="0"/>
              <w:noProof/>
              <w:sz w:val="13"/>
              <w:szCs w:val="13"/>
              <w:lang w:val="de-DE"/>
            </w:rPr>
            <w:t xml:space="preserve">1 </w:t>
          </w:r>
          <w:r xmlns:w="http://schemas.openxmlformats.org/wordprocessingml/2006/main" w:rsidRPr="000552E3">
            <w:rPr>
              <w:rFonts w:ascii="STILL Type" w:hAnsi="STILL Type"/>
              <w:b w:val="0"/>
              <w:sz w:val="13"/>
              <w:szCs w:val="13"/>
            </w:rPr>
            <w:fldChar xmlns:w="http://schemas.openxmlformats.org/wordprocessingml/2006/main" w:fldCharType="end"/>
          </w:r>
          <w:r xmlns:w="http://schemas.openxmlformats.org/wordprocessingml/2006/main" w:rsidRPr="000552E3">
            <w:rPr>
              <w:rFonts w:ascii="STILL Type" w:hAnsi="STILL Type"/>
              <w:b w:val="0"/>
              <w:sz w:val="13"/>
              <w:szCs w:val="13"/>
              <w:lang w:val="de-DE"/>
            </w:rPr>
            <w:t xml:space="preserve">de </w:t>
          </w:r>
          <w:r xmlns:w="http://schemas.openxmlformats.org/wordprocessingml/2006/main" w:rsidRPr="000552E3">
            <w:rPr>
              <w:rFonts w:ascii="STILL Type" w:hAnsi="STILL Type"/>
              <w:b w:val="0"/>
              <w:sz w:val="13"/>
              <w:szCs w:val="13"/>
            </w:rPr>
            <w:fldChar xmlns:w="http://schemas.openxmlformats.org/wordprocessingml/2006/main" w:fldCharType="begin"/>
          </w:r>
          <w:r xmlns:w="http://schemas.openxmlformats.org/wordprocessingml/2006/main" w:rsidRPr="000552E3">
            <w:rPr>
              <w:rFonts w:ascii="STILL Type" w:hAnsi="STILL Type"/>
              <w:b w:val="0"/>
              <w:sz w:val="13"/>
              <w:szCs w:val="13"/>
              <w:lang w:val="de-DE"/>
            </w:rPr>
            <w:instrText xmlns:w="http://schemas.openxmlformats.org/wordprocessingml/2006/main" xml:space="preserve"> NUMPAGES  \* MERGEFORMAT </w:instrText>
          </w:r>
          <w:r xmlns:w="http://schemas.openxmlformats.org/wordprocessingml/2006/main" w:rsidRPr="000552E3">
            <w:rPr>
              <w:rFonts w:ascii="STILL Type" w:hAnsi="STILL Type"/>
              <w:b w:val="0"/>
              <w:sz w:val="13"/>
              <w:szCs w:val="13"/>
            </w:rPr>
            <w:fldChar xmlns:w="http://schemas.openxmlformats.org/wordprocessingml/2006/main" w:fldCharType="separate"/>
          </w:r>
          <w:r xmlns:w="http://schemas.openxmlformats.org/wordprocessingml/2006/main" w:rsidR="00457B96" w:rsidRPr="000552E3">
            <w:rPr>
              <w:rFonts w:ascii="STILL Type" w:hAnsi="STILL Type"/>
              <w:b w:val="0"/>
              <w:noProof/>
              <w:sz w:val="13"/>
              <w:szCs w:val="13"/>
              <w:lang w:val="de-DE"/>
            </w:rPr>
            <w:t xml:space="preserve">1</w:t>
          </w:r>
          <w:r xmlns:w="http://schemas.openxmlformats.org/wordprocessingml/2006/main" w:rsidRPr="000552E3">
            <w:rPr>
              <w:rFonts w:ascii="STILL Type" w:hAnsi="STILL Type"/>
              <w:b w:val="0"/>
              <w:sz w:val="13"/>
              <w:szCs w:val="13"/>
            </w:rPr>
            <w:fldChar xmlns:w="http://schemas.openxmlformats.org/wordprocessingml/2006/main"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F7BD6" w14:textId="77777777" w:rsidR="00CF13B2" w:rsidRDefault="00CF13B2" w:rsidP="00850857">
      <w:r>
        <w:separator/>
      </w:r>
    </w:p>
  </w:footnote>
  <w:footnote w:type="continuationSeparator" w:id="0">
    <w:p w14:paraId="545A52E3" w14:textId="77777777" w:rsidR="00CF13B2" w:rsidRDefault="00CF13B2"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6652"/>
    <w:rsid w:val="008743FF"/>
    <w:rsid w:val="00881F9D"/>
    <w:rsid w:val="008966F7"/>
    <w:rsid w:val="008A5C88"/>
    <w:rsid w:val="008F5A1A"/>
    <w:rsid w:val="008F7BAF"/>
    <w:rsid w:val="0090599C"/>
    <w:rsid w:val="00905EE7"/>
    <w:rsid w:val="00911A61"/>
    <w:rsid w:val="0092156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val="e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val="e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eastAsia="en-US" w:val="e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eastAsia="en-US" w:val="e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eastAsia="en-US" w:val="e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val="es"/>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6D9D2-8204-4134-A065-EA01B1BCB20B}">
  <ds:schemaRefs>
    <ds:schemaRef ds:uri="http://schemas.microsoft.com/sharepoint/v3/contenttype/forms"/>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BA2630-FD7B-4A4F-9AB3-C35F8C77BD37}"/>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8</Pages>
  <Words>2863</Words>
  <Characters>18042</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165</cp:revision>
  <cp:lastPrinted>2020-06-18T09:04:00Z</cp:lastPrinted>
  <dcterms:created xsi:type="dcterms:W3CDTF">2026-03-23T17:27:00Z</dcterms:created>
  <dcterms:modified xsi:type="dcterms:W3CDTF">2026-03-23T22:22:00Z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