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xmlns:w="http://schemas.openxmlformats.org/wordprocessingml/2006/main">
        <w:rPr>
          <w:rFonts w:ascii="STILL Type" w:hAnsi="STILL Type"/>
          <w:b/>
          <w:sz w:val="28"/>
          <w:szCs w:val="28"/>
          <w:lang w:val="en-US"/>
        </w:rPr>
      </w:pPr>
      <w:r xmlns:w="http://schemas.openxmlformats.org/wordprocessingml/2006/main" w:rsidRPr="00F86BB0">
        <w:rPr>
          <w:rFonts w:ascii="STILL Type" w:hAnsi="STILL Type"/>
          <w:b/>
          <w:sz w:val="28"/>
          <w:szCs w:val="28"/>
          <w:lang w:val="en-US"/>
        </w:rPr>
        <w:t xml:space="preserve">Konferencja prasowa, scenariusz demonstracyjny AXL iGo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00:00:00:15 - 00:00:24:18</w:t>
      </w:r>
    </w:p>
    <w:p w14:paraId="418D413D" w14:textId="2BB0574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30C8797" w14:textId="53F7046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Cześć wszystkim i witamy na naszej scenie. Simone i </w:t>
      </w:r>
      <w:proofErr xmlns:w="http://schemas.openxmlformats.org/wordprocessingml/2006/main" w:type="gramStart"/>
      <w:r xmlns:w="http://schemas.openxmlformats.org/wordprocessingml/2006/main" w:rsidRPr="000B5AA0">
        <w:rPr>
          <w:rFonts w:ascii="STILL Type" w:hAnsi="STILL Type"/>
          <w:lang w:val="en-US"/>
        </w:rPr>
        <w:t xml:space="preserve">ja </w:t>
      </w:r>
      <w:proofErr xmlns:w="http://schemas.openxmlformats.org/wordprocessingml/2006/main" w:type="gramEnd"/>
      <w:r xmlns:w="http://schemas.openxmlformats.org/wordprocessingml/2006/main" w:rsidR="00F86BB0">
        <w:rPr>
          <w:rFonts w:ascii="STILL Type" w:hAnsi="STILL Type"/>
          <w:lang w:val="en-US"/>
        </w:rPr>
        <w:t xml:space="preserve">witamy Was i przedstawiamy Wam trochę więcej o aplikacji załadunku i rozładunku. </w:t>
      </w:r>
      <w:proofErr xmlns:w="http://schemas.openxmlformats.org/wordprocessingml/2006/main" w:type="gramStart"/>
      <w:r xmlns:w="http://schemas.openxmlformats.org/wordprocessingml/2006/main" w:rsidRPr="000B5AA0">
        <w:rPr>
          <w:rFonts w:ascii="STILL Type" w:hAnsi="STILL Type"/>
          <w:lang w:val="en-US"/>
        </w:rPr>
        <w:t xml:space="preserve">Zabierzemy </w:t>
      </w:r>
      <w:proofErr xmlns:w="http://schemas.openxmlformats.org/wordprocessingml/2006/main" w:type="gramEnd"/>
      <w:r xmlns:w="http://schemas.openxmlformats.org/wordprocessingml/2006/main" w:rsidRPr="000B5AA0">
        <w:rPr>
          <w:rFonts w:ascii="STILL Type" w:hAnsi="STILL Type"/>
          <w:lang w:val="en-US"/>
        </w:rPr>
        <w:t xml:space="preserve">Was w podróż. Dowiemy się więcej o specyfikacji technicznej, przebiegu procesu, </w:t>
      </w:r>
      <w:proofErr xmlns:w="http://schemas.openxmlformats.org/wordprocessingml/2006/main" w:type="gramStart"/>
      <w:r xmlns:w="http://schemas.openxmlformats.org/wordprocessingml/2006/main" w:rsidRPr="000B5AA0">
        <w:rPr>
          <w:rFonts w:ascii="STILL Type" w:hAnsi="STILL Type"/>
          <w:lang w:val="en-US"/>
        </w:rPr>
        <w:t xml:space="preserve">a także </w:t>
      </w:r>
      <w:proofErr xmlns:w="http://schemas.openxmlformats.org/wordprocessingml/2006/main" w:type="gramEnd"/>
      <w:r xmlns:w="http://schemas.openxmlformats.org/wordprocessingml/2006/main" w:rsidRPr="000B5AA0">
        <w:rPr>
          <w:rFonts w:ascii="STILL Type" w:hAnsi="STILL Type"/>
          <w:lang w:val="en-US"/>
        </w:rPr>
        <w:t xml:space="preserve">szczegółowych informacji o kokpicie i narzędziach.</w:t>
      </w:r>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00:00:24:23 - 00:00:54:01</w:t>
      </w:r>
    </w:p>
    <w:p w14:paraId="094F1E3D" w14:textId="4BE6C3E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B47B4F2" w14:textId="5EA4BE6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Zacznijmy więc od prezentacji. Simone i </w:t>
      </w:r>
      <w:proofErr xmlns:w="http://schemas.openxmlformats.org/wordprocessingml/2006/main" w:type="gramStart"/>
      <w:r xmlns:w="http://schemas.openxmlformats.org/wordprocessingml/2006/main" w:rsidRPr="000B5AA0">
        <w:rPr>
          <w:rFonts w:ascii="STILL Type" w:hAnsi="STILL Type"/>
          <w:lang w:val="en-US"/>
        </w:rPr>
        <w:t xml:space="preserve">ja </w:t>
      </w:r>
      <w:proofErr xmlns:w="http://schemas.openxmlformats.org/wordprocessingml/2006/main" w:type="gramEnd"/>
      <w:r xmlns:w="http://schemas.openxmlformats.org/wordprocessingml/2006/main" w:rsidRPr="000B5AA0">
        <w:rPr>
          <w:rFonts w:ascii="STILL Type" w:hAnsi="STILL Type"/>
          <w:lang w:val="en-US"/>
        </w:rPr>
        <w:t xml:space="preserve">zaczniemy od tego, jak wykonywać operacje ręczne. Zaczynamy od operatora wózka widłowego – teraz naśladujemy operację zautomatyzowaną. Wybierzemy palety, wyznaczone palety wewnątrz naczepy.</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00:00:54:03 - 00:01:20:09</w:t>
      </w:r>
    </w:p>
    <w:p w14:paraId="7D7FF042" w14:textId="5C5FD1E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0311EF8" w14:textId="2E93AF86" w:rsidR="000B5AA0" w:rsidRPr="000B5AA0" w:rsidRDefault="00BF12B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Proces rozpocznie się od automatycznego odbioru palet wewnątrz naczepy. Na dużym ekranie zobaczymy wybór palet i wyznaczone miejsce, w którym paleta </w:t>
      </w:r>
      <w:proofErr xmlns:w="http://schemas.openxmlformats.org/wordprocessingml/2006/main" w:type="gramStart"/>
      <w:r xmlns:w="http://schemas.openxmlformats.org/wordprocessingml/2006/main" w:rsidR="000B5AA0" w:rsidRPr="000B5AA0">
        <w:rPr>
          <w:rFonts w:ascii="STILL Type" w:hAnsi="STILL Type"/>
          <w:lang w:val="en-US"/>
        </w:rPr>
        <w:t xml:space="preserve">ma </w:t>
      </w:r>
      <w:proofErr xmlns:w="http://schemas.openxmlformats.org/wordprocessingml/2006/main" w:type="gramEnd"/>
      <w:r xmlns:w="http://schemas.openxmlformats.org/wordprocessingml/2006/main" w:rsidR="000B5AA0" w:rsidRPr="000B5AA0">
        <w:rPr>
          <w:rFonts w:ascii="STILL Type" w:hAnsi="STILL Type"/>
          <w:lang w:val="en-US"/>
        </w:rPr>
        <w:t xml:space="preserve">zostać umieszczona. Następuje ręczna interakcja z osobą odpowiedzialną za, powiedzmy, 5–10 stanowisk załadunkowych. Wybór palet nastąpi po otwarciu drzwi.</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00:01:20:15 - 00:01:55:06</w:t>
      </w:r>
    </w:p>
    <w:p w14:paraId="32041797" w14:textId="32119A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209BF97" w14:textId="2CF0352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Rampa przeładunkowa została podniesiona. Należy ją zainstalować, a następnie rozpocząć proces. Teraz zobaczymy, jak proces się </w:t>
      </w:r>
      <w:proofErr xmlns:w="http://schemas.openxmlformats.org/wordprocessingml/2006/main" w:type="gramStart"/>
      <w:r xmlns:w="http://schemas.openxmlformats.org/wordprocessingml/2006/main" w:rsidRPr="000B5AA0">
        <w:rPr>
          <w:rFonts w:ascii="STILL Type" w:hAnsi="STILL Type"/>
          <w:lang w:val="en-US"/>
        </w:rPr>
        <w:t xml:space="preserve">rozpocznie </w:t>
      </w:r>
      <w:proofErr xmlns:w="http://schemas.openxmlformats.org/wordprocessingml/2006/main" w:type="gramEnd"/>
      <w:r xmlns:w="http://schemas.openxmlformats.org/wordprocessingml/2006/main" w:rsidRPr="000B5AA0">
        <w:rPr>
          <w:rFonts w:ascii="STILL Type" w:hAnsi="STILL Type"/>
          <w:lang w:val="en-US"/>
        </w:rPr>
        <w:t xml:space="preserve">i zabierzemy pierwsze </w:t>
      </w:r>
      <w:proofErr xmlns:w="http://schemas.openxmlformats.org/wordprocessingml/2006/main" w:type="gramStart"/>
      <w:r xmlns:w="http://schemas.openxmlformats.org/wordprocessingml/2006/main" w:rsidRPr="000B5AA0">
        <w:rPr>
          <w:rFonts w:ascii="STILL Type" w:hAnsi="STILL Type"/>
          <w:lang w:val="en-US"/>
        </w:rPr>
        <w:t xml:space="preserve">sześć </w:t>
      </w:r>
      <w:proofErr xmlns:w="http://schemas.openxmlformats.org/wordprocessingml/2006/main" w:type="gramEnd"/>
      <w:r xmlns:w="http://schemas.openxmlformats.org/wordprocessingml/2006/main" w:rsidRPr="000B5AA0">
        <w:rPr>
          <w:rFonts w:ascii="STILL Type" w:hAnsi="STILL Type"/>
          <w:lang w:val="en-US"/>
        </w:rPr>
        <w:t xml:space="preserve">palet z naczepy. Naśladujemy standardowe operacje na doku. Zobaczysz, że </w:t>
      </w:r>
      <w:proofErr xmlns:w="http://schemas.openxmlformats.org/wordprocessingml/2006/main" w:type="gramStart"/>
      <w:r xmlns:w="http://schemas.openxmlformats.org/wordprocessingml/2006/main" w:rsidRPr="000B5AA0">
        <w:rPr>
          <w:rFonts w:ascii="STILL Type" w:hAnsi="STILL Type"/>
          <w:lang w:val="en-US"/>
        </w:rPr>
        <w:t xml:space="preserve">pojazdy </w:t>
      </w:r>
      <w:proofErr xmlns:w="http://schemas.openxmlformats.org/wordprocessingml/2006/main" w:type="gramEnd"/>
      <w:r xmlns:w="http://schemas.openxmlformats.org/wordprocessingml/2006/main" w:rsidR="002D6752">
        <w:rPr>
          <w:rFonts w:ascii="STILL Type" w:hAnsi="STILL Type"/>
          <w:lang w:val="en-US"/>
        </w:rPr>
        <w:t xml:space="preserve">poruszają się w kierunku naczepy, a następnie zrzucają palety i umieszczają je na </w:t>
      </w:r>
      <w:proofErr xmlns:w="http://schemas.openxmlformats.org/wordprocessingml/2006/main" w:type="spellStart"/>
      <w:r xmlns:w="http://schemas.openxmlformats.org/wordprocessingml/2006/main">
        <w:rPr>
          <w:rFonts w:ascii="STILL Type" w:hAnsi="STILL Type"/>
          <w:lang w:val="en-US"/>
        </w:rPr>
        <w:t xml:space="preserve">głębokim </w:t>
      </w:r>
      <w:proofErr xmlns:w="http://schemas.openxmlformats.org/wordprocessingml/2006/main" w:type="spellEnd"/>
      <w:r xmlns:w="http://schemas.openxmlformats.org/wordprocessingml/2006/main" w:rsidRPr="000B5AA0">
        <w:rPr>
          <w:rFonts w:ascii="STILL Type" w:hAnsi="STILL Type"/>
          <w:lang w:val="en-US"/>
        </w:rPr>
        <w:t xml:space="preserve">pasie.</w:t>
      </w:r>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00:01:55:08 - 00:02:27:24</w:t>
      </w:r>
    </w:p>
    <w:p w14:paraId="1C170C43" w14:textId="0D52A94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B3E352A" w14:textId="55D39B95" w:rsidR="000B5AA0" w:rsidRPr="000B5AA0" w:rsidRDefault="002D675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Zauważysz, że system płynnie zintegruje się </w:t>
      </w:r>
      <w:proofErr xmlns:w="http://schemas.openxmlformats.org/wordprocessingml/2006/main" w:type="gramStart"/>
      <w:r xmlns:w="http://schemas.openxmlformats.org/wordprocessingml/2006/main" w:rsidR="000B5AA0" w:rsidRPr="000B5AA0">
        <w:rPr>
          <w:rFonts w:ascii="STILL Type" w:hAnsi="STILL Type"/>
          <w:lang w:val="en-US"/>
        </w:rPr>
        <w:t xml:space="preserve">z </w:t>
      </w:r>
      <w:proofErr xmlns:w="http://schemas.openxmlformats.org/wordprocessingml/2006/main" w:type="gramEnd"/>
      <w:r xmlns:w="http://schemas.openxmlformats.org/wordprocessingml/2006/main" w:rsidR="000B5AA0" w:rsidRPr="000B5AA0">
        <w:rPr>
          <w:rFonts w:ascii="STILL Type" w:hAnsi="STILL Type"/>
          <w:lang w:val="en-US"/>
        </w:rPr>
        <w:t xml:space="preserve">Twoją działalnością. Pierwsza ciężarówka odbierze paletę z lewej strony naczepy. Umieści ją na pierwszym głębokim pasie załadunkowym.</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00:02:28:01 - 00:02:58:09</w:t>
      </w:r>
    </w:p>
    <w:p w14:paraId="49A05EB1" w14:textId="10B113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285D8B03" w14:textId="394DC81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Zauważycie, że nie potrzebujemy żadnych zmian </w:t>
      </w:r>
      <w:proofErr xmlns:w="http://schemas.openxmlformats.org/wordprocessingml/2006/main" w:type="gramStart"/>
      <w:r xmlns:w="http://schemas.openxmlformats.org/wordprocessingml/2006/main" w:rsidRPr="000B5AA0">
        <w:rPr>
          <w:rFonts w:ascii="STILL Type" w:hAnsi="STILL Type"/>
          <w:lang w:val="en-US"/>
        </w:rPr>
        <w:t xml:space="preserve">w infrastrukturze </w:t>
      </w:r>
      <w:proofErr xmlns:w="http://schemas.openxmlformats.org/wordprocessingml/2006/main" w:type="gramEnd"/>
      <w:r xmlns:w="http://schemas.openxmlformats.org/wordprocessingml/2006/main" w:rsidRPr="000B5AA0">
        <w:rPr>
          <w:rFonts w:ascii="STILL Type" w:hAnsi="STILL Type"/>
          <w:lang w:val="en-US"/>
        </w:rPr>
        <w:t xml:space="preserve">samego budynku. Nawigujemy za pomocą kamery VSLAM, którą Simone opowie bardziej szczegółowo. Poruszamy się po otoczeniu </w:t>
      </w:r>
      <w:proofErr xmlns:w="http://schemas.openxmlformats.org/wordprocessingml/2006/main" w:type="gramStart"/>
      <w:r xmlns:w="http://schemas.openxmlformats.org/wordprocessingml/2006/main" w:rsidRPr="000B5AA0">
        <w:rPr>
          <w:rFonts w:ascii="STILL Type" w:hAnsi="STILL Type"/>
          <w:lang w:val="en-US"/>
        </w:rPr>
        <w:t xml:space="preserve">samego </w:t>
      </w:r>
      <w:proofErr xmlns:w="http://schemas.openxmlformats.org/wordprocessingml/2006/main" w:type="gramEnd"/>
      <w:r xmlns:w="http://schemas.openxmlformats.org/wordprocessingml/2006/main" w:rsidRPr="000B5AA0">
        <w:rPr>
          <w:rFonts w:ascii="STILL Type" w:hAnsi="STILL Type"/>
          <w:lang w:val="en-US"/>
        </w:rPr>
        <w:t xml:space="preserve">budynku, </w:t>
      </w:r>
      <w:proofErr xmlns:w="http://schemas.openxmlformats.org/wordprocessingml/2006/main" w:type="spellStart"/>
      <w:r xmlns:w="http://schemas.openxmlformats.org/wordprocessingml/2006/main" w:rsidRPr="000B5AA0">
        <w:rPr>
          <w:rFonts w:ascii="STILL Type" w:hAnsi="STILL Type"/>
          <w:lang w:val="en-US"/>
        </w:rPr>
        <w:t xml:space="preserve">magazynu i </w:t>
      </w:r>
      <w:proofErr xmlns:w="http://schemas.openxmlformats.org/wordprocessingml/2006/main" w:type="spellEnd"/>
      <w:r xmlns:w="http://schemas.openxmlformats.org/wordprocessingml/2006/main" w:rsidR="00A71B11">
        <w:rPr>
          <w:rFonts w:ascii="STILL Type" w:hAnsi="STILL Type"/>
          <w:lang w:val="en-US"/>
        </w:rPr>
        <w:t xml:space="preserve">wnętrza naczepy. A, jak już </w:t>
      </w:r>
      <w:proofErr xmlns:w="http://schemas.openxmlformats.org/wordprocessingml/2006/main" w:type="gramStart"/>
      <w:r xmlns:w="http://schemas.openxmlformats.org/wordprocessingml/2006/main" w:rsidRPr="000B5AA0">
        <w:rPr>
          <w:rFonts w:ascii="STILL Type" w:hAnsi="STILL Type"/>
          <w:lang w:val="en-US"/>
        </w:rPr>
        <w:t xml:space="preserve">wspomniano </w:t>
      </w:r>
      <w:proofErr xmlns:w="http://schemas.openxmlformats.org/wordprocessingml/2006/main" w:type="gramEnd"/>
      <w:r xmlns:w="http://schemas.openxmlformats.org/wordprocessingml/2006/main" w:rsidRPr="000B5AA0">
        <w:rPr>
          <w:rFonts w:ascii="STILL Type" w:hAnsi="STILL Type"/>
          <w:lang w:val="en-US"/>
        </w:rPr>
        <w:t xml:space="preserve">, naczepa to środowisko, które ciągle się zmienia.</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00:02:58:11 - 00:03:25:16</w:t>
      </w:r>
    </w:p>
    <w:p w14:paraId="46D9577C" w14:textId="70DAF1C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AFDFD13" w14:textId="199F6A6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Zauważysz, że każda przyczepa jest nieco inna w wymiarze. Tak samo jest z przyczepami o twardych ścianach, przyczepami o miękkich ścianach itd. </w:t>
      </w:r>
      <w:proofErr xmlns:w="http://schemas.openxmlformats.org/wordprocessingml/2006/main" w:type="gramStart"/>
      <w:r xmlns:w="http://schemas.openxmlformats.org/wordprocessingml/2006/main" w:rsidR="00FB218E">
        <w:rPr>
          <w:rFonts w:ascii="STILL Type" w:hAnsi="STILL Type"/>
          <w:lang w:val="en-US"/>
        </w:rPr>
        <w:t xml:space="preserve">Dlatego </w:t>
      </w:r>
      <w:proofErr xmlns:w="http://schemas.openxmlformats.org/wordprocessingml/2006/main" w:type="gramEnd"/>
      <w:r xmlns:w="http://schemas.openxmlformats.org/wordprocessingml/2006/main" w:rsidRPr="000B5AA0">
        <w:rPr>
          <w:rFonts w:ascii="STILL Type" w:hAnsi="STILL Type"/>
          <w:lang w:val="en-US"/>
        </w:rPr>
        <w:t xml:space="preserve">potrzebujemy kolejnej warstwy nawigacji w samej przyczepie. Pobieramy paletę z przyczepy i przełączamy się na nawigację LiDAR. Zauważysz, że teraz zmienia się </w:t>
      </w:r>
      <w:proofErr xmlns:w="http://schemas.openxmlformats.org/wordprocessingml/2006/main" w:type="gramStart"/>
      <w:r xmlns:w="http://schemas.openxmlformats.org/wordprocessingml/2006/main" w:rsidRPr="000B5AA0">
        <w:rPr>
          <w:rFonts w:ascii="STILL Type" w:hAnsi="STILL Type"/>
          <w:lang w:val="en-US"/>
        </w:rPr>
        <w:t xml:space="preserve">kolejna </w:t>
      </w:r>
      <w:proofErr xmlns:w="http://schemas.openxmlformats.org/wordprocessingml/2006/main" w:type="gramEnd"/>
      <w:r xmlns:w="http://schemas.openxmlformats.org/wordprocessingml/2006/main" w:rsidRPr="000B5AA0">
        <w:rPr>
          <w:rFonts w:ascii="STILL Type" w:hAnsi="STILL Type"/>
          <w:lang w:val="en-US"/>
        </w:rPr>
        <w:t xml:space="preserve">warstwa nawigacji.</w:t>
      </w:r>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00:03:25:16 - 00:03:58:18</w:t>
      </w:r>
    </w:p>
    <w:p w14:paraId="6AFC325C" w14:textId="4665AE2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824D9EC" w14:textId="695CADB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Pr>
          <w:rFonts w:ascii="STILL Type" w:hAnsi="STILL Type"/>
          <w:lang w:val="en-US"/>
        </w:rPr>
        <w:t xml:space="preserve">SLAM </w:t>
      </w:r>
      <w:proofErr xmlns:w="http://schemas.openxmlformats.org/wordprocessingml/2006/main" w:type="gramEnd"/>
      <w:r xmlns:w="http://schemas.openxmlformats.org/wordprocessingml/2006/main">
        <w:rPr>
          <w:rFonts w:ascii="STILL Type" w:hAnsi="STILL Type"/>
          <w:lang w:val="en-US"/>
        </w:rPr>
        <w:t xml:space="preserve">. Zauważysz, że jest dość wąsko. Zobaczysz, że przejazd dla ciężarówek znajduje się przed dokiem. Ponieważ jest tak wąsko, dostosowaliśmy również </w:t>
      </w:r>
      <w:proofErr xmlns:w="http://schemas.openxmlformats.org/wordprocessingml/2006/main" w:type="gramStart"/>
      <w:r xmlns:w="http://schemas.openxmlformats.org/wordprocessingml/2006/main" w:rsidRPr="000B5AA0">
        <w:rPr>
          <w:rFonts w:ascii="STILL Type" w:hAnsi="STILL Type"/>
          <w:lang w:val="en-US"/>
        </w:rPr>
        <w:t xml:space="preserve">nieznacznie prędkość , </w:t>
      </w:r>
      <w:proofErr xmlns:w="http://schemas.openxmlformats.org/wordprocessingml/2006/main" w:type="gramEnd"/>
      <w:r xmlns:w="http://schemas.openxmlformats.org/wordprocessingml/2006/main" w:rsidR="00375B4E">
        <w:rPr>
          <w:rFonts w:ascii="STILL Type" w:hAnsi="STILL Type"/>
          <w:lang w:val="en-US"/>
        </w:rPr>
        <w:t xml:space="preserve">aby umożliwić </w:t>
      </w:r>
      <w:proofErr xmlns:w="http://schemas.openxmlformats.org/wordprocessingml/2006/main" w:type="gramStart"/>
      <w:r xmlns:w="http://schemas.openxmlformats.org/wordprocessingml/2006/main" w:rsidRPr="000B5AA0">
        <w:rPr>
          <w:rFonts w:ascii="STILL Type" w:hAnsi="STILL Type"/>
          <w:lang w:val="en-US"/>
        </w:rPr>
        <w:t xml:space="preserve">pracę </w:t>
      </w:r>
      <w:proofErr xmlns:w="http://schemas.openxmlformats.org/wordprocessingml/2006/main" w:type="gramEnd"/>
      <w:r xmlns:w="http://schemas.openxmlformats.org/wordprocessingml/2006/main" w:rsidRPr="000B5AA0">
        <w:rPr>
          <w:rFonts w:ascii="STILL Type" w:hAnsi="STILL Type"/>
          <w:lang w:val="en-US"/>
        </w:rPr>
        <w:t xml:space="preserve">w tym środowisku. </w:t>
      </w:r>
      <w:proofErr xmlns:w="http://schemas.openxmlformats.org/wordprocessingml/2006/main" w:type="gramStart"/>
      <w:r xmlns:w="http://schemas.openxmlformats.org/wordprocessingml/2006/main" w:rsidRPr="000B5AA0">
        <w:rPr>
          <w:rFonts w:ascii="STILL Type" w:hAnsi="STILL Type"/>
          <w:lang w:val="en-US"/>
        </w:rPr>
        <w:t xml:space="preserve">Tak więc </w:t>
      </w:r>
      <w:proofErr xmlns:w="http://schemas.openxmlformats.org/wordprocessingml/2006/main" w:type="gramEnd"/>
      <w:r xmlns:w="http://schemas.openxmlformats.org/wordprocessingml/2006/main" w:rsidRPr="000B5AA0">
        <w:rPr>
          <w:rFonts w:ascii="STILL Type" w:hAnsi="STILL Type"/>
          <w:lang w:val="en-US"/>
        </w:rPr>
        <w:t xml:space="preserve">pierwszą paletę umieścimy na głębokim pasie.</w:t>
      </w:r>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00:03:58:20 - 00:04:29:17</w:t>
      </w:r>
    </w:p>
    <w:p w14:paraId="1EDB882E" w14:textId="73AEAA2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70404C1" w14:textId="576AC1A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Jednocześnie druga ciężarówka zabierze paletę z naczepy. Tak sobie radzimy. Integrujemy dwa pojazdy, które płynnie ze sobą współpracują. I tak ostatecznie integrujemy system, w którym możemy załadować lub rozładować naczepę w 35 minut. Z jedną ciężarówką w 60 minut.</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00:04:29:19 - 00:04:48:20</w:t>
      </w:r>
    </w:p>
    <w:p w14:paraId="2A25D8E8" w14:textId="5AF0DC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8FF1766" w14:textId="6825B81A" w:rsidR="000B5AA0" w:rsidRPr="000B5AA0" w:rsidRDefault="00E45DF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Ponownie, druga paleta zostanie odebrana. </w:t>
      </w:r>
      <w:proofErr xmlns:w="http://schemas.openxmlformats.org/wordprocessingml/2006/main" w:type="gramStart"/>
      <w:r xmlns:w="http://schemas.openxmlformats.org/wordprocessingml/2006/main" w:rsidR="000B5AA0" w:rsidRPr="000B5AA0">
        <w:rPr>
          <w:rFonts w:ascii="STILL Type" w:hAnsi="STILL Type"/>
          <w:lang w:val="en-US"/>
        </w:rPr>
        <w:t xml:space="preserve">Środkową paletę zobaczysz </w:t>
      </w:r>
      <w:proofErr xmlns:w="http://schemas.openxmlformats.org/wordprocessingml/2006/main" w:type="gramEnd"/>
      <w:r xmlns:w="http://schemas.openxmlformats.org/wordprocessingml/2006/main" w:rsidR="000B5AA0" w:rsidRPr="000B5AA0">
        <w:rPr>
          <w:rFonts w:ascii="STILL Type" w:hAnsi="STILL Type"/>
          <w:lang w:val="en-US"/>
        </w:rPr>
        <w:t xml:space="preserve">tutaj. Jedna ciężarówka poczeka na drugą i pojedzie do tego głębokiego korytarza.</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00:04:48:22 - 00:04:58:05</w:t>
      </w:r>
    </w:p>
    <w:p w14:paraId="340F35A7" w14:textId="2B554C8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468A2447" w14:textId="0A14B303"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Druga ciężarówka zawróci i wjedzie do środka naczepy.</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00:04:58:07 - 00:05:18:01</w:t>
      </w:r>
    </w:p>
    <w:p w14:paraId="513B0AA4" w14:textId="0E712B9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114187B" w14:textId="36DA9353" w:rsidR="000B5AA0" w:rsidRPr="000B5AA0" w:rsidRDefault="00EA61D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Kiedy jedzie w przyczepie, identyfikuje palety. Jak </w:t>
      </w:r>
      <w:proofErr xmlns:w="http://schemas.openxmlformats.org/wordprocessingml/2006/main" w:type="gramStart"/>
      <w:r xmlns:w="http://schemas.openxmlformats.org/wordprocessingml/2006/main" w:rsidR="000B5AA0" w:rsidRPr="000B5AA0">
        <w:rPr>
          <w:rFonts w:ascii="STILL Type" w:hAnsi="STILL Type"/>
          <w:lang w:val="en-US"/>
        </w:rPr>
        <w:t xml:space="preserve">paleta</w:t>
      </w:r>
      <w:proofErr xmlns:w="http://schemas.openxmlformats.org/wordprocessingml/2006/main" w:type="gramEnd"/>
      <w:r xmlns:w="http://schemas.openxmlformats.org/wordprocessingml/2006/main" w:rsidR="000B5AA0" w:rsidRPr="000B5AA0">
        <w:rPr>
          <w:rFonts w:ascii="STILL Type" w:hAnsi="STILL Type"/>
          <w:lang w:val="en-US"/>
        </w:rPr>
        <w:t xml:space="preserve"> </w:t>
      </w:r>
      <w:proofErr xmlns:w="http://schemas.openxmlformats.org/wordprocessingml/2006/main" w:type="gramStart"/>
      <w:r xmlns:w="http://schemas.openxmlformats.org/wordprocessingml/2006/main" w:rsidR="00C143FF">
        <w:rPr>
          <w:rFonts w:ascii="STILL Type" w:hAnsi="STILL Type"/>
          <w:lang w:val="en-US"/>
        </w:rPr>
        <w:t xml:space="preserve">Są one </w:t>
      </w:r>
      <w:proofErr xmlns:w="http://schemas.openxmlformats.org/wordprocessingml/2006/main" w:type="gramEnd"/>
      <w:r xmlns:w="http://schemas.openxmlformats.org/wordprocessingml/2006/main" w:rsidR="000B5AA0" w:rsidRPr="000B5AA0">
        <w:rPr>
          <w:rFonts w:ascii="STILL Type" w:hAnsi="STILL Type"/>
          <w:lang w:val="en-US"/>
        </w:rPr>
        <w:t xml:space="preserve">monitorowane za pomocą kamery paletowej i otoczenia. Dba o to, abyśmy zawsze mieli </w:t>
      </w:r>
      <w:proofErr xmlns:w="http://schemas.openxmlformats.org/wordprocessingml/2006/main" w:type="gramStart"/>
      <w:r xmlns:w="http://schemas.openxmlformats.org/wordprocessingml/2006/main" w:rsidR="000B5AA0" w:rsidRPr="000B5AA0">
        <w:rPr>
          <w:rFonts w:ascii="STILL Type" w:hAnsi="STILL Type"/>
          <w:lang w:val="en-US"/>
        </w:rPr>
        <w:t xml:space="preserve">360-stopniowe </w:t>
      </w:r>
      <w:proofErr xmlns:w="http://schemas.openxmlformats.org/wordprocessingml/2006/main" w:type="gramEnd"/>
      <w:r xmlns:w="http://schemas.openxmlformats.org/wordprocessingml/2006/main" w:rsidR="000B5AA0" w:rsidRPr="000B5AA0">
        <w:rPr>
          <w:rFonts w:ascii="STILL Type" w:hAnsi="STILL Type"/>
          <w:lang w:val="en-US"/>
        </w:rPr>
        <w:t xml:space="preserve">pole bezpieczeństwa.</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00:05:18:03 - 00:05:44:20</w:t>
      </w:r>
    </w:p>
    <w:p w14:paraId="2FE0093A" w14:textId="5892224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40CEBDB4" w14:textId="34E5BBBC"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To samo dotyczy przyjazdu i wyjazdu. </w:t>
      </w:r>
      <w:proofErr xmlns:w="http://schemas.openxmlformats.org/wordprocessingml/2006/main" w:type="gramStart"/>
      <w:r xmlns:w="http://schemas.openxmlformats.org/wordprocessingml/2006/main" w:rsidRPr="000B5AA0">
        <w:rPr>
          <w:rFonts w:ascii="STILL Type" w:hAnsi="STILL Type"/>
          <w:lang w:val="en-US"/>
        </w:rPr>
        <w:t xml:space="preserve">W </w:t>
      </w:r>
      <w:proofErr xmlns:w="http://schemas.openxmlformats.org/wordprocessingml/2006/main" w:type="gramEnd"/>
      <w:r xmlns:w="http://schemas.openxmlformats.org/wordprocessingml/2006/main" w:rsidRPr="000B5AA0">
        <w:rPr>
          <w:rFonts w:ascii="STILL Type" w:hAnsi="STILL Type"/>
          <w:lang w:val="en-US"/>
        </w:rPr>
        <w:t xml:space="preserve">drugim etapie, w pozycji głębokiego korytarza, widać, że wózek widłowy będzie miał </w:t>
      </w:r>
      <w:proofErr xmlns:w="http://schemas.openxmlformats.org/wordprocessingml/2006/main" w:type="gramStart"/>
      <w:r xmlns:w="http://schemas.openxmlformats.org/wordprocessingml/2006/main" w:rsidRPr="000B5AA0">
        <w:rPr>
          <w:rFonts w:ascii="STILL Type" w:hAnsi="STILL Type"/>
          <w:lang w:val="en-US"/>
        </w:rPr>
        <w:t xml:space="preserve">swoją </w:t>
      </w:r>
      <w:proofErr xmlns:w="http://schemas.openxmlformats.org/wordprocessingml/2006/main" w:type="gramEnd"/>
      <w:r xmlns:w="http://schemas.openxmlformats.org/wordprocessingml/2006/main" w:rsidRPr="000B5AA0">
        <w:rPr>
          <w:rFonts w:ascii="STILL Type" w:hAnsi="STILL Type"/>
          <w:lang w:val="en-US"/>
        </w:rPr>
        <w:t xml:space="preserve">pozycję oczekiwania. Drugi wózek paletowy wjeżdża do naczepy, a AXL iGo zabiera ostatnią paletę. </w:t>
      </w:r>
      <w:proofErr xmlns:w="http://schemas.openxmlformats.org/wordprocessingml/2006/main" w:type="spellStart"/>
      <w:r xmlns:w="http://schemas.openxmlformats.org/wordprocessingml/2006/main" w:rsidR="00647047">
        <w:rPr>
          <w:rFonts w:ascii="STILL Type" w:hAnsi="STILL Type"/>
          <w:lang w:val="en-US"/>
        </w:rPr>
        <w:t xml:space="preserve">W ten </w:t>
      </w:r>
      <w:proofErr xmlns:w="http://schemas.openxmlformats.org/wordprocessingml/2006/main" w:type="spellEnd"/>
      <w:r xmlns:w="http://schemas.openxmlformats.org/wordprocessingml/2006/main" w:rsidRPr="000B5AA0">
        <w:rPr>
          <w:rFonts w:ascii="STILL Type" w:hAnsi="STILL Type"/>
          <w:lang w:val="en-US"/>
        </w:rPr>
        <w:t xml:space="preserve">sposób jednocześnie załadujemy lub rozładujemy 30 palet.</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00:05:45:00 - 00:06:05:20</w:t>
      </w:r>
    </w:p>
    <w:p w14:paraId="544031E1" w14:textId="3E09116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DC65C41" w14:textId="61438017" w:rsidR="000B5AA0" w:rsidRPr="000B5AA0" w:rsidRDefault="00647047" w:rsidP="000B5AA0">
      <w:pPr xmlns:w="http://schemas.openxmlformats.org/wordprocessingml/2006/main">
        <w:rPr>
          <w:rFonts w:ascii="STILL Type" w:hAnsi="STILL Type"/>
          <w:lang w:val="en-US"/>
        </w:rPr>
      </w:pPr>
      <w:proofErr xmlns:w="http://schemas.openxmlformats.org/wordprocessingml/2006/main" w:type="spellStart"/>
      <w:r xmlns:w="http://schemas.openxmlformats.org/wordprocessingml/2006/main">
        <w:rPr>
          <w:rFonts w:ascii="STILL Type" w:hAnsi="STILL Type"/>
          <w:lang w:val="en-US"/>
        </w:rPr>
        <w:t xml:space="preserve">jest </w:t>
      </w:r>
      <w:proofErr xmlns:w="http://schemas.openxmlformats.org/wordprocessingml/2006/main" w:type="spellEnd"/>
      <w:r xmlns:w="http://schemas.openxmlformats.org/wordprocessingml/2006/main" w:rsidR="000B5AA0" w:rsidRPr="000B5AA0">
        <w:rPr>
          <w:rFonts w:ascii="STILL Type" w:hAnsi="STILL Type"/>
          <w:lang w:val="en-US"/>
        </w:rPr>
        <w:t xml:space="preserve">, aby zaznaczyć, że w trybie ręcznym mamy 33 palety. W trybie autonomicznym załadujemy lub rozładujemy 30 palet. Ostatni rząd nadal jest ręczny.</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00:06:05:22 - 00:06:40:01</w:t>
      </w:r>
    </w:p>
    <w:p w14:paraId="02AEFE5C" w14:textId="1E03770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E60BCD5" w14:textId="72E6C37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Bardzo ważna jest inteligencja systemu. </w:t>
      </w:r>
      <w:proofErr xmlns:w="http://schemas.openxmlformats.org/wordprocessingml/2006/main" w:type="gramStart"/>
      <w:r xmlns:w="http://schemas.openxmlformats.org/wordprocessingml/2006/main" w:rsidRPr="000B5AA0">
        <w:rPr>
          <w:rFonts w:ascii="STILL Type" w:hAnsi="STILL Type"/>
          <w:lang w:val="en-US"/>
        </w:rPr>
        <w:t xml:space="preserve">Wspomnieliśmy </w:t>
      </w:r>
      <w:proofErr xmlns:w="http://schemas.openxmlformats.org/wordprocessingml/2006/main" w:type="gramEnd"/>
      <w:r xmlns:w="http://schemas.openxmlformats.org/wordprocessingml/2006/main" w:rsidRPr="000B5AA0">
        <w:rPr>
          <w:rFonts w:ascii="STILL Type" w:hAnsi="STILL Type"/>
          <w:lang w:val="en-US"/>
        </w:rPr>
        <w:t xml:space="preserve">już o infrastrukturze. Jest ona niezależna od infrastruktury, ale równie ważnym punktem jest złożoność wchodzenia i wychodzenia z naczepy oraz sposób, w jaki sobie z tym radzimy. Różnica </w:t>
      </w:r>
      <w:proofErr xmlns:w="http://schemas.openxmlformats.org/wordprocessingml/2006/main" w:type="gramStart"/>
      <w:r xmlns:w="http://schemas.openxmlformats.org/wordprocessingml/2006/main" w:rsidRPr="000B5AA0">
        <w:rPr>
          <w:rFonts w:ascii="STILL Type" w:hAnsi="STILL Type"/>
          <w:lang w:val="en-US"/>
        </w:rPr>
        <w:t xml:space="preserve">polega </w:t>
      </w:r>
      <w:proofErr xmlns:w="http://schemas.openxmlformats.org/wordprocessingml/2006/main" w:type="gramEnd"/>
      <w:r xmlns:w="http://schemas.openxmlformats.org/wordprocessingml/2006/main" w:rsidRPr="000B5AA0">
        <w:rPr>
          <w:rFonts w:ascii="STILL Type" w:hAnsi="STILL Type"/>
          <w:lang w:val="en-US"/>
        </w:rPr>
        <w:t xml:space="preserve">na tym, że nasz system, w porównaniu z innymi, rozwiązuje problem wchodzenia do naczepy i podnoszenia palety w </w:t>
      </w:r>
      <w:proofErr xmlns:w="http://schemas.openxmlformats.org/wordprocessingml/2006/main" w:type="gramStart"/>
      <w:r xmlns:w="http://schemas.openxmlformats.org/wordprocessingml/2006/main" w:rsidRPr="000B5AA0">
        <w:rPr>
          <w:rFonts w:ascii="STILL Type" w:hAnsi="STILL Type"/>
          <w:lang w:val="en-US"/>
        </w:rPr>
        <w:t xml:space="preserve">sposób </w:t>
      </w:r>
      <w:proofErr xmlns:w="http://schemas.openxmlformats.org/wordprocessingml/2006/main" w:type="gramEnd"/>
      <w:r xmlns:w="http://schemas.openxmlformats.org/wordprocessingml/2006/main" w:rsidRPr="000B5AA0">
        <w:rPr>
          <w:rFonts w:ascii="STILL Type" w:hAnsi="STILL Type"/>
          <w:lang w:val="en-US"/>
        </w:rPr>
        <w:t xml:space="preserve">inteligentny.</w:t>
      </w:r>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00:06:40:01 - 00:07:22:02</w:t>
      </w:r>
    </w:p>
    <w:p w14:paraId="1A33D1F8" w14:textId="7472ED6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10ACE04" w14:textId="02907E4A" w:rsidR="000B5AA0" w:rsidRPr="000B5AA0" w:rsidRDefault="00321BE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Wykorzystujemy samą przyczepę i pozostałe palety do zbierania informacji zwrotnych. Naśladujemy </w:t>
      </w:r>
      <w:proofErr xmlns:w="http://schemas.openxmlformats.org/wordprocessingml/2006/main" w:type="gramStart"/>
      <w:r xmlns:w="http://schemas.openxmlformats.org/wordprocessingml/2006/main" w:rsidR="000B5AA0" w:rsidRPr="000B5AA0">
        <w:rPr>
          <w:rFonts w:ascii="STILL Type" w:hAnsi="STILL Type"/>
          <w:lang w:val="en-US"/>
        </w:rPr>
        <w:t xml:space="preserve">sposób </w:t>
      </w:r>
      <w:proofErr xmlns:w="http://schemas.openxmlformats.org/wordprocessingml/2006/main" w:type="gramEnd"/>
      <w:r xmlns:w="http://schemas.openxmlformats.org/wordprocessingml/2006/main" w:rsidR="000B5AA0" w:rsidRPr="000B5AA0">
        <w:rPr>
          <w:rFonts w:ascii="STILL Type" w:hAnsi="STILL Type"/>
          <w:lang w:val="en-US"/>
        </w:rPr>
        <w:t xml:space="preserve">, w jaki operator </w:t>
      </w:r>
      <w:proofErr xmlns:w="http://schemas.openxmlformats.org/wordprocessingml/2006/main" w:type="gramStart"/>
      <w:r xmlns:w="http://schemas.openxmlformats.org/wordprocessingml/2006/main" w:rsidR="000B5AA0" w:rsidRPr="000B5AA0">
        <w:rPr>
          <w:rFonts w:ascii="STILL Type" w:hAnsi="STILL Type"/>
          <w:lang w:val="en-US"/>
        </w:rPr>
        <w:t xml:space="preserve">prowadzi pojazd </w:t>
      </w:r>
      <w:proofErr xmlns:w="http://schemas.openxmlformats.org/wordprocessingml/2006/main" w:type="gramEnd"/>
      <w:r xmlns:w="http://schemas.openxmlformats.org/wordprocessingml/2006/main" w:rsidR="000B5AA0" w:rsidRPr="000B5AA0">
        <w:rPr>
          <w:rFonts w:ascii="STILL Type" w:hAnsi="STILL Type"/>
          <w:lang w:val="en-US"/>
        </w:rPr>
        <w:t xml:space="preserve">wewnątrz przyczepy. Podnosimy paletę przy ścianie – naśladujemy i wykorzystujemy siłę przyczepy podczas podnoszenia tej palety. To zawsze najtrudniejsze zadanie, gdy podnosisz ostatnią paletę. Zauważysz, że operator trochę się wierci </w:t>
      </w:r>
      <w:proofErr xmlns:w="http://schemas.openxmlformats.org/wordprocessingml/2006/main" w:type="gramStart"/>
      <w:r xmlns:w="http://schemas.openxmlformats.org/wordprocessingml/2006/main" w:rsidR="000B5AA0" w:rsidRPr="000B5AA0">
        <w:rPr>
          <w:rFonts w:ascii="STILL Type" w:hAnsi="STILL Type"/>
          <w:lang w:val="en-US"/>
        </w:rPr>
        <w:t xml:space="preserve">, </w:t>
      </w:r>
      <w:proofErr xmlns:w="http://schemas.openxmlformats.org/wordprocessingml/2006/main" w:type="gramEnd"/>
      <w:r xmlns:w="http://schemas.openxmlformats.org/wordprocessingml/2006/main" w:rsidR="000B5AA0" w:rsidRPr="000B5AA0">
        <w:rPr>
          <w:rFonts w:ascii="STILL Type" w:hAnsi="STILL Type"/>
          <w:lang w:val="en-US"/>
        </w:rPr>
        <w:t xml:space="preserve">podnosi paletę i odjeżdża.</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00:07:22:04 - 00:07:45:06</w:t>
      </w:r>
    </w:p>
    <w:p w14:paraId="3FB1A9C8" w14:textId="67C955AF"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DCB20DF" w14:textId="0BB6C54E" w:rsidR="000B5AA0" w:rsidRPr="000B5AA0" w:rsidRDefault="00C316A8" w:rsidP="000B5AA0">
      <w:pPr xmlns:w="http://schemas.openxmlformats.org/wordprocessingml/2006/main">
        <w:rPr>
          <w:rFonts w:ascii="STILL Type" w:hAnsi="STILL Type"/>
          <w:lang w:val="en-US"/>
        </w:rPr>
      </w:pPr>
      <w:proofErr xmlns:w="http://schemas.openxmlformats.org/wordprocessingml/2006/main" w:type="spellStart"/>
      <w:proofErr xmlns:w="http://schemas.openxmlformats.org/wordprocessingml/2006/main" w:type="gramStart"/>
      <w:r xmlns:w="http://schemas.openxmlformats.org/wordprocessingml/2006/main">
        <w:rPr>
          <w:rFonts w:ascii="STILL Type" w:hAnsi="STILL Type"/>
          <w:lang w:val="en-US"/>
        </w:rPr>
        <w:lastRenderedPageBreak xmlns:w="http://schemas.openxmlformats.org/wordprocessingml/2006/main"/>
      </w:r>
      <w:r xmlns:w="http://schemas.openxmlformats.org/wordprocessingml/2006/main">
        <w:rPr>
          <w:rFonts w:ascii="STILL Type" w:hAnsi="STILL Type"/>
          <w:lang w:val="en-US"/>
        </w:rPr>
        <w:t xml:space="preserve">jest </w:t>
      </w:r>
      <w:proofErr xmlns:w="http://schemas.openxmlformats.org/wordprocessingml/2006/main" w:type="spellEnd"/>
      <w:proofErr xmlns:w="http://schemas.openxmlformats.org/wordprocessingml/2006/main" w:type="gramEnd"/>
      <w:r xmlns:w="http://schemas.openxmlformats.org/wordprocessingml/2006/main">
        <w:rPr>
          <w:rFonts w:ascii="STILL Type" w:hAnsi="STILL Type"/>
          <w:lang w:val="en-US"/>
        </w:rPr>
        <w:t xml:space="preserve">również, aby osoby pracujące w magazynie mogły identyfikować i wiedzieć, co aktualnie robi wózek. Mamy </w:t>
      </w:r>
      <w:proofErr xmlns:w="http://schemas.openxmlformats.org/wordprocessingml/2006/main" w:type="gramStart"/>
      <w:r xmlns:w="http://schemas.openxmlformats.org/wordprocessingml/2006/main" w:rsidR="000B5AA0" w:rsidRPr="000B5AA0">
        <w:rPr>
          <w:rFonts w:ascii="STILL Type" w:hAnsi="STILL Type"/>
          <w:lang w:val="en-US"/>
        </w:rPr>
        <w:t xml:space="preserve">więc </w:t>
      </w:r>
      <w:proofErr xmlns:w="http://schemas.openxmlformats.org/wordprocessingml/2006/main" w:type="gramEnd"/>
      <w:r xmlns:w="http://schemas.openxmlformats.org/wordprocessingml/2006/main" w:rsidR="000B5AA0" w:rsidRPr="000B5AA0">
        <w:rPr>
          <w:rFonts w:ascii="STILL Type" w:hAnsi="STILL Type"/>
          <w:lang w:val="en-US"/>
        </w:rPr>
        <w:t xml:space="preserve">systemy oświetlenia wizualnego i systemy akustyczne. Co dzieje się z wózkiem? Co robi?</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00:07:45:12 - 00:08:14:23</w:t>
      </w:r>
    </w:p>
    <w:p w14:paraId="7C26EBD8" w14:textId="56BAD5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7C32A4F1" w14:textId="301B1A7E"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Oświetlenie </w:t>
      </w:r>
      <w:proofErr xmlns:w="http://schemas.openxmlformats.org/wordprocessingml/2006/main" w:type="gramEnd"/>
      <w:r xmlns:w="http://schemas.openxmlformats.org/wordprocessingml/2006/main" w:rsidRPr="000B5AA0">
        <w:rPr>
          <w:rFonts w:ascii="STILL Type" w:hAnsi="STILL Type"/>
          <w:lang w:val="en-US"/>
        </w:rPr>
        <w:t xml:space="preserve">wskazuje kierunek, w którym </w:t>
      </w:r>
      <w:proofErr xmlns:w="http://schemas.openxmlformats.org/wordprocessingml/2006/main" w:type="spellStart"/>
      <w:r xmlns:w="http://schemas.openxmlformats.org/wordprocessingml/2006/main" w:rsidRPr="000B5AA0">
        <w:rPr>
          <w:rFonts w:ascii="STILL Type" w:hAnsi="STILL Type"/>
          <w:lang w:val="en-US"/>
        </w:rPr>
        <w:t xml:space="preserve">pojazd </w:t>
      </w:r>
      <w:proofErr xmlns:w="http://schemas.openxmlformats.org/wordprocessingml/2006/main" w:type="spellEnd"/>
      <w:r xmlns:w="http://schemas.openxmlformats.org/wordprocessingml/2006/main" w:rsidRPr="000B5AA0">
        <w:rPr>
          <w:rFonts w:ascii="STILL Type" w:hAnsi="STILL Type"/>
          <w:lang w:val="en-US"/>
        </w:rPr>
        <w:t xml:space="preserve">się porusza. </w:t>
      </w:r>
      <w:proofErr xmlns:w="http://schemas.openxmlformats.org/wordprocessingml/2006/main" w:type="gramStart"/>
      <w:r xmlns:w="http://schemas.openxmlformats.org/wordprocessingml/2006/main" w:rsidRPr="000B5AA0">
        <w:rPr>
          <w:rFonts w:ascii="STILL Type" w:hAnsi="STILL Type"/>
          <w:lang w:val="en-US"/>
        </w:rPr>
        <w:t xml:space="preserve">Status </w:t>
      </w:r>
      <w:proofErr xmlns:w="http://schemas.openxmlformats.org/wordprocessingml/2006/main" w:type="gramEnd"/>
      <w:r xmlns:w="http://schemas.openxmlformats.org/wordprocessingml/2006/main" w:rsidRPr="000B5AA0">
        <w:rPr>
          <w:rFonts w:ascii="STILL Type" w:hAnsi="STILL Type"/>
          <w:lang w:val="en-US"/>
        </w:rPr>
        <w:t xml:space="preserve">jest ważny. Kiedy świeci na zielono, kiedy na pomarańczowo, kiedy na czerwono. Mamy </w:t>
      </w:r>
      <w:proofErr xmlns:w="http://schemas.openxmlformats.org/wordprocessingml/2006/main" w:type="gramStart"/>
      <w:r xmlns:w="http://schemas.openxmlformats.org/wordprocessingml/2006/main" w:rsidR="00E507A5">
        <w:rPr>
          <w:rFonts w:ascii="STILL Type" w:hAnsi="STILL Type"/>
          <w:lang w:val="en-US"/>
        </w:rPr>
        <w:t xml:space="preserve">też </w:t>
      </w:r>
      <w:proofErr xmlns:w="http://schemas.openxmlformats.org/wordprocessingml/2006/main" w:type="gramEnd"/>
      <w:r xmlns:w="http://schemas.openxmlformats.org/wordprocessingml/2006/main" w:rsidR="00E507A5">
        <w:rPr>
          <w:rFonts w:ascii="STILL Type" w:hAnsi="STILL Type"/>
          <w:lang w:val="en-US"/>
        </w:rPr>
        <w:t xml:space="preserve">warstwę dla osób pracujących w tym samym środowisku, dzięki której mogą one śledzić status pojazdu.</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00:08:15:00 - 00:08:23:01</w:t>
      </w:r>
    </w:p>
    <w:p w14:paraId="7A0736CE" w14:textId="5943D9E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1CE7673" w14:textId="5D710F0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 teraz zaczynamy. Rozładowujemy </w:t>
      </w:r>
      <w:proofErr xmlns:w="http://schemas.openxmlformats.org/wordprocessingml/2006/main" w:type="gramStart"/>
      <w:r xmlns:w="http://schemas.openxmlformats.org/wordprocessingml/2006/main" w:rsidRPr="000B5AA0">
        <w:rPr>
          <w:rFonts w:ascii="STILL Type" w:hAnsi="STILL Type"/>
          <w:lang w:val="en-US"/>
        </w:rPr>
        <w:t xml:space="preserve">sześć </w:t>
      </w:r>
      <w:proofErr xmlns:w="http://schemas.openxmlformats.org/wordprocessingml/2006/main" w:type="gramEnd"/>
      <w:r xmlns:w="http://schemas.openxmlformats.org/wordprocessingml/2006/main" w:rsidRPr="000B5AA0">
        <w:rPr>
          <w:rFonts w:ascii="STILL Type" w:hAnsi="STILL Type"/>
          <w:lang w:val="en-US"/>
        </w:rPr>
        <w:t xml:space="preserve">palet.</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00:08:23:03 - 00:08:47:13</w:t>
      </w:r>
    </w:p>
    <w:p w14:paraId="042E6BDA" w14:textId="0CE2690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3EC29E5" w14:textId="63D4AAF4" w:rsidR="000B5AA0" w:rsidRPr="000B5AA0" w:rsidRDefault="005A0554"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Następnie moja koleżanka Simone zacznie dokładniej wyjaśniać </w:t>
      </w:r>
      <w:proofErr xmlns:w="http://schemas.openxmlformats.org/wordprocessingml/2006/main" w:type="gramStart"/>
      <w:r xmlns:w="http://schemas.openxmlformats.org/wordprocessingml/2006/main" w:rsidR="000B5AA0" w:rsidRPr="000B5AA0">
        <w:rPr>
          <w:rFonts w:ascii="STILL Type" w:hAnsi="STILL Type"/>
          <w:lang w:val="en-US"/>
        </w:rPr>
        <w:t xml:space="preserve">szczegóły techniczne </w:t>
      </w:r>
      <w:proofErr xmlns:w="http://schemas.openxmlformats.org/wordprocessingml/2006/main" w:type="gramEnd"/>
      <w:r xmlns:w="http://schemas.openxmlformats.org/wordprocessingml/2006/main" w:rsidR="000B5AA0" w:rsidRPr="000B5AA0">
        <w:rPr>
          <w:rFonts w:ascii="STILL Type" w:hAnsi="STILL Type"/>
          <w:lang w:val="en-US"/>
        </w:rPr>
        <w:t xml:space="preserve">dotyczące kamer, bezpieczeństwa i całego pojazdu. Po rozpoczęciu załadunku </w:t>
      </w:r>
      <w:proofErr xmlns:w="http://schemas.openxmlformats.org/wordprocessingml/2006/main" w:type="gramStart"/>
      <w:r xmlns:w="http://schemas.openxmlformats.org/wordprocessingml/2006/main" w:rsidR="000B5AA0" w:rsidRPr="000B5AA0">
        <w:rPr>
          <w:rFonts w:ascii="STILL Type" w:hAnsi="STILL Type"/>
          <w:lang w:val="en-US"/>
        </w:rPr>
        <w:t xml:space="preserve">zajmujemy </w:t>
      </w:r>
      <w:proofErr xmlns:w="http://schemas.openxmlformats.org/wordprocessingml/2006/main" w:type="gramEnd"/>
      <w:r xmlns:w="http://schemas.openxmlformats.org/wordprocessingml/2006/main" w:rsidR="00BA586D">
        <w:rPr>
          <w:rFonts w:ascii="STILL Type" w:hAnsi="STILL Type"/>
          <w:lang w:val="en-US"/>
        </w:rPr>
        <w:t xml:space="preserve">się również rozładunkiem sześciu palet w klasycznej pozycji głębokiego korytarza. Następnie zmieniamy kolejność i robimy to w odwrotnej kolejności.</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00:08:47:13 - 00:08:59:10</w:t>
      </w:r>
    </w:p>
    <w:p w14:paraId="780A1A6D" w14:textId="39F222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6A4C2B5" w14:textId="76C9893B"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więc </w:t>
      </w:r>
      <w:proofErr xmlns:w="http://schemas.openxmlformats.org/wordprocessingml/2006/main" w:type="gramEnd"/>
      <w:r xmlns:w="http://schemas.openxmlformats.org/wordprocessingml/2006/main" w:rsidRPr="000B5AA0">
        <w:rPr>
          <w:rFonts w:ascii="STILL Type" w:hAnsi="STILL Type"/>
          <w:lang w:val="en-US"/>
        </w:rPr>
        <w:t xml:space="preserve">od podnoszenia palet z głębokiego korytarza i wjeżdżania do środka ciężarówki.</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00:08:59:12 - 00:09:28:10</w:t>
      </w:r>
    </w:p>
    <w:p w14:paraId="7B7566B4" w14:textId="3035D62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1F2032C" w14:textId="014F3135" w:rsidR="000B5AA0" w:rsidRPr="000B5AA0" w:rsidRDefault="00C1279D"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To, co zobaczysz na dużym ekranie – mamy kamerę na </w:t>
      </w:r>
      <w:proofErr xmlns:w="http://schemas.openxmlformats.org/wordprocessingml/2006/main" w:type="gramStart"/>
      <w:r xmlns:w="http://schemas.openxmlformats.org/wordprocessingml/2006/main" w:rsidR="000B5AA0" w:rsidRPr="000B5AA0">
        <w:rPr>
          <w:rFonts w:ascii="STILL Type" w:hAnsi="STILL Type"/>
          <w:lang w:val="en-US"/>
        </w:rPr>
        <w:t xml:space="preserve">górze </w:t>
      </w:r>
      <w:proofErr xmlns:w="http://schemas.openxmlformats.org/wordprocessingml/2006/main" w:type="gramEnd"/>
      <w:r xmlns:w="http://schemas.openxmlformats.org/wordprocessingml/2006/main" w:rsidR="000B5AA0" w:rsidRPr="000B5AA0">
        <w:rPr>
          <w:rFonts w:ascii="STILL Type" w:hAnsi="STILL Type"/>
          <w:lang w:val="en-US"/>
        </w:rPr>
        <w:t xml:space="preserve">, która wyświetla obraz wnętrza naczepy. Możemy również przełączyć się na kamerę paletową ciężarówki, aby </w:t>
      </w:r>
      <w:proofErr xmlns:w="http://schemas.openxmlformats.org/wordprocessingml/2006/main" w:type="gramStart"/>
      <w:r xmlns:w="http://schemas.openxmlformats.org/wordprocessingml/2006/main" w:rsidR="000B5AA0" w:rsidRPr="000B5AA0">
        <w:rPr>
          <w:rFonts w:ascii="STILL Type" w:hAnsi="STILL Type"/>
          <w:lang w:val="en-US"/>
        </w:rPr>
        <w:t xml:space="preserve">zobaczyć, </w:t>
      </w:r>
      <w:proofErr xmlns:w="http://schemas.openxmlformats.org/wordprocessingml/2006/main" w:type="gramEnd"/>
      <w:r xmlns:w="http://schemas.openxmlformats.org/wordprocessingml/2006/main" w:rsidR="00EF3065">
        <w:rPr>
          <w:rFonts w:ascii="STILL Type" w:hAnsi="STILL Type"/>
          <w:lang w:val="en-US"/>
        </w:rPr>
        <w:t xml:space="preserve">co ciężarówka widzi w środku naczepy.</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00:09:28:12 - 00:09:57:23</w:t>
      </w:r>
    </w:p>
    <w:p w14:paraId="7587A59A" w14:textId="733D425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FE90705" w14:textId="4ECE124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Widzisz ścianę, podłogę. I jak wjeżdża do przyczepy i wjeżdża </w:t>
      </w:r>
      <w:proofErr xmlns:w="http://schemas.openxmlformats.org/wordprocessingml/2006/main" w:type="gramStart"/>
      <w:r xmlns:w="http://schemas.openxmlformats.org/wordprocessingml/2006/main" w:rsidRPr="000B5AA0">
        <w:rPr>
          <w:rFonts w:ascii="STILL Type" w:hAnsi="STILL Type"/>
          <w:lang w:val="en-US"/>
        </w:rPr>
        <w:t xml:space="preserve">widłami </w:t>
      </w:r>
      <w:proofErr xmlns:w="http://schemas.openxmlformats.org/wordprocessingml/2006/main" w:type="gramEnd"/>
      <w:r xmlns:w="http://schemas.openxmlformats.org/wordprocessingml/2006/main" w:rsidR="00D9675F">
        <w:rPr>
          <w:rFonts w:ascii="STILL Type" w:hAnsi="STILL Type"/>
          <w:lang w:val="en-US"/>
        </w:rPr>
        <w:t xml:space="preserve">w paletę. To wyraźny </w:t>
      </w:r>
      <w:proofErr xmlns:w="http://schemas.openxmlformats.org/wordprocessingml/2006/main" w:type="gramStart"/>
      <w:r xmlns:w="http://schemas.openxmlformats.org/wordprocessingml/2006/main" w:rsidRPr="000B5AA0">
        <w:rPr>
          <w:rFonts w:ascii="STILL Type" w:hAnsi="STILL Type"/>
          <w:lang w:val="en-US"/>
        </w:rPr>
        <w:t xml:space="preserve">obraz </w:t>
      </w:r>
      <w:proofErr xmlns:w="http://schemas.openxmlformats.org/wordprocessingml/2006/main" w:type="gramEnd"/>
      <w:r xmlns:w="http://schemas.openxmlformats.org/wordprocessingml/2006/main" w:rsidR="00647C06">
        <w:rPr>
          <w:rFonts w:ascii="STILL Type" w:hAnsi="STILL Type"/>
          <w:lang w:val="en-US"/>
        </w:rPr>
        <w:t xml:space="preserve">tego, jak podnosi paletę. Podnosi ją i zaczyna wysiadać z przyczepy.</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00:09:58:00 - 00:10:22:19</w:t>
      </w:r>
    </w:p>
    <w:p w14:paraId="6A88BA48" w14:textId="30D8A80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A5F3ED7" w14:textId="1EC6DC2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Nie zaczynaliśmy od procesu załadunku/rozładunku naczep. Początkowo skupiliśmy się na koncepcji transportu </w:t>
      </w:r>
      <w:proofErr xmlns:w="http://schemas.openxmlformats.org/wordprocessingml/2006/main" w:type="gramStart"/>
      <w:r xmlns:w="http://schemas.openxmlformats.org/wordprocessingml/2006/main" w:rsidRPr="000B5AA0">
        <w:rPr>
          <w:rFonts w:ascii="STILL Type" w:hAnsi="STILL Type"/>
          <w:lang w:val="en-US"/>
        </w:rPr>
        <w:t xml:space="preserve">z punktu do punktu </w:t>
      </w:r>
      <w:proofErr xmlns:w="http://schemas.openxmlformats.org/wordprocessingml/2006/main" w:type="gramEnd"/>
      <w:r xmlns:w="http://schemas.openxmlformats.org/wordprocessingml/2006/main" w:rsidRPr="000B5AA0">
        <w:rPr>
          <w:rFonts w:ascii="STILL Type" w:hAnsi="STILL Type"/>
          <w:lang w:val="en-US"/>
        </w:rPr>
        <w:t xml:space="preserve">. Potem zobaczyliśmy, jakie procesy </w:t>
      </w:r>
      <w:proofErr xmlns:w="http://schemas.openxmlformats.org/wordprocessingml/2006/main" w:type="gramStart"/>
      <w:r xmlns:w="http://schemas.openxmlformats.org/wordprocessingml/2006/main" w:rsidRPr="000B5AA0">
        <w:rPr>
          <w:rFonts w:ascii="STILL Type" w:hAnsi="STILL Type"/>
          <w:lang w:val="en-US"/>
        </w:rPr>
        <w:t xml:space="preserve">możemy również </w:t>
      </w:r>
      <w:proofErr xmlns:w="http://schemas.openxmlformats.org/wordprocessingml/2006/main" w:type="gramEnd"/>
      <w:r xmlns:w="http://schemas.openxmlformats.org/wordprocessingml/2006/main" w:rsidRPr="000B5AA0">
        <w:rPr>
          <w:rFonts w:ascii="STILL Type" w:hAnsi="STILL Type"/>
          <w:lang w:val="en-US"/>
        </w:rPr>
        <w:t xml:space="preserve">inicjować za pomocą tej samej technologii. </w:t>
      </w:r>
      <w:proofErr xmlns:w="http://schemas.openxmlformats.org/wordprocessingml/2006/main" w:type="gramStart"/>
      <w:r xmlns:w="http://schemas.openxmlformats.org/wordprocessingml/2006/main" w:rsidR="00630873">
        <w:rPr>
          <w:rFonts w:ascii="STILL Type" w:hAnsi="STILL Type"/>
          <w:lang w:val="en-US"/>
        </w:rPr>
        <w:t xml:space="preserve">Dlatego </w:t>
      </w:r>
      <w:proofErr xmlns:w="http://schemas.openxmlformats.org/wordprocessingml/2006/main" w:type="gramEnd"/>
      <w:r xmlns:w="http://schemas.openxmlformats.org/wordprocessingml/2006/main" w:rsidRPr="000B5AA0">
        <w:rPr>
          <w:rFonts w:ascii="STILL Type" w:hAnsi="STILL Type"/>
          <w:lang w:val="en-US"/>
        </w:rPr>
        <w:t xml:space="preserve">najpierw rozpoczęliśmy transport z punktu do punktu (transport z A do B) w magazynie. To z kolei przerodziło się w koncepcję </w:t>
      </w:r>
      <w:proofErr xmlns:w="http://schemas.openxmlformats.org/wordprocessingml/2006/main" w:type="gramStart"/>
      <w:r xmlns:w="http://schemas.openxmlformats.org/wordprocessingml/2006/main" w:rsidR="00C61A38" w:rsidRPr="000B5AA0">
        <w:rPr>
          <w:rFonts w:ascii="STILL Type" w:hAnsi="STILL Type"/>
          <w:lang w:val="en-US"/>
        </w:rPr>
        <w:t xml:space="preserve">załadunku </w:t>
      </w:r>
      <w:proofErr xmlns:w="http://schemas.openxmlformats.org/wordprocessingml/2006/main" w:type="gramEnd"/>
      <w:r xmlns:w="http://schemas.openxmlformats.org/wordprocessingml/2006/main" w:rsidR="00C61A38" w:rsidRPr="000B5AA0">
        <w:rPr>
          <w:rFonts w:ascii="STILL Type" w:hAnsi="STILL Type"/>
          <w:lang w:val="en-US"/>
        </w:rPr>
        <w:t xml:space="preserve">i rozładunku naczep.</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00:10:23:00 - 00:10:54:22</w:t>
      </w:r>
    </w:p>
    <w:p w14:paraId="36927982" w14:textId="3DA280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2C4C4293" w14:textId="7768E25B" w:rsidR="000B5AA0" w:rsidRPr="000B5AA0" w:rsidRDefault="00C61A38"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Teraz przechodzę do pozycji głębokiego korytarza, aby zrzucić paletę. Ten wózek będzie stał tutaj. Moja koleżanka Simone przejmie pałeczkę i przedstawi kilka szczegółów technicznych. I wyjaśni więcej o funkcjach samego wózka. Simone. I </w:t>
      </w:r>
      <w:proofErr xmlns:w="http://schemas.openxmlformats.org/wordprocessingml/2006/main" w:type="spellStart"/>
      <w:r xmlns:w="http://schemas.openxmlformats.org/wordprocessingml/2006/main" w:rsidR="000B5AA0" w:rsidRPr="000B5AA0">
        <w:rPr>
          <w:rFonts w:ascii="STILL Type" w:hAnsi="STILL Type"/>
          <w:lang w:val="en-US"/>
        </w:rPr>
        <w:t xml:space="preserve">teraz </w:t>
      </w:r>
      <w:proofErr xmlns:w="http://schemas.openxmlformats.org/wordprocessingml/2006/main" w:type="spellEnd"/>
      <w:r xmlns:w="http://schemas.openxmlformats.org/wordprocessingml/2006/main" w:rsidR="000B5AA0" w:rsidRPr="000B5AA0">
        <w:rPr>
          <w:rFonts w:ascii="STILL Type" w:hAnsi="STILL Type"/>
          <w:lang w:val="en-US"/>
        </w:rPr>
        <w:t xml:space="preserve">twoja kolej.</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00:10:54:24 - 00:11:17:16</w:t>
      </w:r>
    </w:p>
    <w:p w14:paraId="5BBBA1A7" w14:textId="7458D00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48357CAD" w14:textId="562FFC5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Dziękuję. </w:t>
      </w:r>
      <w:proofErr xmlns:w="http://schemas.openxmlformats.org/wordprocessingml/2006/main" w:type="gramStart"/>
      <w:r xmlns:w="http://schemas.openxmlformats.org/wordprocessingml/2006/main" w:rsidRPr="000B5AA0">
        <w:rPr>
          <w:rFonts w:ascii="STILL Type" w:hAnsi="STILL Type"/>
          <w:lang w:val="en-US"/>
        </w:rPr>
        <w:t xml:space="preserve">Widzieliście </w:t>
      </w:r>
      <w:proofErr xmlns:w="http://schemas.openxmlformats.org/wordprocessingml/2006/main" w:type="gramEnd"/>
      <w:r xmlns:w="http://schemas.openxmlformats.org/wordprocessingml/2006/main" w:rsidRPr="000B5AA0">
        <w:rPr>
          <w:rFonts w:ascii="STILL Type" w:hAnsi="STILL Type"/>
          <w:lang w:val="en-US"/>
        </w:rPr>
        <w:t xml:space="preserve">już część rozładunkową. Sześć palet zostało już </w:t>
      </w:r>
      <w:proofErr xmlns:w="http://schemas.openxmlformats.org/wordprocessingml/2006/main" w:type="gramStart"/>
      <w:r xmlns:w="http://schemas.openxmlformats.org/wordprocessingml/2006/main" w:rsidRPr="000B5AA0">
        <w:rPr>
          <w:rFonts w:ascii="STILL Type" w:hAnsi="STILL Type"/>
          <w:lang w:val="en-US"/>
        </w:rPr>
        <w:t xml:space="preserve">załadowanych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Wszystkie </w:t>
      </w:r>
      <w:proofErr xmlns:w="http://schemas.openxmlformats.org/wordprocessingml/2006/main" w:type="gramEnd"/>
      <w:r xmlns:w="http://schemas.openxmlformats.org/wordprocessingml/2006/main" w:rsidRPr="000B5AA0">
        <w:rPr>
          <w:rFonts w:ascii="STILL Type" w:hAnsi="STILL Type"/>
          <w:lang w:val="en-US"/>
        </w:rPr>
        <w:t xml:space="preserve">bezpiecznie ułożono tutaj, aby mógł rozpocząć się kolejny proces. Przenieście palety do magazynu, być może inną ciężarówką, wózkiem widłowym. Cokolwiek zechcecie </w:t>
      </w: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 Teraz ustawiamy jedną paletę do załadunku i umieścimy ją nieco nietypowo, ponieważ nasze pojazdy układają je </w:t>
      </w:r>
      <w:proofErr xmlns:w="http://schemas.openxmlformats.org/wordprocessingml/2006/main" w:type="gramStart"/>
      <w:r xmlns:w="http://schemas.openxmlformats.org/wordprocessingml/2006/main" w:rsidRPr="000B5AA0">
        <w:rPr>
          <w:rFonts w:ascii="STILL Type" w:hAnsi="STILL Type"/>
          <w:lang w:val="en-US"/>
        </w:rPr>
        <w:t xml:space="preserve">naprawdę sprawnie </w:t>
      </w:r>
      <w:proofErr xmlns:w="http://schemas.openxmlformats.org/wordprocessingml/2006/main" w:type="gramEnd"/>
      <w:r xmlns:w="http://schemas.openxmlformats.org/wordprocessingml/2006/main" w:rsidRPr="000B5AA0">
        <w:rPr>
          <w:rFonts w:ascii="STILL Type" w:hAnsi="STILL Type"/>
          <w:lang w:val="en-US"/>
        </w:rPr>
        <w:t xml:space="preserve">.</w:t>
      </w:r>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00:11:17:18 - 00:11:38:19</w:t>
      </w:r>
    </w:p>
    <w:p w14:paraId="766DF37D" w14:textId="3BA302D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7322ED5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Ale możemy również podnosić palety, które zostały dla nas ręcznie ustawione i nie zawsze znajdują się w idealnym położeniu. Dlatego teraz zasymulujemy operatora, który zostawił paletę w tym miejscu, lekko pod kątem. Właśnie to ustawimy. Teraz przygotujemy </w:t>
      </w:r>
      <w:proofErr xmlns:w="http://schemas.openxmlformats.org/wordprocessingml/2006/main" w:type="gramStart"/>
      <w:r xmlns:w="http://schemas.openxmlformats.org/wordprocessingml/2006/main" w:rsidRPr="000B5AA0">
        <w:rPr>
          <w:rFonts w:ascii="STILL Type" w:hAnsi="STILL Type"/>
          <w:lang w:val="en-US"/>
        </w:rPr>
        <w:t xml:space="preserve">to </w:t>
      </w:r>
      <w:proofErr xmlns:w="http://schemas.openxmlformats.org/wordprocessingml/2006/main" w:type="gramEnd"/>
      <w:r xmlns:w="http://schemas.openxmlformats.org/wordprocessingml/2006/main" w:rsidRPr="000B5AA0">
        <w:rPr>
          <w:rFonts w:ascii="STILL Type" w:hAnsi="STILL Type"/>
          <w:lang w:val="en-US"/>
        </w:rPr>
        <w:t xml:space="preserve">do drugiej części prezentacji.</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00:11:38:21 - 00:11:57:18</w:t>
      </w:r>
    </w:p>
    <w:p w14:paraId="38EE40D8" w14:textId="3341F40A"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273A692D" w14:textId="0C1824B0" w:rsidR="000B5AA0" w:rsidRPr="000B5AA0" w:rsidRDefault="00C24191"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Widzicie też, że możemy sterować pojazdem ręcznie. Mamy pilota, którego możemy podłączyć. Dzięki temu mamy pełną kontrolę nad pojazdem, na wypadek gdyby trzeba było coś zrobić ręcznie. Więc teraz widzicie, że to się dzieje.</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00:11:57:20 - 00:12:15:12</w:t>
      </w:r>
    </w:p>
    <w:p w14:paraId="0B350430" w14:textId="09923E00"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0BEE5FA9" w14:textId="438B5C05"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Widzisz </w:t>
      </w:r>
      <w:proofErr xmlns:w="http://schemas.openxmlformats.org/wordprocessingml/2006/main" w:type="gramStart"/>
      <w:r xmlns:w="http://schemas.openxmlformats.org/wordprocessingml/2006/main" w:rsidRPr="000B5AA0">
        <w:rPr>
          <w:rFonts w:ascii="STILL Type" w:hAnsi="STILL Type"/>
          <w:lang w:val="en-US"/>
        </w:rPr>
        <w:t xml:space="preserve">więc </w:t>
      </w:r>
      <w:proofErr xmlns:w="http://schemas.openxmlformats.org/wordprocessingml/2006/main" w:type="gramEnd"/>
      <w:r xmlns:w="http://schemas.openxmlformats.org/wordprocessingml/2006/main" w:rsidRPr="000B5AA0">
        <w:rPr>
          <w:rFonts w:ascii="STILL Type" w:hAnsi="STILL Type"/>
          <w:lang w:val="en-US"/>
        </w:rPr>
        <w:t xml:space="preserve">, że </w:t>
      </w:r>
      <w:proofErr xmlns:w="http://schemas.openxmlformats.org/wordprocessingml/2006/main" w:type="gramEnd"/>
      <w:r xmlns:w="http://schemas.openxmlformats.org/wordprocessingml/2006/main" w:rsidRPr="000B5AA0">
        <w:rPr>
          <w:rFonts w:ascii="STILL Type" w:hAnsi="STILL Type"/>
          <w:lang w:val="en-US"/>
        </w:rPr>
        <w:t xml:space="preserve">paleta jest ustawiona pod dość dużym kątem. Będzie to jeszcze bardziej widoczne </w:t>
      </w:r>
      <w:proofErr xmlns:w="http://schemas.openxmlformats.org/wordprocessingml/2006/main" w:type="gramStart"/>
      <w:r xmlns:w="http://schemas.openxmlformats.org/wordprocessingml/2006/main" w:rsidRPr="000B5AA0">
        <w:rPr>
          <w:rFonts w:ascii="STILL Type" w:hAnsi="STILL Type"/>
          <w:lang w:val="en-US"/>
        </w:rPr>
        <w:t xml:space="preserve">później, </w:t>
      </w:r>
      <w:proofErr xmlns:w="http://schemas.openxmlformats.org/wordprocessingml/2006/main" w:type="gramEnd"/>
      <w:r xmlns:w="http://schemas.openxmlformats.org/wordprocessingml/2006/main" w:rsidRPr="000B5AA0">
        <w:rPr>
          <w:rFonts w:ascii="STILL Type" w:hAnsi="STILL Type"/>
          <w:lang w:val="en-US"/>
        </w:rPr>
        <w:t xml:space="preserve">podczas załadunku, gdy sąsiednia paleta zniknie. Wtedy możesz zacząć od tego miejsca.</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00:12:15:14 - 00:12:36:18</w:t>
      </w:r>
    </w:p>
    <w:p w14:paraId="30FDFA6C" w14:textId="0D31E2A7"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1A7CC2F3" w14:textId="1E76F4F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 więc, </w:t>
      </w:r>
      <w:proofErr xmlns:w="http://schemas.openxmlformats.org/wordprocessingml/2006/main" w:type="gramEnd"/>
      <w:r xmlns:w="http://schemas.openxmlformats.org/wordprocessingml/2006/main" w:rsidRPr="000B5AA0">
        <w:rPr>
          <w:rFonts w:ascii="STILL Type" w:hAnsi="STILL Type"/>
          <w:lang w:val="en-US"/>
        </w:rPr>
        <w:t xml:space="preserve">co teraz zrobimy </w:t>
      </w:r>
      <w:proofErr xmlns:w="http://schemas.openxmlformats.org/wordprocessingml/2006/main" w:type="gramStart"/>
      <w:r xmlns:w="http://schemas.openxmlformats.org/wordprocessingml/2006/main" w:rsidRPr="000B5AA0">
        <w:rPr>
          <w:rFonts w:ascii="STILL Type" w:hAnsi="STILL Type"/>
          <w:lang w:val="en-US"/>
        </w:rPr>
        <w:t xml:space="preserve">pomiędzy </w:t>
      </w:r>
      <w:proofErr xmlns:w="http://schemas.openxmlformats.org/wordprocessingml/2006/main" w:type="gramEnd"/>
      <w:r xmlns:w="http://schemas.openxmlformats.org/wordprocessingml/2006/main" w:rsidRPr="000B5AA0">
        <w:rPr>
          <w:rFonts w:ascii="STILL Type" w:hAnsi="STILL Type"/>
          <w:lang w:val="en-US"/>
        </w:rPr>
        <w:t xml:space="preserve">fazami załadunku? Przyjrzyjmy się bliżej pojazdowi. </w:t>
      </w:r>
      <w:proofErr xmlns:w="http://schemas.openxmlformats.org/wordprocessingml/2006/main" w:type="gramStart"/>
      <w:r xmlns:w="http://schemas.openxmlformats.org/wordprocessingml/2006/main" w:rsidRPr="000B5AA0">
        <w:rPr>
          <w:rFonts w:ascii="STILL Type" w:hAnsi="STILL Type"/>
          <w:lang w:val="en-US"/>
        </w:rPr>
        <w:t xml:space="preserve">Jak </w:t>
      </w:r>
      <w:proofErr xmlns:w="http://schemas.openxmlformats.org/wordprocessingml/2006/main" w:type="gramEnd"/>
      <w:r xmlns:w="http://schemas.openxmlformats.org/wordprocessingml/2006/main" w:rsidRPr="000B5AA0">
        <w:rPr>
          <w:rFonts w:ascii="STILL Type" w:hAnsi="STILL Type"/>
          <w:lang w:val="en-US"/>
        </w:rPr>
        <w:t xml:space="preserve">mówiliśmy </w:t>
      </w:r>
      <w:proofErr xmlns:w="http://schemas.openxmlformats.org/wordprocessingml/2006/main" w:type="gramStart"/>
      <w:r xmlns:w="http://schemas.openxmlformats.org/wordprocessingml/2006/main" w:rsidRPr="000B5AA0">
        <w:rPr>
          <w:rFonts w:ascii="STILL Type" w:hAnsi="STILL Type"/>
          <w:lang w:val="en-US"/>
        </w:rPr>
        <w:t xml:space="preserve">wcześniej </w:t>
      </w:r>
      <w:proofErr xmlns:w="http://schemas.openxmlformats.org/wordprocessingml/2006/main" w:type="gramEnd"/>
      <w:r xmlns:w="http://schemas.openxmlformats.org/wordprocessingml/2006/main" w:rsidRPr="000B5AA0">
        <w:rPr>
          <w:rFonts w:ascii="STILL Type" w:hAnsi="STILL Type"/>
          <w:lang w:val="en-US"/>
        </w:rPr>
        <w:t xml:space="preserve">, mamy mnóstwo czujników i kamer w pojeździe. Mamy </w:t>
      </w:r>
      <w:proofErr xmlns:w="http://schemas.openxmlformats.org/wordprocessingml/2006/main" w:type="gramStart"/>
      <w:r xmlns:w="http://schemas.openxmlformats.org/wordprocessingml/2006/main" w:rsidRPr="000B5AA0">
        <w:rPr>
          <w:rFonts w:ascii="STILL Type" w:hAnsi="STILL Type"/>
          <w:lang w:val="en-US"/>
        </w:rPr>
        <w:t xml:space="preserve">więc </w:t>
      </w:r>
      <w:proofErr xmlns:w="http://schemas.openxmlformats.org/wordprocessingml/2006/main" w:type="gramEnd"/>
      <w:r xmlns:w="http://schemas.openxmlformats.org/wordprocessingml/2006/main" w:rsidRPr="000B5AA0">
        <w:rPr>
          <w:rFonts w:ascii="STILL Type" w:hAnsi="STILL Type"/>
          <w:lang w:val="en-US"/>
        </w:rPr>
        <w:t xml:space="preserve">cztery skanery bezpieczeństwa. Dwa z przodu. I co jest </w:t>
      </w:r>
      <w:proofErr xmlns:w="http://schemas.openxmlformats.org/wordprocessingml/2006/main" w:type="gramStart"/>
      <w:r xmlns:w="http://schemas.openxmlformats.org/wordprocessingml/2006/main" w:rsidRPr="000B5AA0">
        <w:rPr>
          <w:rFonts w:ascii="STILL Type" w:hAnsi="STILL Type"/>
          <w:lang w:val="en-US"/>
        </w:rPr>
        <w:t xml:space="preserve">naprawdę wyjątkowe?</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w </w:t>
      </w:r>
      <w:proofErr xmlns:w="http://schemas.openxmlformats.org/wordprocessingml/2006/main" w:type="gramEnd"/>
      <w:r xmlns:w="http://schemas.openxmlformats.org/wordprocessingml/2006/main" w:rsidRPr="000B5AA0">
        <w:rPr>
          <w:rFonts w:ascii="STILL Type" w:hAnsi="STILL Type"/>
          <w:lang w:val="en-US"/>
        </w:rPr>
        <w:t xml:space="preserve">tym pojeździe umieściliśmy dwa skanery bezpieczeństwa bezpośrednio na końcach wideł.</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00:12:36:20 - 00:13:00:22</w:t>
      </w:r>
    </w:p>
    <w:p w14:paraId="347079AE" w14:textId="61390C2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59F8E98B" w14:textId="7D4AFA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Te skanery końcówek wideł są zasadniczo </w:t>
      </w:r>
      <w:proofErr xmlns:w="http://schemas.openxmlformats.org/wordprocessingml/2006/main" w:type="gramStart"/>
      <w:r xmlns:w="http://schemas.openxmlformats.org/wordprocessingml/2006/main" w:rsidRPr="000B5AA0">
        <w:rPr>
          <w:rFonts w:ascii="STILL Type" w:hAnsi="STILL Type"/>
          <w:lang w:val="en-US"/>
        </w:rPr>
        <w:t xml:space="preserve">dokładnie tam </w:t>
      </w:r>
      <w:proofErr xmlns:w="http://schemas.openxmlformats.org/wordprocessingml/2006/main" w:type="gramEnd"/>
      <w:r xmlns:w="http://schemas.openxmlformats.org/wordprocessingml/2006/main" w:rsidRPr="000B5AA0">
        <w:rPr>
          <w:rFonts w:ascii="STILL Type" w:hAnsi="STILL Type"/>
          <w:lang w:val="en-US"/>
        </w:rPr>
        <w:t xml:space="preserve">, gdzie występują ciasne przestrzenie w przyczepie lub na palecie. Wykrywamy potencjalne problemy </w:t>
      </w:r>
      <w:proofErr xmlns:w="http://schemas.openxmlformats.org/wordprocessingml/2006/main" w:type="gramStart"/>
      <w:r xmlns:w="http://schemas.openxmlformats.org/wordprocessingml/2006/main" w:rsidRPr="000B5AA0">
        <w:rPr>
          <w:rFonts w:ascii="STILL Type" w:hAnsi="STILL Type"/>
          <w:lang w:val="en-US"/>
        </w:rPr>
        <w:t xml:space="preserve">na </w:t>
      </w:r>
      <w:proofErr xmlns:w="http://schemas.openxmlformats.org/wordprocessingml/2006/main" w:type="gramEnd"/>
      <w:r xmlns:w="http://schemas.openxmlformats.org/wordprocessingml/2006/main" w:rsidRPr="000B5AA0">
        <w:rPr>
          <w:rFonts w:ascii="STILL Type" w:hAnsi="STILL Type"/>
          <w:lang w:val="en-US"/>
        </w:rPr>
        <w:t xml:space="preserve">miejscu, a nie gdzieś bardzo wcześnie lub z daleka. Ponadto widły ani palety nie blokują widoku. Oprócz podstawowego </w:t>
      </w:r>
      <w:proofErr xmlns:w="http://schemas.openxmlformats.org/wordprocessingml/2006/main" w:type="gramStart"/>
      <w:r xmlns:w="http://schemas.openxmlformats.org/wordprocessingml/2006/main" w:rsidRPr="000B5AA0">
        <w:rPr>
          <w:rFonts w:ascii="STILL Type" w:hAnsi="STILL Type"/>
          <w:lang w:val="en-US"/>
        </w:rPr>
        <w:t xml:space="preserve">poziomu bezpieczeństwa </w:t>
      </w:r>
      <w:proofErr xmlns:w="http://schemas.openxmlformats.org/wordprocessingml/2006/main" w:type="gramEnd"/>
      <w:r xmlns:w="http://schemas.openxmlformats.org/wordprocessingml/2006/main" w:rsidR="003B6F7E">
        <w:rPr>
          <w:rFonts w:ascii="STILL Type" w:hAnsi="STILL Type"/>
          <w:lang w:val="en-US"/>
        </w:rPr>
        <w:t xml:space="preserve">, mamy kamery przeszkodowe.</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00:13:00:22 - 00:13:21:22</w:t>
      </w:r>
    </w:p>
    <w:p w14:paraId="3F2A2222" w14:textId="2DC8092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4E6C3736" w14:textId="73BD55AB" w:rsidR="000B5AA0" w:rsidRPr="000B5AA0" w:rsidRDefault="003B6F7E" w:rsidP="000B5AA0">
      <w:pPr xmlns:w="http://schemas.openxmlformats.org/wordprocessingml/2006/main">
        <w:rPr>
          <w:rFonts w:ascii="STILL Type" w:hAnsi="STILL Type"/>
          <w:lang w:val="en-US"/>
        </w:rPr>
      </w:pPr>
      <w:r xmlns:w="http://schemas.openxmlformats.org/wordprocessingml/2006/main" w:rsidR="000B5AA0" w:rsidRPr="000B5AA0">
        <w:rPr>
          <w:rFonts w:ascii="STILL Type" w:hAnsi="STILL Type"/>
          <w:lang w:val="en-US"/>
        </w:rPr>
        <w:t xml:space="preserve">przodu pojazdu </w:t>
      </w:r>
      <w:proofErr xmlns:w="http://schemas.openxmlformats.org/wordprocessingml/2006/main" w:type="gramEnd"/>
      <w:r xmlns:w="http://schemas.openxmlformats.org/wordprocessingml/2006/main">
        <w:rPr>
          <w:rFonts w:ascii="STILL Type" w:hAnsi="STILL Type"/>
          <w:lang w:val="en-US"/>
        </w:rPr>
        <w:t xml:space="preserve">mamy trzy kamery monitorujące przeszkody </w:t>
      </w:r>
      <w:proofErr xmlns:w="http://schemas.openxmlformats.org/wordprocessingml/2006/main" w:type="gramStart"/>
      <w:r xmlns:w="http://schemas.openxmlformats.org/wordprocessingml/2006/main" w:rsidR="000B5AA0" w:rsidRPr="000B5AA0">
        <w:rPr>
          <w:rFonts w:ascii="STILL Type" w:hAnsi="STILL Type"/>
          <w:lang w:val="en-US"/>
        </w:rPr>
        <w:t xml:space="preserve">. Obejmują one duży obszar przed pojazdem. </w:t>
      </w:r>
      <w:proofErr xmlns:w="http://schemas.openxmlformats.org/wordprocessingml/2006/main" w:type="gramStart"/>
      <w:r xmlns:w="http://schemas.openxmlformats.org/wordprocessingml/2006/main" w:rsidR="000B5AA0" w:rsidRPr="000B5AA0">
        <w:rPr>
          <w:rFonts w:ascii="STILL Type" w:hAnsi="STILL Type"/>
          <w:lang w:val="en-US"/>
        </w:rPr>
        <w:t xml:space="preserve">Dzięki temu </w:t>
      </w:r>
      <w:proofErr xmlns:w="http://schemas.openxmlformats.org/wordprocessingml/2006/main" w:type="gramEnd"/>
      <w:r xmlns:w="http://schemas.openxmlformats.org/wordprocessingml/2006/main" w:rsidR="000B5AA0" w:rsidRPr="000B5AA0">
        <w:rPr>
          <w:rFonts w:ascii="STILL Type" w:hAnsi="STILL Type"/>
          <w:lang w:val="en-US"/>
        </w:rPr>
        <w:t xml:space="preserve">podczas jazdy możemy precyzyjnie wykrywać osoby i inne przeszkody i w razie potrzeby zwolnić. A jeśli droga znów będzie wolna, możemy przyspieszyć. Dzięki temu możemy nawet celowo omijać przeszkody, jeśli tylko jest wystarczająco dużo miejsca.</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00:13:21:22 - 00:13:49:05</w:t>
      </w:r>
    </w:p>
    <w:p w14:paraId="76BC47C8" w14:textId="2A57DE1B"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301AAA62" w14:textId="397D59F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Nie robimy tego w doku, ponieważ zazwyczaj przestrzeń jest tam </w:t>
      </w:r>
      <w:proofErr xmlns:w="http://schemas.openxmlformats.org/wordprocessingml/2006/main" w:type="gramStart"/>
      <w:r xmlns:w="http://schemas.openxmlformats.org/wordprocessingml/2006/main" w:rsidRPr="000B5AA0">
        <w:rPr>
          <w:rFonts w:ascii="STILL Type" w:hAnsi="STILL Type"/>
          <w:lang w:val="en-US"/>
        </w:rPr>
        <w:t xml:space="preserve">bardzo wąska </w:t>
      </w:r>
      <w:proofErr xmlns:w="http://schemas.openxmlformats.org/wordprocessingml/2006/main" w:type="gramEnd"/>
      <w:r xmlns:w="http://schemas.openxmlformats.org/wordprocessingml/2006/main" w:rsidRPr="000B5AA0">
        <w:rPr>
          <w:rFonts w:ascii="STILL Type" w:hAnsi="STILL Type"/>
          <w:lang w:val="en-US"/>
        </w:rPr>
        <w:t xml:space="preserve">i dlatego celowo unikamy tej funkcji. Ale moglibyśmy </w:t>
      </w:r>
      <w:proofErr xmlns:w="http://schemas.openxmlformats.org/wordprocessingml/2006/main" w:type="gramStart"/>
      <w:r xmlns:w="http://schemas.openxmlformats.org/wordprocessingml/2006/main" w:rsidRPr="000B5AA0">
        <w:rPr>
          <w:rFonts w:ascii="STILL Type" w:hAnsi="STILL Type"/>
          <w:lang w:val="en-US"/>
        </w:rPr>
        <w:t xml:space="preserve">to zrobić, </w:t>
      </w:r>
      <w:proofErr xmlns:w="http://schemas.openxmlformats.org/wordprocessingml/2006/main" w:type="gramEnd"/>
      <w:r xmlns:w="http://schemas.openxmlformats.org/wordprocessingml/2006/main" w:rsidRPr="000B5AA0">
        <w:rPr>
          <w:rFonts w:ascii="STILL Type" w:hAnsi="STILL Type"/>
          <w:lang w:val="en-US"/>
        </w:rPr>
        <w:t xml:space="preserve">gdybyśmy mieli więcej miejsca. Z tyłu mamy kolejną kamerę, kamerę paletową, zamontowaną </w:t>
      </w:r>
      <w:proofErr xmlns:w="http://schemas.openxmlformats.org/wordprocessingml/2006/main" w:type="gramStart"/>
      <w:r xmlns:w="http://schemas.openxmlformats.org/wordprocessingml/2006/main" w:rsidRPr="000B5AA0">
        <w:rPr>
          <w:rFonts w:ascii="STILL Type" w:hAnsi="STILL Type"/>
          <w:lang w:val="en-US"/>
        </w:rPr>
        <w:t xml:space="preserve">tutaj </w:t>
      </w:r>
      <w:proofErr xmlns:w="http://schemas.openxmlformats.org/wordprocessingml/2006/main" w:type="gramEnd"/>
      <w:r xmlns:w="http://schemas.openxmlformats.org/wordprocessingml/2006/main" w:rsidR="00E3682F">
        <w:rPr>
          <w:rFonts w:ascii="STILL Type" w:hAnsi="STILL Type"/>
          <w:lang w:val="en-US"/>
        </w:rPr>
        <w:t xml:space="preserve">i użyjemy jej w drugiej, gdy rozpoczniemy proces załadunku. Ponieważ właśnie w ten sposób ustalamy, jak są rozmieszczane palety i obliczamy drogę do palety i jej odbioru.</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00:13:49:07 - 00:14:13:23</w:t>
      </w:r>
    </w:p>
    <w:p w14:paraId="7AF6D3D8" w14:textId="2CF46CF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6A2A000D" w14:textId="6F82139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I wreszcie, ostatnia kamera, którą mamy, służy do nawigacji. Ma on kamerę wizualną SLAM, której używamy do nawigacji w przyczepie. Jak </w:t>
      </w:r>
      <w:proofErr xmlns:w="http://schemas.openxmlformats.org/wordprocessingml/2006/main" w:type="gramStart"/>
      <w:r xmlns:w="http://schemas.openxmlformats.org/wordprocessingml/2006/main" w:rsidRPr="000B5AA0">
        <w:rPr>
          <w:rFonts w:ascii="STILL Type" w:hAnsi="STILL Type"/>
          <w:lang w:val="en-US"/>
        </w:rPr>
        <w:t xml:space="preserve">wspomniano </w:t>
      </w:r>
      <w:proofErr xmlns:w="http://schemas.openxmlformats.org/wordprocessingml/2006/main" w:type="gramEnd"/>
      <w:r xmlns:w="http://schemas.openxmlformats.org/wordprocessingml/2006/main" w:rsidR="00726997">
        <w:rPr>
          <w:rFonts w:ascii="STILL Type" w:hAnsi="STILL Type"/>
          <w:lang w:val="en-US"/>
        </w:rPr>
        <w:t xml:space="preserve">, używamy skanerów bezpieczeństwa, aby określić naszą pozycję. To jest </w:t>
      </w:r>
      <w:proofErr xmlns:w="http://schemas.openxmlformats.org/wordprocessingml/2006/main" w:type="gramStart"/>
      <w:r xmlns:w="http://schemas.openxmlformats.org/wordprocessingml/2006/main" w:rsidRPr="000B5AA0">
        <w:rPr>
          <w:rFonts w:ascii="STILL Type" w:hAnsi="STILL Type"/>
          <w:lang w:val="en-US"/>
        </w:rPr>
        <w:t xml:space="preserve">właśnie ta </w:t>
      </w:r>
      <w:proofErr xmlns:w="http://schemas.openxmlformats.org/wordprocessingml/2006/main" w:type="spellStart"/>
      <w:r xmlns:w="http://schemas.openxmlformats.org/wordprocessingml/2006/main" w:rsidRPr="000B5AA0">
        <w:rPr>
          <w:rFonts w:ascii="STILL Type" w:hAnsi="STILL Type"/>
          <w:lang w:val="en-US"/>
        </w:rPr>
        <w:t xml:space="preserve">zasadnicza </w:t>
      </w:r>
      <w:proofErr xmlns:w="http://schemas.openxmlformats.org/wordprocessingml/2006/main" w:type="spellEnd"/>
      <w:proofErr xmlns:w="http://schemas.openxmlformats.org/wordprocessingml/2006/main" w:type="gramEnd"/>
      <w:r xmlns:w="http://schemas.openxmlformats.org/wordprocessingml/2006/main" w:rsidRPr="000B5AA0">
        <w:rPr>
          <w:rFonts w:ascii="STILL Type" w:hAnsi="STILL Type"/>
          <w:lang w:val="en-US"/>
        </w:rPr>
        <w:t xml:space="preserve">różnica w nawigacji, czyli w lokalizacji.</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00:14:14:00 - 00:14:35:13</w:t>
      </w:r>
    </w:p>
    <w:p w14:paraId="02D638C2" w14:textId="527A47C2"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6F4C0B84" w14:textId="518EE5B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Oprócz wszystkich tych funkcji kamery mamy również funkcję, której niewielu z Was wcześniej widziało. Nazywamy ją wykrywaniem klifów. Załóżmy </w:t>
      </w:r>
      <w:proofErr xmlns:w="http://schemas.openxmlformats.org/wordprocessingml/2006/main" w:type="gramStart"/>
      <w:r xmlns:w="http://schemas.openxmlformats.org/wordprocessingml/2006/main" w:rsidRPr="000B5AA0">
        <w:rPr>
          <w:rFonts w:ascii="STILL Type" w:hAnsi="STILL Type"/>
          <w:lang w:val="en-US"/>
        </w:rPr>
        <w:t xml:space="preserve">więc </w:t>
      </w:r>
      <w:proofErr xmlns:w="http://schemas.openxmlformats.org/wordprocessingml/2006/main" w:type="gramEnd"/>
      <w:r xmlns:w="http://schemas.openxmlformats.org/wordprocessingml/2006/main" w:rsidRPr="000B5AA0">
        <w:rPr>
          <w:rFonts w:ascii="STILL Type" w:hAnsi="STILL Type"/>
          <w:lang w:val="en-US"/>
        </w:rPr>
        <w:t xml:space="preserve">, że ustawiliśmy przyczepę w odpowiednim miejscu, z powodu którego kierowca ciężarówki postanowi odjechać. Nagle znajdujemy się na środku niczego i nie chcemy, żeby nasz pojazd spadł z klifu, więc nie tego chcemy.</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00:14:35:15 - 00:14:56:01</w:t>
      </w:r>
    </w:p>
    <w:p w14:paraId="724CB7A6" w14:textId="3515E11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042E60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Dlatego używamy naszych czujników i kamer, aby obserwować ziemię. A jeśli zauważymy, że ziemia zaczyna znikać lub jej brakuje, najpierw zwalniamy, a na końcu, za pomocą dwóch czujników z przodu pojazdu, przeprowadzamy ostateczną kontrolę, aby wykryć, czy rzeczywiście jest tam klif, a następnie zatrzymujemy się całkowicie i nie zamierzamy wyskoczyć.</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00:14:56:03 - 00:15:17:16</w:t>
      </w:r>
    </w:p>
    <w:p w14:paraId="6EABAC6A" w14:textId="185A6FB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4B023F64" w14:textId="5E842C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To samo dzieje się w przeciwnym kierunku jazdy. Używamy do tego tylnego skanera bezpieczeństwa. Patrząc z dołu, skaner bezpieczeństwa ma cztery poziomy skanowania. Może </w:t>
      </w:r>
      <w:proofErr xmlns:w="http://schemas.openxmlformats.org/wordprocessingml/2006/main" w:type="gramStart"/>
      <w:r xmlns:w="http://schemas.openxmlformats.org/wordprocessingml/2006/main" w:rsidRPr="000B5AA0">
        <w:rPr>
          <w:rFonts w:ascii="STILL Type" w:hAnsi="STILL Type"/>
          <w:lang w:val="en-US"/>
        </w:rPr>
        <w:t xml:space="preserve">więc </w:t>
      </w:r>
      <w:proofErr xmlns:w="http://schemas.openxmlformats.org/wordprocessingml/2006/main" w:type="gramEnd"/>
      <w:r xmlns:w="http://schemas.openxmlformats.org/wordprocessingml/2006/main" w:rsidRPr="000B5AA0">
        <w:rPr>
          <w:rFonts w:ascii="STILL Type" w:hAnsi="STILL Type"/>
          <w:lang w:val="en-US"/>
        </w:rPr>
        <w:t xml:space="preserve">skanować również w dół, aby zobaczyć podłogę, a właściwie znikającą podłogę, i bezpiecznie się zatrzymać. To </w:t>
      </w:r>
      <w:proofErr xmlns:w="http://schemas.openxmlformats.org/wordprocessingml/2006/main" w:type="gramStart"/>
      <w:r xmlns:w="http://schemas.openxmlformats.org/wordprocessingml/2006/main" w:rsidRPr="000B5AA0">
        <w:rPr>
          <w:rFonts w:ascii="STILL Type" w:hAnsi="STILL Type"/>
          <w:lang w:val="en-US"/>
        </w:rPr>
        <w:t xml:space="preserve">naprawdę ważna </w:t>
      </w:r>
      <w:proofErr xmlns:w="http://schemas.openxmlformats.org/wordprocessingml/2006/main" w:type="gramEnd"/>
      <w:r xmlns:w="http://schemas.openxmlformats.org/wordprocessingml/2006/main" w:rsidRPr="000B5AA0">
        <w:rPr>
          <w:rFonts w:ascii="STILL Type" w:hAnsi="STILL Type"/>
          <w:lang w:val="en-US"/>
        </w:rPr>
        <w:t xml:space="preserve">funkcja, którą mamy.</w:t>
      </w:r>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00:15:17:20 - 00:15:39:08</w:t>
      </w:r>
    </w:p>
    <w:p w14:paraId="4AE4BA4A" w14:textId="15BC782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43CB833F" w14:textId="5E52506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Działa to w obie strony. Więc </w:t>
      </w:r>
      <w:proofErr xmlns:w="http://schemas.openxmlformats.org/wordprocessingml/2006/main" w:type="gramStart"/>
      <w:r xmlns:w="http://schemas.openxmlformats.org/wordprocessingml/2006/main" w:rsidRPr="000B5AA0">
        <w:rPr>
          <w:rFonts w:ascii="STILL Type" w:hAnsi="STILL Type"/>
          <w:lang w:val="en-US"/>
        </w:rPr>
        <w:t xml:space="preserve">nawet </w:t>
      </w:r>
      <w:proofErr xmlns:w="http://schemas.openxmlformats.org/wordprocessingml/2006/main" w:type="gramEnd"/>
      <w:r xmlns:w="http://schemas.openxmlformats.org/wordprocessingml/2006/main" w:rsidRPr="000B5AA0">
        <w:rPr>
          <w:rFonts w:ascii="STILL Type" w:hAnsi="STILL Type"/>
          <w:lang w:val="en-US"/>
        </w:rPr>
        <w:t xml:space="preserve">jeśli wykonujemy pracę w przyczepie, ktoś ją przesuwa razem z nami, tak że nie wyskoczymy z niej. Bardzo mi się to podoba, bo lubię swój pojazd, więc zależy mi na jego bezpieczeństwie. Myślę, że to są </w:t>
      </w:r>
      <w:proofErr xmlns:w="http://schemas.openxmlformats.org/wordprocessingml/2006/main" w:type="spellStart"/>
      <w:r xmlns:w="http://schemas.openxmlformats.org/wordprocessingml/2006/main" w:rsidRPr="000B5AA0">
        <w:rPr>
          <w:rFonts w:ascii="STILL Type" w:hAnsi="STILL Type"/>
          <w:lang w:val="en-US"/>
        </w:rPr>
        <w:t xml:space="preserve">główne </w:t>
      </w:r>
      <w:proofErr xmlns:w="http://schemas.openxmlformats.org/wordprocessingml/2006/main" w:type="spellEnd"/>
      <w:r xmlns:w="http://schemas.openxmlformats.org/wordprocessingml/2006/main" w:rsidRPr="000B5AA0">
        <w:rPr>
          <w:rFonts w:ascii="STILL Type" w:hAnsi="STILL Type"/>
          <w:lang w:val="en-US"/>
        </w:rPr>
        <w:t xml:space="preserve">cechy techniczne, które są </w:t>
      </w:r>
      <w:proofErr xmlns:w="http://schemas.openxmlformats.org/wordprocessingml/2006/main" w:type="gramStart"/>
      <w:r xmlns:w="http://schemas.openxmlformats.org/wordprocessingml/2006/main" w:rsidRPr="000B5AA0">
        <w:rPr>
          <w:rFonts w:ascii="STILL Type" w:hAnsi="STILL Type"/>
          <w:lang w:val="en-US"/>
        </w:rPr>
        <w:t xml:space="preserve">naprawdę istotne </w:t>
      </w:r>
      <w:proofErr xmlns:w="http://schemas.openxmlformats.org/wordprocessingml/2006/main" w:type="gramEnd"/>
      <w:r xmlns:w="http://schemas.openxmlformats.org/wordprocessingml/2006/main" w:rsidRPr="000B5AA0">
        <w:rPr>
          <w:rFonts w:ascii="STILL Type" w:hAnsi="STILL Type"/>
          <w:lang w:val="en-US"/>
        </w:rPr>
        <w:t xml:space="preserve">dla operatora.</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00:15:39:10 - 00:15:48:22</w:t>
      </w:r>
    </w:p>
    <w:p w14:paraId="28D882A2" w14:textId="62B6912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15185A65" w14:textId="55892FC8"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że </w:t>
      </w:r>
      <w:proofErr xmlns:w="http://schemas.openxmlformats.org/wordprocessingml/2006/main" w:type="gramEnd"/>
      <w:r xmlns:w="http://schemas.openxmlformats.org/wordprocessingml/2006/main" w:rsidRPr="000B5AA0">
        <w:rPr>
          <w:rFonts w:ascii="STILL Type" w:hAnsi="STILL Type"/>
          <w:lang w:val="en-US"/>
        </w:rPr>
        <w:t xml:space="preserve">nadszedł czas, żeby do ciebie wrócić i zacząć od nowa, ładując palety do przyczepy.</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00:15:48:24 - 00:16:19:23</w:t>
      </w:r>
    </w:p>
    <w:p w14:paraId="4533083F" w14:textId="0415AF7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1D032BA" w14:textId="5E2F6F5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Dziękuję </w:t>
      </w:r>
      <w:proofErr xmlns:w="http://schemas.openxmlformats.org/wordprocessingml/2006/main" w:type="gramStart"/>
      <w:r xmlns:w="http://schemas.openxmlformats.org/wordprocessingml/2006/main" w:rsidRPr="000B5AA0">
        <w:rPr>
          <w:rFonts w:ascii="STILL Type" w:hAnsi="STILL Type"/>
          <w:lang w:val="en-US"/>
        </w:rPr>
        <w:t xml:space="preserve">, Simone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Co </w:t>
      </w:r>
      <w:proofErr xmlns:w="http://schemas.openxmlformats.org/wordprocessingml/2006/main" w:type="gramEnd"/>
      <w:r xmlns:w="http://schemas.openxmlformats.org/wordprocessingml/2006/main" w:rsidRPr="000B5AA0">
        <w:rPr>
          <w:rFonts w:ascii="STILL Type" w:hAnsi="STILL Type"/>
          <w:lang w:val="en-US"/>
        </w:rPr>
        <w:t xml:space="preserve">teraz robimy? Widzieliśmy już pierwszy etap rozładunku, szczegóły techniczne od Simone. Ale teraz ponownie rozpoczynamy proces załadunku. Mamy </w:t>
      </w:r>
      <w:proofErr xmlns:w="http://schemas.openxmlformats.org/wordprocessingml/2006/main" w:type="gramStart"/>
      <w:r xmlns:w="http://schemas.openxmlformats.org/wordprocessingml/2006/main" w:rsidRPr="000B5AA0">
        <w:rPr>
          <w:rFonts w:ascii="STILL Type" w:hAnsi="STILL Type"/>
          <w:lang w:val="en-US"/>
        </w:rPr>
        <w:t xml:space="preserve">operatora </w:t>
      </w:r>
      <w:proofErr xmlns:w="http://schemas.openxmlformats.org/wordprocessingml/2006/main" w:type="gramEnd"/>
      <w:r xmlns:w="http://schemas.openxmlformats.org/wordprocessingml/2006/main" w:rsidRPr="000B5AA0">
        <w:rPr>
          <w:rFonts w:ascii="STILL Type" w:hAnsi="STILL Type"/>
          <w:lang w:val="en-US"/>
        </w:rPr>
        <w:t xml:space="preserve">, który odpowiada za określoną </w:t>
      </w:r>
      <w:proofErr xmlns:w="http://schemas.openxmlformats.org/wordprocessingml/2006/main" w:type="gramStart"/>
      <w:r xmlns:w="http://schemas.openxmlformats.org/wordprocessingml/2006/main" w:rsidRPr="000B5AA0">
        <w:rPr>
          <w:rFonts w:ascii="STILL Type" w:hAnsi="STILL Type"/>
          <w:lang w:val="en-US"/>
        </w:rPr>
        <w:t xml:space="preserve">liczbę </w:t>
      </w:r>
      <w:proofErr xmlns:w="http://schemas.openxmlformats.org/wordprocessingml/2006/main" w:type="gramEnd"/>
      <w:r xmlns:w="http://schemas.openxmlformats.org/wordprocessingml/2006/main" w:rsidRPr="000B5AA0">
        <w:rPr>
          <w:rFonts w:ascii="STILL Type" w:hAnsi="STILL Type"/>
          <w:lang w:val="en-US"/>
        </w:rPr>
        <w:t xml:space="preserve">doków. Ty rozpoczniesz proces, wybierając pozycje głębokich torów.</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00:16:20:00 - 00:16:55:12</w:t>
      </w:r>
    </w:p>
    <w:p w14:paraId="1E2D893C" w14:textId="5FF4D18B"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3F68E8C" w14:textId="32E8B92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Następnie ciężarówka otrzymuje sygnał i </w:t>
      </w:r>
      <w:proofErr xmlns:w="http://schemas.openxmlformats.org/wordprocessingml/2006/main" w:type="gramStart"/>
      <w:r xmlns:w="http://schemas.openxmlformats.org/wordprocessingml/2006/main" w:rsidR="00B2554C">
        <w:rPr>
          <w:rFonts w:ascii="STILL Type" w:hAnsi="STILL Type"/>
          <w:lang w:val="en-US"/>
        </w:rPr>
        <w:t xml:space="preserve">rozpoczyna </w:t>
      </w:r>
      <w:proofErr xmlns:w="http://schemas.openxmlformats.org/wordprocessingml/2006/main" w:type="gramEnd"/>
      <w:r xmlns:w="http://schemas.openxmlformats.org/wordprocessingml/2006/main" w:rsidRPr="000B5AA0">
        <w:rPr>
          <w:rFonts w:ascii="STILL Type" w:hAnsi="STILL Type"/>
          <w:lang w:val="en-US"/>
        </w:rPr>
        <w:t xml:space="preserve">proces. </w:t>
      </w:r>
      <w:r xmlns:w="http://schemas.openxmlformats.org/wordprocessingml/2006/main" w:rsidR="00D800A4" w:rsidRPr="00D800A4">
        <w:rPr>
          <w:rFonts w:ascii="STILL Type" w:hAnsi="STILL Type"/>
          <w:color w:val="000000" w:themeColor="text1"/>
          <w:lang w:val="en-US"/>
        </w:rPr>
        <w:t xml:space="preserve">Podczas </w:t>
      </w:r>
      <w:r xmlns:w="http://schemas.openxmlformats.org/wordprocessingml/2006/main" w:rsidRPr="000B5AA0">
        <w:rPr>
          <w:rFonts w:ascii="STILL Type" w:hAnsi="STILL Type"/>
          <w:lang w:val="en-US"/>
        </w:rPr>
        <w:t xml:space="preserve">prezentacji </w:t>
      </w:r>
      <w:proofErr xmlns:w="http://schemas.openxmlformats.org/wordprocessingml/2006/main" w:type="gramStart"/>
      <w:r xmlns:w="http://schemas.openxmlformats.org/wordprocessingml/2006/main" w:rsidR="00F95E60">
        <w:rPr>
          <w:rFonts w:ascii="STILL Type" w:hAnsi="STILL Type"/>
          <w:lang w:val="en-US"/>
        </w:rPr>
        <w:t xml:space="preserve">Simone </w:t>
      </w:r>
      <w:proofErr xmlns:w="http://schemas.openxmlformats.org/wordprocessingml/2006/main" w:type="gramEnd"/>
      <w:r xmlns:w="http://schemas.openxmlformats.org/wordprocessingml/2006/main" w:rsidRPr="000B5AA0">
        <w:rPr>
          <w:rFonts w:ascii="STILL Type" w:hAnsi="STILL Type"/>
          <w:lang w:val="en-US"/>
        </w:rPr>
        <w:t xml:space="preserve">zauważyłeś, że palety często się gubią.</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00:16:55:14 - 00:17:22:22</w:t>
      </w:r>
    </w:p>
    <w:p w14:paraId="76ABBCA9" w14:textId="7D04E90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5719B67" w14:textId="4182745C" w:rsidR="000B5AA0" w:rsidRPr="000B5AA0" w:rsidRDefault="00E52C77"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I jak sobie z tym radzimy? Mamy pierwsze palety wjeżdżające do naczepy. I </w:t>
      </w:r>
      <w:proofErr xmlns:w="http://schemas.openxmlformats.org/wordprocessingml/2006/main" w:type="gramStart"/>
      <w:r xmlns:w="http://schemas.openxmlformats.org/wordprocessingml/2006/main" w:rsidR="000B5AA0" w:rsidRPr="000B5AA0">
        <w:rPr>
          <w:rFonts w:ascii="STILL Type" w:hAnsi="STILL Type"/>
          <w:lang w:val="en-US"/>
        </w:rPr>
        <w:t xml:space="preserve">tutaj </w:t>
      </w:r>
      <w:proofErr xmlns:w="http://schemas.openxmlformats.org/wordprocessingml/2006/main" w:type="gramEnd"/>
      <w:r xmlns:w="http://schemas.openxmlformats.org/wordprocessingml/2006/main" w:rsidR="000B5AA0" w:rsidRPr="000B5AA0">
        <w:rPr>
          <w:rFonts w:ascii="STILL Type" w:hAnsi="STILL Type"/>
          <w:lang w:val="en-US"/>
        </w:rPr>
        <w:t xml:space="preserve">na ekranie widać kamerę palet. I zauważycie, że normalnie wjeżdża dość prosto.</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00:17:23:03 - 00:17:41:24</w:t>
      </w:r>
    </w:p>
    <w:p w14:paraId="12C4C021" w14:textId="0BE19E89"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210B5D26" w14:textId="0D482A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Ale teraz </w:t>
      </w:r>
      <w:r xmlns:w="http://schemas.openxmlformats.org/wordprocessingml/2006/main" w:rsidR="00F47C7C" w:rsidRPr="00911A61">
        <w:rPr>
          <w:rFonts w:ascii="STILL Type" w:hAnsi="STILL Type"/>
          <w:color w:val="000000" w:themeColor="text1"/>
          <w:lang w:val="en-US"/>
        </w:rPr>
        <w:t xml:space="preserve">kamera </w:t>
      </w:r>
      <w:proofErr xmlns:w="http://schemas.openxmlformats.org/wordprocessingml/2006/main" w:type="gramEnd"/>
      <w:r xmlns:w="http://schemas.openxmlformats.org/wordprocessingml/2006/main" w:rsidRPr="00911A61">
        <w:rPr>
          <w:rFonts w:ascii="STILL Type" w:hAnsi="STILL Type"/>
          <w:color w:val="000000" w:themeColor="text1"/>
          <w:lang w:val="en-US"/>
        </w:rPr>
        <w:t xml:space="preserve">palet </w:t>
      </w:r>
      <w:proofErr xmlns:w="http://schemas.openxmlformats.org/wordprocessingml/2006/main" w:type="gramStart"/>
      <w:r xmlns:w="http://schemas.openxmlformats.org/wordprocessingml/2006/main" w:rsidRPr="00911A61">
        <w:rPr>
          <w:rFonts w:ascii="STILL Type" w:hAnsi="STILL Type"/>
          <w:color w:val="000000" w:themeColor="text1"/>
          <w:lang w:val="en-US"/>
        </w:rPr>
        <w:t xml:space="preserve">widzi </w:t>
      </w:r>
      <w:r xmlns:w="http://schemas.openxmlformats.org/wordprocessingml/2006/main" w:rsidRPr="000B5AA0">
        <w:rPr>
          <w:rFonts w:ascii="STILL Type" w:hAnsi="STILL Type"/>
          <w:lang w:val="en-US"/>
        </w:rPr>
        <w:t xml:space="preserve">położenie samej ciężarówki i samej palety. I teraz zmienia jej optymalną trasę. To, co widzisz teraz, a potem odbierasz paletę, jest mocno przesunięte.</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00:17:42:01 - 00:18:09:24</w:t>
      </w:r>
    </w:p>
    <w:p w14:paraId="29A9686B" w14:textId="2B1AB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317A3E4" w14:textId="0571195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Wszystko to odbywa się za pomocą kamery paletowej, która rejestruje obrót i kąt palety. </w:t>
      </w:r>
      <w:proofErr xmlns:w="http://schemas.openxmlformats.org/wordprocessingml/2006/main" w:type="gramStart"/>
      <w:r xmlns:w="http://schemas.openxmlformats.org/wordprocessingml/2006/main" w:rsidRPr="000B5AA0">
        <w:rPr>
          <w:rFonts w:ascii="STILL Type" w:hAnsi="STILL Type"/>
          <w:lang w:val="en-US"/>
        </w:rPr>
        <w:t xml:space="preserve">Teraz </w:t>
      </w:r>
      <w:proofErr xmlns:w="http://schemas.openxmlformats.org/wordprocessingml/2006/main" w:type="gramEnd"/>
      <w:r xmlns:w="http://schemas.openxmlformats.org/wordprocessingml/2006/main" w:rsidRPr="000B5AA0">
        <w:rPr>
          <w:rFonts w:ascii="STILL Type" w:hAnsi="STILL Type"/>
          <w:lang w:val="en-US"/>
        </w:rPr>
        <w:t xml:space="preserve">podnosi paletę i ponownie wjeżdża do naczepy. I </w:t>
      </w:r>
      <w:proofErr xmlns:w="http://schemas.openxmlformats.org/wordprocessingml/2006/main" w:type="gramStart"/>
      <w:r xmlns:w="http://schemas.openxmlformats.org/wordprocessingml/2006/main" w:rsidRPr="000B5AA0">
        <w:rPr>
          <w:rFonts w:ascii="STILL Type" w:hAnsi="STILL Type"/>
          <w:lang w:val="en-US"/>
        </w:rPr>
        <w:t xml:space="preserve">znowu </w:t>
      </w:r>
      <w:proofErr xmlns:w="http://schemas.openxmlformats.org/wordprocessingml/2006/main" w:type="gramEnd"/>
      <w:r xmlns:w="http://schemas.openxmlformats.org/wordprocessingml/2006/main" w:rsidR="00A94D8C">
        <w:rPr>
          <w:rFonts w:ascii="STILL Type" w:hAnsi="STILL Type"/>
          <w:lang w:val="en-US"/>
        </w:rPr>
        <w:t xml:space="preserve">czeka w tej </w:t>
      </w:r>
      <w:proofErr xmlns:w="http://schemas.openxmlformats.org/wordprocessingml/2006/main" w:type="gramStart"/>
      <w:r xmlns:w="http://schemas.openxmlformats.org/wordprocessingml/2006/main" w:rsidRPr="000B5AA0">
        <w:rPr>
          <w:rFonts w:ascii="STILL Type" w:hAnsi="STILL Type"/>
          <w:lang w:val="en-US"/>
        </w:rPr>
        <w:t xml:space="preserve">pozycji </w:t>
      </w:r>
      <w:proofErr xmlns:w="http://schemas.openxmlformats.org/wordprocessingml/2006/main" w:type="gramEnd"/>
      <w:r xmlns:w="http://schemas.openxmlformats.org/wordprocessingml/2006/main" w:rsidR="007F30BF">
        <w:rPr>
          <w:rFonts w:ascii="STILL Type" w:hAnsi="STILL Type"/>
          <w:lang w:val="en-US"/>
        </w:rPr>
        <w:t xml:space="preserve">, a pierwsza paleta już wjeżdża do naczepy. Umieszcza ją tuż przy ścianie.</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00:18:10:01 - 00:18:36:10</w:t>
      </w:r>
    </w:p>
    <w:p w14:paraId="52E33EB4" w14:textId="7F2CCC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72E958B4" w14:textId="72CAC35D" w:rsidR="000B5AA0" w:rsidRPr="000B5AA0" w:rsidRDefault="0085314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Zobaczysz ten ruch na końcu, gdzie paleta prawie opada, a potem przesuwa się lekko i pojazd obraca się przy ścianie przyczepy. Sama paleta jest </w:t>
      </w:r>
      <w:proofErr xmlns:w="http://schemas.openxmlformats.org/wordprocessingml/2006/main" w:type="gramStart"/>
      <w:r xmlns:w="http://schemas.openxmlformats.org/wordprocessingml/2006/main" w:rsidR="000B5AA0" w:rsidRPr="000B5AA0">
        <w:rPr>
          <w:rFonts w:ascii="STILL Type" w:hAnsi="STILL Type"/>
          <w:lang w:val="en-US"/>
        </w:rPr>
        <w:t xml:space="preserve">bardzo blisko </w:t>
      </w:r>
      <w:proofErr xmlns:w="http://schemas.openxmlformats.org/wordprocessingml/2006/main" w:type="gramEnd"/>
      <w:r xmlns:w="http://schemas.openxmlformats.org/wordprocessingml/2006/main" w:rsidR="000B5AA0" w:rsidRPr="000B5AA0">
        <w:rPr>
          <w:rFonts w:ascii="STILL Type" w:hAnsi="STILL Type"/>
          <w:lang w:val="en-US"/>
        </w:rPr>
        <w:t xml:space="preserve">ściany. Więc teraz znowu odjeżdża.</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00:18:36:12 - 00:19:08:18</w:t>
      </w:r>
    </w:p>
    <w:p w14:paraId="1AFFC048" w14:textId="44BD20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0804B0B" w14:textId="1723AD3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Zrobienie miejsca dla drugiej ciężarówki. Co jest ważne </w:t>
      </w:r>
      <w:proofErr xmlns:w="http://schemas.openxmlformats.org/wordprocessingml/2006/main" w:type="gramStart"/>
      <w:r xmlns:w="http://schemas.openxmlformats.org/wordprocessingml/2006/main" w:rsidRPr="000B5AA0">
        <w:rPr>
          <w:rFonts w:ascii="STILL Type" w:hAnsi="STILL Type"/>
          <w:lang w:val="en-US"/>
        </w:rPr>
        <w:t xml:space="preserve">z </w:t>
      </w:r>
      <w:proofErr xmlns:w="http://schemas.openxmlformats.org/wordprocessingml/2006/main" w:type="gramEnd"/>
      <w:r xmlns:w="http://schemas.openxmlformats.org/wordprocessingml/2006/main" w:rsidRPr="000B5AA0">
        <w:rPr>
          <w:rFonts w:ascii="STILL Type" w:hAnsi="STILL Type"/>
          <w:lang w:val="en-US"/>
        </w:rPr>
        <w:t xml:space="preserve">punktu widzenia klienta. Ponieważ klienci mają </w:t>
      </w:r>
      <w:proofErr xmlns:w="http://schemas.openxmlformats.org/wordprocessingml/2006/main" w:type="gramStart"/>
      <w:r xmlns:w="http://schemas.openxmlformats.org/wordprocessingml/2006/main" w:rsidRPr="000B5AA0">
        <w:rPr>
          <w:rFonts w:ascii="STILL Type" w:hAnsi="STILL Type"/>
          <w:lang w:val="en-US"/>
        </w:rPr>
        <w:t xml:space="preserve">obecnie </w:t>
      </w:r>
      <w:proofErr xmlns:w="http://schemas.openxmlformats.org/wordprocessingml/2006/main" w:type="gramEnd"/>
      <w:r xmlns:w="http://schemas.openxmlformats.org/wordprocessingml/2006/main" w:rsidRPr="000B5AA0">
        <w:rPr>
          <w:rFonts w:ascii="STILL Type" w:hAnsi="STILL Type"/>
          <w:lang w:val="en-US"/>
        </w:rPr>
        <w:t xml:space="preserve">niedobór siły roboczej. Chcą, aby proces przebiegał w sposób ciągły. Chcą </w:t>
      </w:r>
      <w:proofErr xmlns:w="http://schemas.openxmlformats.org/wordprocessingml/2006/main" w:type="gramStart"/>
      <w:r xmlns:w="http://schemas.openxmlformats.org/wordprocessingml/2006/main" w:rsidRPr="000B5AA0">
        <w:rPr>
          <w:rFonts w:ascii="STILL Type" w:hAnsi="STILL Type"/>
          <w:lang w:val="en-US"/>
        </w:rPr>
        <w:t xml:space="preserve">dostępności </w:t>
      </w:r>
      <w:proofErr xmlns:w="http://schemas.openxmlformats.org/wordprocessingml/2006/main" w:type="gramEnd"/>
      <w:r xmlns:w="http://schemas.openxmlformats.org/wordprocessingml/2006/main" w:rsidRPr="000B5AA0">
        <w:rPr>
          <w:rFonts w:ascii="STILL Type" w:hAnsi="STILL Type"/>
          <w:lang w:val="en-US"/>
        </w:rPr>
        <w:t xml:space="preserve">24/7. I do tego </w:t>
      </w:r>
      <w:proofErr xmlns:w="http://schemas.openxmlformats.org/wordprocessingml/2006/main" w:type="gramStart"/>
      <w:r xmlns:w="http://schemas.openxmlformats.org/wordprocessingml/2006/main" w:rsidRPr="000B5AA0">
        <w:rPr>
          <w:rFonts w:ascii="STILL Type" w:hAnsi="STILL Type"/>
          <w:lang w:val="en-US"/>
        </w:rPr>
        <w:t xml:space="preserve">właśnie </w:t>
      </w:r>
      <w:proofErr xmlns:w="http://schemas.openxmlformats.org/wordprocessingml/2006/main" w:type="gramEnd"/>
      <w:r xmlns:w="http://schemas.openxmlformats.org/wordprocessingml/2006/main" w:rsidRPr="000B5AA0">
        <w:rPr>
          <w:rFonts w:ascii="STILL Type" w:hAnsi="STILL Type"/>
          <w:lang w:val="en-US"/>
        </w:rPr>
        <w:t xml:space="preserve">dążymy </w:t>
      </w:r>
      <w:proofErr xmlns:w="http://schemas.openxmlformats.org/wordprocessingml/2006/main" w:type="gramStart"/>
      <w:r xmlns:w="http://schemas.openxmlformats.org/wordprocessingml/2006/main" w:rsidRPr="000B5AA0">
        <w:rPr>
          <w:rFonts w:ascii="STILL Type" w:hAnsi="STILL Type"/>
          <w:lang w:val="en-US"/>
        </w:rPr>
        <w:t xml:space="preserve">. Zainstalowaliśmy </w:t>
      </w:r>
      <w:proofErr xmlns:w="http://schemas.openxmlformats.org/wordprocessingml/2006/main" w:type="gramStart"/>
      <w:r xmlns:w="http://schemas.openxmlformats.org/wordprocessingml/2006/main" w:rsidRPr="000B5AA0">
        <w:rPr>
          <w:rFonts w:ascii="STILL Type" w:hAnsi="STILL Type"/>
          <w:lang w:val="en-US"/>
        </w:rPr>
        <w:t xml:space="preserve">w ciężarówce akumulator </w:t>
      </w:r>
      <w:r xmlns:w="http://schemas.openxmlformats.org/wordprocessingml/2006/main" w:rsidRPr="000B5AA0">
        <w:rPr>
          <w:rFonts w:ascii="STILL Type" w:hAnsi="STILL Type"/>
          <w:lang w:val="en-US"/>
        </w:rPr>
        <w:t xml:space="preserve">litowo-jonowy, </w:t>
      </w:r>
      <w:proofErr xmlns:w="http://schemas.openxmlformats.org/wordprocessingml/2006/main" w:type="gramEnd"/>
      <w:r xmlns:w="http://schemas.openxmlformats.org/wordprocessingml/2006/main" w:rsidRPr="000B5AA0">
        <w:rPr>
          <w:rFonts w:ascii="STILL Type" w:hAnsi="STILL Type"/>
          <w:lang w:val="en-US"/>
        </w:rPr>
        <w:t xml:space="preserve">aby to zagwarantować.</w:t>
      </w:r>
      <w:proofErr xmlns:w="http://schemas.openxmlformats.org/wordprocessingml/2006/main" w:type="gramEnd"/>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00:19:08:20 - 00:19:23:02</w:t>
      </w:r>
    </w:p>
    <w:p w14:paraId="1BB71410" w14:textId="61E820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9896501" w14:textId="5730AF6A"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Opłata pobierana jest automatycznie, aby zagwarantować, że system jest sprawny.</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00:19:23:04 - 00:19:49:14</w:t>
      </w:r>
    </w:p>
    <w:p w14:paraId="167022EF" w14:textId="7E8390A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6F8E531" w14:textId="550765B8"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Jeśli chodzi o wydajność, możesz </w:t>
      </w:r>
      <w:proofErr xmlns:w="http://schemas.openxmlformats.org/wordprocessingml/2006/main" w:type="gramStart"/>
      <w:r xmlns:w="http://schemas.openxmlformats.org/wordprocessingml/2006/main" w:rsidR="00F42AC1">
        <w:rPr>
          <w:rFonts w:ascii="STILL Type" w:hAnsi="STILL Type"/>
          <w:lang w:val="en-US"/>
        </w:rPr>
        <w:t xml:space="preserve">wybrać </w:t>
      </w:r>
      <w:proofErr xmlns:w="http://schemas.openxmlformats.org/wordprocessingml/2006/main" w:type="gramEnd"/>
      <w:r xmlns:w="http://schemas.openxmlformats.org/wordprocessingml/2006/main" w:rsidRPr="000B5AA0">
        <w:rPr>
          <w:rFonts w:ascii="STILL Type" w:hAnsi="STILL Type"/>
          <w:lang w:val="en-US"/>
        </w:rPr>
        <w:t xml:space="preserve">między jedną godziną pracy z jedną maszyną lub dwiema maszynami i 35 minutami. Możesz również wykonywać załadunek i rozładunek jednocześnie z różnymi przystankami.</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00:19:49:14 - 00:20:09:02</w:t>
      </w:r>
    </w:p>
    <w:p w14:paraId="4B998DD5" w14:textId="03FCF51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CE30C61" w14:textId="448713A2" w:rsidR="000B5AA0" w:rsidRPr="000B5AA0" w:rsidRDefault="00EC5C5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Możemy zainstalować system gwarantujący określoną </w:t>
      </w:r>
      <w:proofErr xmlns:w="http://schemas.openxmlformats.org/wordprocessingml/2006/main" w:type="gramStart"/>
      <w:r xmlns:w="http://schemas.openxmlformats.org/wordprocessingml/2006/main" w:rsidR="000B5AA0" w:rsidRPr="000B5AA0">
        <w:rPr>
          <w:rFonts w:ascii="STILL Type" w:hAnsi="STILL Type"/>
          <w:lang w:val="en-US"/>
        </w:rPr>
        <w:t xml:space="preserve">liczbę </w:t>
      </w:r>
      <w:proofErr xmlns:w="http://schemas.openxmlformats.org/wordprocessingml/2006/main" w:type="gramEnd"/>
      <w:r xmlns:w="http://schemas.openxmlformats.org/wordprocessingml/2006/main" w:rsidR="000B5AA0" w:rsidRPr="000B5AA0">
        <w:rPr>
          <w:rFonts w:ascii="STILL Type" w:hAnsi="STILL Type"/>
          <w:lang w:val="en-US"/>
        </w:rPr>
        <w:t xml:space="preserve">ciężarówek dla określonej liczby doków.</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00:20:09:04 - 00:20:52:09</w:t>
      </w:r>
    </w:p>
    <w:p w14:paraId="14B72905" w14:textId="68D358C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1AD6328" w14:textId="44C1AFF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I co już wyjaśniła Simone: Bezpieczeństwo jest obecnie bardzo ważne w magazynie. Potrzebujemy </w:t>
      </w:r>
      <w:proofErr xmlns:w="http://schemas.openxmlformats.org/wordprocessingml/2006/main" w:type="gramStart"/>
      <w:r xmlns:w="http://schemas.openxmlformats.org/wordprocessingml/2006/main" w:rsidR="00E166FA">
        <w:rPr>
          <w:rFonts w:ascii="STILL Type" w:hAnsi="STILL Type"/>
          <w:lang w:val="en-US"/>
        </w:rPr>
        <w:t xml:space="preserve">360-stopniowego </w:t>
      </w:r>
      <w:proofErr xmlns:w="http://schemas.openxmlformats.org/wordprocessingml/2006/main" w:type="gramEnd"/>
      <w:r xmlns:w="http://schemas.openxmlformats.org/wordprocessingml/2006/main" w:rsidR="00E166FA" w:rsidRPr="00E166FA">
        <w:rPr>
          <w:rFonts w:ascii="STILL Type" w:hAnsi="STILL Type"/>
          <w:lang w:val="en-US"/>
        </w:rPr>
        <w:t xml:space="preserve">bezpieczeństwa i mamy zintegrowaną warstwę bezpieczeństwa – cztery kamery LiDAR. Ale to, co jest już jedną z naszych dodatkowych funkcji, to system </w:t>
      </w:r>
      <w:proofErr xmlns:w="http://schemas.openxmlformats.org/wordprocessingml/2006/main" w:type="gramStart"/>
      <w:r xmlns:w="http://schemas.openxmlformats.org/wordprocessingml/2006/main" w:rsidR="00782ACE">
        <w:rPr>
          <w:rFonts w:ascii="STILL Type" w:hAnsi="STILL Type"/>
          <w:lang w:val="en-US"/>
        </w:rPr>
        <w:t xml:space="preserve">kamer </w:t>
      </w:r>
      <w:proofErr xmlns:w="http://schemas.openxmlformats.org/wordprocessingml/2006/main" w:type="gramEnd"/>
      <w:r xmlns:w="http://schemas.openxmlformats.org/wordprocessingml/2006/main" w:rsidRPr="000B5AA0">
        <w:rPr>
          <w:rFonts w:ascii="STILL Type" w:hAnsi="STILL Type"/>
          <w:lang w:val="en-US"/>
        </w:rPr>
        <w:t xml:space="preserve">z widokiem z kamer na górze, dla dodatkowego bezpieczeństwa.</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00:20:52:11 - 00:21:16:16</w:t>
      </w:r>
    </w:p>
    <w:p w14:paraId="0394FA78" w14:textId="3F3B7C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5598D70" w14:textId="2B2460E3" w:rsidR="000B5AA0" w:rsidRPr="000B5AA0" w:rsidRDefault="0022002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A teraz widzicie, </w:t>
      </w:r>
      <w:proofErr xmlns:w="http://schemas.openxmlformats.org/wordprocessingml/2006/main" w:type="gramStart"/>
      <w:r xmlns:w="http://schemas.openxmlformats.org/wordprocessingml/2006/main" w:rsidR="000B5AA0" w:rsidRPr="000B5AA0">
        <w:rPr>
          <w:rFonts w:ascii="STILL Type" w:hAnsi="STILL Type"/>
          <w:lang w:val="en-US"/>
        </w:rPr>
        <w:t xml:space="preserve">że to </w:t>
      </w:r>
      <w:proofErr xmlns:w="http://schemas.openxmlformats.org/wordprocessingml/2006/main" w:type="gramEnd"/>
      <w:r xmlns:w="http://schemas.openxmlformats.org/wordprocessingml/2006/main" w:rsidR="000B5AA0" w:rsidRPr="000B5AA0">
        <w:rPr>
          <w:rFonts w:ascii="STILL Type" w:hAnsi="STILL Type"/>
          <w:lang w:val="en-US"/>
        </w:rPr>
        <w:t xml:space="preserve">jest najważniejsza i najbardziej krytyczna paleta. To ostatnia w rzędzie. Widzicie, jak się uwalnia. Obraca paletę lekko i </w:t>
      </w:r>
      <w:proofErr xmlns:w="http://schemas.openxmlformats.org/wordprocessingml/2006/main" w:type="gramStart"/>
      <w:r xmlns:w="http://schemas.openxmlformats.org/wordprocessingml/2006/main" w:rsidR="000B5AA0" w:rsidRPr="000B5AA0">
        <w:rPr>
          <w:rFonts w:ascii="STILL Type" w:hAnsi="STILL Type"/>
          <w:lang w:val="en-US"/>
        </w:rPr>
        <w:t xml:space="preserve">skupia się </w:t>
      </w:r>
      <w:proofErr xmlns:w="http://schemas.openxmlformats.org/wordprocessingml/2006/main" w:type="gramEnd"/>
      <w:r xmlns:w="http://schemas.openxmlformats.org/wordprocessingml/2006/main" w:rsidR="000B5AA0" w:rsidRPr="000B5AA0">
        <w:rPr>
          <w:rFonts w:ascii="STILL Type" w:hAnsi="STILL Type"/>
          <w:lang w:val="en-US"/>
        </w:rPr>
        <w:t xml:space="preserve">na ścianie i drugiej palecie, aby wepchnąć ją do środka przyczepy.</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00:21:16:16 - 00:21:43:15</w:t>
      </w:r>
    </w:p>
    <w:p w14:paraId="37C88269" w14:textId="7AB1977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223FBC48" w14:textId="04BD98FA" w:rsidR="000B5AA0" w:rsidRPr="000B5AA0" w:rsidRDefault="00820F9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To jest cała koncepcja naszego rozwiązania. Naśladować sposób, w jaki operator wykonuje tę samą czynność wewnątrz przyczepy. Naśladujemy sposób, w jaki operator wykonuje tę samą operację.</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00:21:43:17 - 00:22:14:10</w:t>
      </w:r>
    </w:p>
    <w:p w14:paraId="3536C633" w14:textId="25633248"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15E5464" w14:textId="554FF5CA" w:rsidR="000B5AA0" w:rsidRPr="000B5AA0" w:rsidRDefault="0029007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Współpraca z Colruyt jako partnerem w rozwoju była interesująca, ponieważ firma ma już wieloletnie doświadczenie w łańcuchu dostaw, załadunku i rozładunku, czyli w czynnościach wykonywanych codziennie ręcznie. Teraz włączyliśmy </w:t>
      </w:r>
      <w:proofErr xmlns:w="http://schemas.openxmlformats.org/wordprocessingml/2006/main" w:type="gramStart"/>
      <w:r xmlns:w="http://schemas.openxmlformats.org/wordprocessingml/2006/main" w:rsidR="000B5AA0" w:rsidRPr="000B5AA0">
        <w:rPr>
          <w:rFonts w:ascii="STILL Type" w:hAnsi="STILL Type"/>
          <w:lang w:val="en-US"/>
        </w:rPr>
        <w:t xml:space="preserve">tę </w:t>
      </w:r>
      <w:proofErr xmlns:w="http://schemas.openxmlformats.org/wordprocessingml/2006/main" w:type="gramEnd"/>
      <w:r xmlns:w="http://schemas.openxmlformats.org/wordprocessingml/2006/main" w:rsidR="000B5AA0" w:rsidRPr="000B5AA0">
        <w:rPr>
          <w:rFonts w:ascii="STILL Type" w:hAnsi="STILL Type"/>
          <w:lang w:val="en-US"/>
        </w:rPr>
        <w:t xml:space="preserve">logikę do warstwy oprogramowania. I jest ona w pełni oparta na wizji i kamerze.</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00:22:14:12 - 00:22:46:24</w:t>
      </w:r>
    </w:p>
    <w:p w14:paraId="0BC488A1" w14:textId="5597518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DBA433C" w14:textId="4E74226F" w:rsidR="000B5AA0" w:rsidRPr="000B5AA0" w:rsidRDefault="00E631AA"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To ma ogromne zalety. Oferujemy szybką implementację, brak konieczności posiadania infrastruktury, </w:t>
      </w:r>
      <w:proofErr xmlns:w="http://schemas.openxmlformats.org/wordprocessingml/2006/main" w:type="gramStart"/>
      <w:r xmlns:w="http://schemas.openxmlformats.org/wordprocessingml/2006/main" w:rsidR="000B5AA0" w:rsidRPr="000B5AA0">
        <w:rPr>
          <w:rFonts w:ascii="STILL Type" w:hAnsi="STILL Type"/>
          <w:lang w:val="en-US"/>
        </w:rPr>
        <w:t xml:space="preserve">a także </w:t>
      </w:r>
      <w:proofErr xmlns:w="http://schemas.openxmlformats.org/wordprocessingml/2006/main" w:type="gramEnd"/>
      <w:r xmlns:w="http://schemas.openxmlformats.org/wordprocessingml/2006/main" w:rsidR="000B5AA0" w:rsidRPr="000B5AA0">
        <w:rPr>
          <w:rFonts w:ascii="STILL Type" w:hAnsi="STILL Type"/>
          <w:lang w:val="en-US"/>
        </w:rPr>
        <w:t xml:space="preserve">wiele czynników oszczędnościowych. Można to porównać do domowego odkurzacza. Mapujemy środowisko. Pomagamy w tym mapowaniu, a po przeprowadzeniu testów funkcjonalnych i rozpoczęciu implementacji systemu, przeprowadzamy uruchomienie. Po wdrożeniu przeprowadzamy uruchomienie operacyjne.</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00:22:47:01 - 00:23:29:08</w:t>
      </w:r>
    </w:p>
    <w:p w14:paraId="5A28C317" w14:textId="55D89D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68D13F37" w14:textId="5C44919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Koncentrujemy się </w:t>
      </w:r>
      <w:proofErr xmlns:w="http://schemas.openxmlformats.org/wordprocessingml/2006/main" w:type="gramStart"/>
      <w:r xmlns:w="http://schemas.openxmlformats.org/wordprocessingml/2006/main" w:rsidRPr="000B5AA0">
        <w:rPr>
          <w:rFonts w:ascii="STILL Type" w:hAnsi="STILL Type"/>
          <w:lang w:val="en-US"/>
        </w:rPr>
        <w:t xml:space="preserve">na </w:t>
      </w:r>
      <w:proofErr xmlns:w="http://schemas.openxmlformats.org/wordprocessingml/2006/main" w:type="gramEnd"/>
      <w:r xmlns:w="http://schemas.openxmlformats.org/wordprocessingml/2006/main" w:rsidRPr="000B5AA0">
        <w:rPr>
          <w:rFonts w:ascii="STILL Type" w:hAnsi="STILL Type"/>
          <w:lang w:val="en-US"/>
        </w:rPr>
        <w:t xml:space="preserve">produkcji fabrycznej, dostarczając pojazd </w:t>
      </w:r>
      <w:proofErr xmlns:w="http://schemas.openxmlformats.org/wordprocessingml/2006/main" w:type="gramStart"/>
      <w:r xmlns:w="http://schemas.openxmlformats.org/wordprocessingml/2006/main" w:rsidRPr="000B5AA0">
        <w:rPr>
          <w:rFonts w:ascii="STILL Type" w:hAnsi="STILL Type"/>
          <w:lang w:val="en-US"/>
        </w:rPr>
        <w:t xml:space="preserve">do </w:t>
      </w:r>
      <w:proofErr xmlns:w="http://schemas.openxmlformats.org/wordprocessingml/2006/main" w:type="gramEnd"/>
      <w:r xmlns:w="http://schemas.openxmlformats.org/wordprocessingml/2006/main" w:rsidRPr="000B5AA0">
        <w:rPr>
          <w:rFonts w:ascii="STILL Type" w:hAnsi="STILL Type"/>
          <w:lang w:val="en-US"/>
        </w:rPr>
        <w:t xml:space="preserve">klienta. Rozpoczynamy wdrożenie, realizację projektu. A potem przechodzimy do uruchomienia systemu. </w:t>
      </w:r>
      <w:proofErr xmlns:w="http://schemas.openxmlformats.org/wordprocessingml/2006/main" w:type="gramStart"/>
      <w:r xmlns:w="http://schemas.openxmlformats.org/wordprocessingml/2006/main" w:rsidR="00AD2D0D">
        <w:rPr>
          <w:rFonts w:ascii="STILL Type" w:hAnsi="STILL Type"/>
          <w:lang w:val="en-US"/>
        </w:rPr>
        <w:t xml:space="preserve">Dlatego </w:t>
      </w:r>
      <w:proofErr xmlns:w="http://schemas.openxmlformats.org/wordprocessingml/2006/main" w:type="gramEnd"/>
      <w:r xmlns:w="http://schemas.openxmlformats.org/wordprocessingml/2006/main" w:rsidRPr="000B5AA0">
        <w:rPr>
          <w:rFonts w:ascii="STILL Type" w:hAnsi="STILL Type"/>
          <w:lang w:val="en-US"/>
        </w:rPr>
        <w:t xml:space="preserve">ważne jest, aby system był stabilny, solidny i wystarczająco dojrzały. Największą korzyścią jest </w:t>
      </w:r>
      <w:proofErr xmlns:w="http://schemas.openxmlformats.org/wordprocessingml/2006/main" w:type="gramStart"/>
      <w:r xmlns:w="http://schemas.openxmlformats.org/wordprocessingml/2006/main" w:rsidRPr="000B5AA0">
        <w:rPr>
          <w:rFonts w:ascii="STILL Type" w:hAnsi="STILL Type"/>
          <w:lang w:val="en-US"/>
        </w:rPr>
        <w:t xml:space="preserve">skupienie </w:t>
      </w:r>
      <w:proofErr xmlns:w="http://schemas.openxmlformats.org/wordprocessingml/2006/main" w:type="gramEnd"/>
      <w:r xmlns:w="http://schemas.openxmlformats.org/wordprocessingml/2006/main" w:rsidRPr="000B5AA0">
        <w:rPr>
          <w:rFonts w:ascii="STILL Type" w:hAnsi="STILL Type"/>
          <w:lang w:val="en-US"/>
        </w:rPr>
        <w:t xml:space="preserve">się na całym procesie użytkowania systemu.</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00:23:29:10 - 00:24:04:14</w:t>
      </w:r>
    </w:p>
    <w:p w14:paraId="71752769" w14:textId="415071F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675CC86" w14:textId="7B2B831C" w:rsidR="000B5AA0" w:rsidRPr="000B5AA0" w:rsidRDefault="00830EB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Po realizacji projektu mamy naszych inżynierów, naszych techników przeszkolonych w zakresie utrzymania systemu, </w:t>
      </w:r>
      <w:proofErr xmlns:w="http://schemas.openxmlformats.org/wordprocessingml/2006/main" w:type="spellStart"/>
      <w:r xmlns:w="http://schemas.openxmlformats.org/wordprocessingml/2006/main" w:rsidR="000B5AA0" w:rsidRPr="000B5AA0">
        <w:rPr>
          <w:rFonts w:ascii="STILL Type" w:hAnsi="STILL Type"/>
          <w:lang w:val="en-US"/>
        </w:rPr>
        <w:t xml:space="preserve">oprogramowania</w:t>
      </w:r>
      <w:proofErr xmlns:w="http://schemas.openxmlformats.org/wordprocessingml/2006/main" w:type="spellEnd"/>
      <w:r xmlns:w="http://schemas.openxmlformats.org/wordprocessingml/2006/main" w:rsidR="00AA3248">
        <w:rPr>
          <w:rFonts w:ascii="STILL Type" w:hAnsi="STILL Type"/>
          <w:lang w:val="en-US"/>
        </w:rPr>
        <w:t xml:space="preserve"> </w:t>
      </w:r>
      <w:proofErr xmlns:w="http://schemas.openxmlformats.org/wordprocessingml/2006/main" w:type="gramStart"/>
      <w:r xmlns:w="http://schemas.openxmlformats.org/wordprocessingml/2006/main" w:rsidR="00AA3248">
        <w:rPr>
          <w:rFonts w:ascii="STILL Type" w:hAnsi="STILL Type"/>
          <w:lang w:val="en-US"/>
        </w:rPr>
        <w:t xml:space="preserve">A także </w:t>
      </w:r>
      <w:proofErr xmlns:w="http://schemas.openxmlformats.org/wordprocessingml/2006/main" w:type="gramEnd"/>
      <w:r xmlns:w="http://schemas.openxmlformats.org/wordprocessingml/2006/main" w:rsidR="000B5AA0" w:rsidRPr="000B5AA0">
        <w:rPr>
          <w:rFonts w:ascii="STILL Type" w:hAnsi="STILL Type"/>
          <w:lang w:val="en-US"/>
        </w:rPr>
        <w:t xml:space="preserve">sprzęt. To cały ekosystem. Od użytkowania pojazdu po eksploatację – to wszystko, co możemy zaoferować naszym klientom. Teraz widzicie, jak ostatnia paleta trafia do przyczepy.</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xmlns:w="http://schemas.openxmlformats.org/wordprocessingml/2006/main">
        <w:rPr>
          <w:rFonts w:ascii="STILL Type" w:hAnsi="STILL Type"/>
          <w:lang w:val="en-US"/>
        </w:rPr>
      </w:pPr>
      <w:r xmlns:w="http://schemas.openxmlformats.org/wordprocessingml/2006/main" w:rsidRPr="003279A3">
        <w:rPr>
          <w:rFonts w:ascii="STILL Type" w:hAnsi="STILL Type"/>
          <w:lang w:val="en-US"/>
        </w:rPr>
        <w:t xml:space="preserve">00:24:04:16 - 00:24:34:08</w:t>
      </w:r>
    </w:p>
    <w:p w14:paraId="2F2189A4" w14:textId="6EBAAFE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34AA1F76" w14:textId="03C0087E" w:rsidR="000B5AA0" w:rsidRPr="000B5AA0" w:rsidRDefault="00D970D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I widzisz, że przesuwa się trochę </w:t>
      </w:r>
      <w:proofErr xmlns:w="http://schemas.openxmlformats.org/wordprocessingml/2006/main" w:type="gramStart"/>
      <w:r xmlns:w="http://schemas.openxmlformats.org/wordprocessingml/2006/main" w:rsidR="000B5AA0" w:rsidRPr="000B5AA0">
        <w:rPr>
          <w:rFonts w:ascii="STILL Type" w:hAnsi="STILL Type"/>
          <w:lang w:val="en-US"/>
        </w:rPr>
        <w:t xml:space="preserve">, </w:t>
      </w:r>
      <w:proofErr xmlns:w="http://schemas.openxmlformats.org/wordprocessingml/2006/main" w:type="gramEnd"/>
      <w:r xmlns:w="http://schemas.openxmlformats.org/wordprocessingml/2006/main" w:rsidR="00AF284B">
        <w:rPr>
          <w:rFonts w:ascii="STILL Type" w:hAnsi="STILL Type"/>
          <w:lang w:val="en-US"/>
        </w:rPr>
        <w:t xml:space="preserve">instalując drugą paletę. Lekko się kręci. Właśnie do tego dążymy. A potem zrobiliśmy wystarczająco dużo </w:t>
      </w:r>
      <w:proofErr xmlns:w="http://schemas.openxmlformats.org/wordprocessingml/2006/main" w:type="gramStart"/>
      <w:r xmlns:w="http://schemas.openxmlformats.org/wordprocessingml/2006/main" w:rsidR="000B5AA0" w:rsidRPr="000B5AA0">
        <w:rPr>
          <w:rFonts w:ascii="STILL Type" w:hAnsi="STILL Type"/>
          <w:lang w:val="en-US"/>
        </w:rPr>
        <w:t xml:space="preserve">miejsca </w:t>
      </w:r>
      <w:proofErr xmlns:w="http://schemas.openxmlformats.org/wordprocessingml/2006/main" w:type="gramEnd"/>
      <w:r xmlns:w="http://schemas.openxmlformats.org/wordprocessingml/2006/main" w:rsidR="000B5AA0" w:rsidRPr="000B5AA0">
        <w:rPr>
          <w:rFonts w:ascii="STILL Type" w:hAnsi="STILL Type"/>
          <w:lang w:val="en-US"/>
        </w:rPr>
        <w:t xml:space="preserve">, żeby zainstalować ostatnią paletę.</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00:24:34:10 - 00:25:09:22</w:t>
      </w:r>
    </w:p>
    <w:p w14:paraId="24A98C64" w14:textId="366EB52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77BACB3" w14:textId="7EE30D2A" w:rsidR="000B5AA0" w:rsidRPr="000B5AA0" w:rsidRDefault="00AF284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Wjeżdżamy </w:t>
      </w:r>
      <w:proofErr xmlns:w="http://schemas.openxmlformats.org/wordprocessingml/2006/main" w:type="gramStart"/>
      <w:r xmlns:w="http://schemas.openxmlformats.org/wordprocessingml/2006/main">
        <w:rPr>
          <w:rFonts w:ascii="STILL Type" w:hAnsi="STILL Type"/>
          <w:lang w:val="en-US"/>
        </w:rPr>
        <w:t xml:space="preserve">teraz </w:t>
      </w:r>
      <w:proofErr xmlns:w="http://schemas.openxmlformats.org/wordprocessingml/2006/main" w:type="gramEnd"/>
      <w:r xmlns:w="http://schemas.openxmlformats.org/wordprocessingml/2006/main" w:rsidR="000B5AA0" w:rsidRPr="000B5AA0">
        <w:rPr>
          <w:rFonts w:ascii="STILL Type" w:hAnsi="STILL Type"/>
          <w:lang w:val="en-US"/>
        </w:rPr>
        <w:t xml:space="preserve">z ostatnią paletą. Ostatni rząd wewnątrz naczepy. Ponieważ wiemy, że przestrzeń wewnątrz naczepy jest tak wąska, ciężarówka wraca na swoje miejsce i czeka na kolejny sygnał.</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00:25:09:24 - 00:25:19:24</w:t>
      </w:r>
    </w:p>
    <w:p w14:paraId="5B776FA3" w14:textId="246487A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1002A6F2" w14:textId="5D646A87" w:rsidR="000B5AA0" w:rsidRPr="000B5AA0" w:rsidRDefault="00EA6EF6"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A teraz umieszczamy ostatnią paletę w przyczepie.</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00:25:20:01 - 00:25:56:06</w:t>
      </w:r>
    </w:p>
    <w:p w14:paraId="076510C1" w14:textId="292965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4B406998" w14:textId="32138FC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Ostatnią </w:t>
      </w:r>
      <w:proofErr xmlns:w="http://schemas.openxmlformats.org/wordprocessingml/2006/main" w:type="gramStart"/>
      <w:r xmlns:w="http://schemas.openxmlformats.org/wordprocessingml/2006/main" w:rsidRPr="000B5AA0">
        <w:rPr>
          <w:rFonts w:ascii="STILL Type" w:hAnsi="STILL Type"/>
          <w:lang w:val="en-US"/>
        </w:rPr>
        <w:t xml:space="preserve">rzeczą, </w:t>
      </w:r>
      <w:proofErr xmlns:w="http://schemas.openxmlformats.org/wordprocessingml/2006/main" w:type="gramEnd"/>
      <w:r xmlns:w="http://schemas.openxmlformats.org/wordprocessingml/2006/main" w:rsidRPr="000B5AA0">
        <w:rPr>
          <w:rFonts w:ascii="STILL Type" w:hAnsi="STILL Type"/>
          <w:lang w:val="en-US"/>
        </w:rPr>
        <w:t xml:space="preserve">o której chcę wspomnieć, jest panel sterowania w systemie. Mamy funkcjonalny, </w:t>
      </w:r>
      <w:proofErr xmlns:w="http://schemas.openxmlformats.org/wordprocessingml/2006/main" w:type="gramStart"/>
      <w:r xmlns:w="http://schemas.openxmlformats.org/wordprocessingml/2006/main" w:rsidRPr="000B5AA0">
        <w:rPr>
          <w:rFonts w:ascii="STILL Type" w:hAnsi="STILL Type"/>
          <w:lang w:val="en-US"/>
        </w:rPr>
        <w:t xml:space="preserve">przyjazny dla użytkownika </w:t>
      </w:r>
      <w:proofErr xmlns:w="http://schemas.openxmlformats.org/wordprocessingml/2006/main" w:type="gramEnd"/>
      <w:r xmlns:w="http://schemas.openxmlformats.org/wordprocessingml/2006/main" w:rsidR="00D36B67">
        <w:rPr>
          <w:rFonts w:ascii="STILL Type" w:hAnsi="STILL Type"/>
          <w:lang w:val="en-US"/>
        </w:rPr>
        <w:t xml:space="preserve">interfejs, w którym operatorzy i kadra zarządzająca mogą na bieżąco śledzić, co się dzieje. Mamy </w:t>
      </w:r>
      <w:proofErr xmlns:w="http://schemas.openxmlformats.org/wordprocessingml/2006/main" w:type="gramStart"/>
      <w:r xmlns:w="http://schemas.openxmlformats.org/wordprocessingml/2006/main" w:rsidRPr="000B5AA0">
        <w:rPr>
          <w:rFonts w:ascii="STILL Type" w:hAnsi="STILL Type"/>
          <w:lang w:val="en-US"/>
        </w:rPr>
        <w:t xml:space="preserve">również </w:t>
      </w:r>
      <w:proofErr xmlns:w="http://schemas.openxmlformats.org/wordprocessingml/2006/main" w:type="gramEnd"/>
      <w:r xmlns:w="http://schemas.openxmlformats.org/wordprocessingml/2006/main" w:rsidRPr="000B5AA0">
        <w:rPr>
          <w:rFonts w:ascii="STILL Type" w:hAnsi="STILL Type"/>
          <w:lang w:val="en-US"/>
        </w:rPr>
        <w:t xml:space="preserve">narzędzie do zarządzania panelem, gdzie można zintegrować wskaźniki KPI. KPI dotyczące liczby palet kompletowanych na godzinę, liczby palet kompletowanych dziennie </w:t>
      </w:r>
      <w:proofErr xmlns:w="http://schemas.openxmlformats.org/wordprocessingml/2006/main" w:type="gramStart"/>
      <w:r xmlns:w="http://schemas.openxmlformats.org/wordprocessingml/2006/main" w:rsidRPr="000B5AA0">
        <w:rPr>
          <w:rFonts w:ascii="STILL Type" w:hAnsi="STILL Type"/>
          <w:lang w:val="en-US"/>
        </w:rPr>
        <w:t xml:space="preserve">, liczby </w:t>
      </w:r>
      <w:proofErr xmlns:w="http://schemas.openxmlformats.org/wordprocessingml/2006/main" w:type="gramEnd"/>
      <w:r xmlns:w="http://schemas.openxmlformats.org/wordprocessingml/2006/main" w:rsidRPr="000B5AA0">
        <w:rPr>
          <w:rFonts w:ascii="STILL Type" w:hAnsi="STILL Type"/>
          <w:lang w:val="en-US"/>
        </w:rPr>
        <w:t xml:space="preserve">załadowanych naczep.</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00:25:56:08 - 00:26:07:02</w:t>
      </w:r>
    </w:p>
    <w:p w14:paraId="2B395155" w14:textId="2EE7F9B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0F1E7EB" w14:textId="77777777"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Wszystkie </w:t>
      </w:r>
      <w:proofErr xmlns:w="http://schemas.openxmlformats.org/wordprocessingml/2006/main" w:type="gramEnd"/>
      <w:r xmlns:w="http://schemas.openxmlformats.org/wordprocessingml/2006/main" w:rsidRPr="000B5AA0">
        <w:rPr>
          <w:rFonts w:ascii="STILL Type" w:hAnsi="STILL Type"/>
          <w:lang w:val="en-US"/>
        </w:rPr>
        <w:t xml:space="preserve">te elementy można włączyć do KPI i zintegrować z klasycznym systemem pulpitów nawigacyjnych.</w:t>
      </w:r>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00:26:07:04 - 00:26:26:09</w:t>
      </w:r>
    </w:p>
    <w:p w14:paraId="66DED31E" w14:textId="32774B2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0D5601C4" w14:textId="235318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 teraz przechodzimy z widoku menedżera floty na widok </w:t>
      </w:r>
      <w:proofErr xmlns:w="http://schemas.openxmlformats.org/wordprocessingml/2006/main" w:type="spellStart"/>
      <w:r xmlns:w="http://schemas.openxmlformats.org/wordprocessingml/2006/main" w:rsidRPr="000B5AA0">
        <w:rPr>
          <w:rFonts w:ascii="STILL Type" w:hAnsi="STILL Type"/>
          <w:lang w:val="en-US"/>
        </w:rPr>
        <w:t xml:space="preserve">ciężarówki </w:t>
      </w:r>
      <w:proofErr xmlns:w="http://schemas.openxmlformats.org/wordprocessingml/2006/main" w:type="spellEnd"/>
      <w:r xmlns:w="http://schemas.openxmlformats.org/wordprocessingml/2006/main" w:rsidRPr="000B5AA0">
        <w:rPr>
          <w:rFonts w:ascii="STILL Type" w:hAnsi="STILL Type"/>
          <w:lang w:val="en-US"/>
        </w:rPr>
        <w:t xml:space="preserve">.</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00:26:26:11 - 00:26:56:24</w:t>
      </w:r>
    </w:p>
    <w:p w14:paraId="467A57C4" w14:textId="41239B4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5E85DA09" w14:textId="24CF71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Z perspektywy zarządzania masz dostęp do rzeczywistych danych. Rzeczywistych danych o tym, co dzieje się na miejscu. Możesz ich używać w wielu lokalizacjach. Możesz sprawdzić, co się wydarzyło. Całkowity przepływ w magazynie.</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00:26:57:01 - 00:27:16:00</w:t>
      </w:r>
    </w:p>
    <w:p w14:paraId="0D5D080A" w14:textId="65A9E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450A2633" w14:textId="2B9ED2A0"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Dzięki temu </w:t>
      </w:r>
      <w:proofErr xmlns:w="http://schemas.openxmlformats.org/wordprocessingml/2006/main" w:type="gramEnd"/>
      <w:r xmlns:w="http://schemas.openxmlformats.org/wordprocessingml/2006/main" w:rsidRPr="000B5AA0">
        <w:rPr>
          <w:rFonts w:ascii="STILL Type" w:hAnsi="STILL Type"/>
          <w:lang w:val="en-US"/>
        </w:rPr>
        <w:t xml:space="preserve">zyskujesz również perspektywę zarządzania, dysponując wszystkimi narzędziami i danymi do zarządzania systemem. </w:t>
      </w:r>
      <w:proofErr xmlns:w="http://schemas.openxmlformats.org/wordprocessingml/2006/main" w:type="gramStart"/>
      <w:r xmlns:w="http://schemas.openxmlformats.org/wordprocessingml/2006/main" w:rsidR="008743FF">
        <w:rPr>
          <w:rFonts w:ascii="STILL Type" w:hAnsi="STILL Type"/>
          <w:lang w:val="en-US"/>
        </w:rPr>
        <w:t xml:space="preserve">A w razie </w:t>
      </w:r>
      <w:proofErr xmlns:w="http://schemas.openxmlformats.org/wordprocessingml/2006/main" w:type="gramEnd"/>
      <w:r xmlns:w="http://schemas.openxmlformats.org/wordprocessingml/2006/main" w:rsidRPr="000B5AA0">
        <w:rPr>
          <w:rFonts w:ascii="STILL Type" w:hAnsi="STILL Type"/>
          <w:lang w:val="en-US"/>
        </w:rPr>
        <w:t xml:space="preserve">potrzeby możesz wprowadzić zmiany, zwiększyć skalę lub ją zmniejszyć.</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00:27:16:02 - 00:27:27:18</w:t>
      </w:r>
    </w:p>
    <w:p w14:paraId="24C00129" w14:textId="03F1CF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kierownik programu TLU</w:t>
      </w:r>
    </w:p>
    <w:p w14:paraId="74F9372A" w14:textId="19CA4AA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To była ostatnia część naszej prezentacji. Simone i </w:t>
      </w:r>
      <w:proofErr xmlns:w="http://schemas.openxmlformats.org/wordprocessingml/2006/main" w:type="gramStart"/>
      <w:r xmlns:w="http://schemas.openxmlformats.org/wordprocessingml/2006/main" w:rsidRPr="000B5AA0">
        <w:rPr>
          <w:rFonts w:ascii="STILL Type" w:hAnsi="STILL Type"/>
          <w:lang w:val="en-US"/>
        </w:rPr>
        <w:t xml:space="preserve">ja </w:t>
      </w:r>
      <w:proofErr xmlns:w="http://schemas.openxmlformats.org/wordprocessingml/2006/main" w:type="gramEnd"/>
      <w:r xmlns:w="http://schemas.openxmlformats.org/wordprocessingml/2006/main" w:rsidR="008743FF">
        <w:rPr>
          <w:rFonts w:ascii="STILL Type" w:hAnsi="STILL Type"/>
          <w:lang w:val="en-US"/>
        </w:rPr>
        <w:t xml:space="preserve">dziękujemy wam wszystkim za przybycie.</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00:27:27:20 - 00:27:30:04</w:t>
      </w:r>
    </w:p>
    <w:p w14:paraId="1137C311" w14:textId="1046966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menedżer ds. produktów i automatyzacji</w:t>
      </w:r>
    </w:p>
    <w:p w14:paraId="3B9A7B74" w14:textId="3E62A205" w:rsidR="001B162D" w:rsidRPr="0007747A" w:rsidRDefault="00A773CD" w:rsidP="00310298">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I jesteśmy otwarci na Twoje pytania.</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1F60C7E5-F65C-4754-9D31-114DA89A6F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38A5CF-D4CA-4986-B795-782EFD150FB9}"/>
    <w:embedBold r:id="rId3" w:fontKey="{4ECC27FC-6C08-4B2D-8B27-177ED7D8B1D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427F49B-98B4-43CD-B2EB-26F87B03CD23}"/>
    <w:embedBold r:id="rId5" w:fontKey="{ED450111-5A4E-474D-86A7-2EC3425589EF}"/>
  </w:font>
  <w:font w:name="Tahoma">
    <w:panose1 w:val="020B0604030504040204"/>
    <w:charset w:val="00"/>
    <w:family w:val="swiss"/>
    <w:pitch w:val="variable"/>
    <w:sig w:usb0="E1002EFF" w:usb1="C000605B" w:usb2="00000029" w:usb3="00000000" w:csb0="000101FF" w:csb1="00000000"/>
    <w:embedRegular r:id="rId6" w:fontKey="{E6243650-4F3B-40B5-8224-E2AA55DBF966}"/>
  </w:font>
  <w:font w:name="STILL Type">
    <w:panose1 w:val="00000500000000000000"/>
    <w:charset w:val="00"/>
    <w:family w:val="auto"/>
    <w:pitch w:val="variable"/>
    <w:sig w:usb0="00000287" w:usb1="00000001" w:usb2="00000000" w:usb3="00000000" w:csb0="0000009F" w:csb1="00000000"/>
    <w:embedRegular r:id="rId7" w:fontKey="{8FED1938-E69E-4BC0-9F7C-6F52B44EDD3F}"/>
    <w:embedBold r:id="rId8" w:fontKey="{DB319F25-8C8C-4CFA-9BC5-19F545667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xmlns:w="http://schemas.openxmlformats.org/wordprocessingml/2006/main">
            <w:pStyle w:val="berschrift5"/>
            <w:jc w:val="right"/>
            <w:rPr>
              <w:rFonts w:ascii="STILL Type" w:hAnsi="STILL Type"/>
              <w:b w:val="0"/>
              <w:sz w:val="13"/>
              <w:szCs w:val="13"/>
              <w:lang w:val="de-DE"/>
            </w:rPr>
          </w:pPr>
          <w:r xmlns:w="http://schemas.openxmlformats.org/wordprocessingml/2006/main" w:rsidRPr="000552E3">
            <w:rPr>
              <w:rFonts w:ascii="STILL Type" w:hAnsi="STILL Type"/>
              <w:b w:val="0"/>
              <w:sz w:val="13"/>
              <w:szCs w:val="13"/>
              <w:lang w:val="de-DE"/>
            </w:rPr>
            <w:t xml:space="preserve">Strona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PAGE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 </w:t>
          </w:r>
          <w:r xmlns:w="http://schemas.openxmlformats.org/wordprocessingml/2006/main" w:rsidRPr="000552E3">
            <w:rPr>
              <w:rFonts w:ascii="STILL Type" w:hAnsi="STILL Type"/>
              <w:b w:val="0"/>
              <w:sz w:val="13"/>
              <w:szCs w:val="13"/>
            </w:rPr>
            <w:fldChar xmlns:w="http://schemas.openxmlformats.org/wordprocessingml/2006/main" w:fldCharType="end"/>
          </w:r>
          <w:r xmlns:w="http://schemas.openxmlformats.org/wordprocessingml/2006/main" w:rsidRPr="000552E3">
            <w:rPr>
              <w:rFonts w:ascii="STILL Type" w:hAnsi="STILL Type"/>
              <w:b w:val="0"/>
              <w:sz w:val="13"/>
              <w:szCs w:val="13"/>
              <w:lang w:val="de-DE"/>
            </w:rPr>
            <w:t xml:space="preserve">z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NUMPAGES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w:t>
          </w:r>
          <w:r xmlns:w="http://schemas.openxmlformats.org/wordprocessingml/2006/main" w:rsidRPr="000552E3">
            <w:rPr>
              <w:rFonts w:ascii="STILL Type" w:hAnsi="STILL Type"/>
              <w:b w:val="0"/>
              <w:sz w:val="13"/>
              <w:szCs w:val="13"/>
            </w:rPr>
            <w:fldChar xmlns:w="http://schemas.openxmlformats.org/wordprocessingml/2006/main"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val="pl"/>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pl"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val="pl"/>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val="pl"/>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val="pl"/>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val="pl"/>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CC33F7-8820-446F-A95A-64D1E87D89FB}"/>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8</Pages>
  <Words>2863</Words>
  <Characters>18042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165</cp:revision>
  <cp:lastPrinted>2020-06-18T09:04:00Z</cp:lastPrinted>
  <dcterms:created xsi:type="dcterms:W3CDTF">2026-03-23T17:27:00Z</dcterms:created>
  <dcterms:modified xsi:type="dcterms:W3CDTF">2026-03-23T22:22:00Z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